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DC9A2" w14:textId="77777777" w:rsidR="001A50B8" w:rsidRDefault="001A50B8" w:rsidP="001A50B8">
      <w:pPr>
        <w:jc w:val="center"/>
        <w:rPr>
          <w:sz w:val="36"/>
          <w:szCs w:val="36"/>
        </w:rPr>
      </w:pPr>
    </w:p>
    <w:p w14:paraId="083D1330" w14:textId="77777777" w:rsidR="006D793A" w:rsidRDefault="006D793A" w:rsidP="006D793A">
      <w:pPr>
        <w:rPr>
          <w:sz w:val="36"/>
          <w:szCs w:val="36"/>
        </w:rPr>
      </w:pPr>
    </w:p>
    <w:p w14:paraId="2A15C8EB" w14:textId="77777777" w:rsidR="006D793A" w:rsidRDefault="006D793A" w:rsidP="001A50B8">
      <w:pPr>
        <w:jc w:val="center"/>
        <w:rPr>
          <w:sz w:val="36"/>
          <w:szCs w:val="36"/>
        </w:rPr>
      </w:pPr>
    </w:p>
    <w:p w14:paraId="20C9A6DB" w14:textId="77777777" w:rsidR="006D793A" w:rsidRDefault="006D793A" w:rsidP="001A50B8">
      <w:pPr>
        <w:jc w:val="center"/>
        <w:rPr>
          <w:sz w:val="36"/>
          <w:szCs w:val="36"/>
        </w:rPr>
      </w:pPr>
    </w:p>
    <w:p w14:paraId="7312DDF9" w14:textId="77777777" w:rsidR="006D793A" w:rsidRDefault="006D793A" w:rsidP="001A50B8">
      <w:pPr>
        <w:jc w:val="center"/>
        <w:rPr>
          <w:sz w:val="36"/>
          <w:szCs w:val="36"/>
        </w:rPr>
      </w:pPr>
    </w:p>
    <w:p w14:paraId="35DA7F10" w14:textId="77777777" w:rsidR="001A50B8" w:rsidRDefault="001A50B8" w:rsidP="001A50B8">
      <w:pPr>
        <w:jc w:val="center"/>
        <w:rPr>
          <w:sz w:val="36"/>
          <w:szCs w:val="36"/>
        </w:rPr>
      </w:pPr>
    </w:p>
    <w:p w14:paraId="1A4947FB" w14:textId="77777777" w:rsidR="001A50B8" w:rsidRDefault="001A50B8" w:rsidP="001A50B8">
      <w:pPr>
        <w:jc w:val="center"/>
        <w:rPr>
          <w:sz w:val="36"/>
          <w:szCs w:val="36"/>
        </w:rPr>
      </w:pPr>
    </w:p>
    <w:p w14:paraId="085B2062" w14:textId="2CFF36F1" w:rsidR="00A74BF0" w:rsidRDefault="00463D0D" w:rsidP="00A74BF0">
      <w:pPr>
        <w:pStyle w:val="afff6"/>
        <w:ind w:firstLineChars="100" w:firstLine="440"/>
        <w:jc w:val="center"/>
        <w:rPr>
          <w:rFonts w:ascii="Microsoft YaHei UI" w:eastAsia="Microsoft YaHei UI" w:hAnsi="Microsoft YaHei UI" w:cs="Microsoft YaHei UI"/>
          <w:b/>
          <w:sz w:val="44"/>
        </w:rPr>
      </w:pPr>
      <w:sdt>
        <w:sdtPr>
          <w:rPr>
            <w:rFonts w:ascii="Microsoft YaHei UI" w:eastAsia="Microsoft YaHei UI" w:hAnsi="Microsoft YaHei UI" w:cs="Microsoft YaHei UI"/>
            <w:b/>
            <w:sz w:val="44"/>
          </w:rPr>
          <w:id w:val="-238399885"/>
          <w:docPartObj>
            <w:docPartGallery w:val="Table of Contents"/>
          </w:docPartObj>
        </w:sdtPr>
        <w:sdtEndPr>
          <w:rPr>
            <w:rFonts w:hint="eastAsia"/>
          </w:rPr>
        </w:sdtEndPr>
        <w:sdtContent>
          <w:r w:rsidR="000F5CC9">
            <w:rPr>
              <w:rFonts w:ascii="Microsoft YaHei UI" w:eastAsia="Microsoft YaHei UI" w:hAnsi="Microsoft YaHei UI" w:cs="Microsoft YaHei UI"/>
              <w:b/>
              <w:sz w:val="44"/>
            </w:rPr>
            <w:t>DCST-6000B-P</w:t>
          </w:r>
          <w:r w:rsidR="000F5CC9">
            <w:rPr>
              <w:rFonts w:ascii="Microsoft YaHei UI" w:eastAsia="Microsoft YaHei UI" w:hAnsi="Microsoft YaHei UI" w:cs="Microsoft YaHei UI" w:hint="eastAsia"/>
              <w:b/>
              <w:sz w:val="44"/>
            </w:rPr>
            <w:t>ro安全沙盒</w:t>
          </w:r>
        </w:sdtContent>
      </w:sdt>
    </w:p>
    <w:p w14:paraId="2AF60BEC" w14:textId="77777777" w:rsidR="001A50B8" w:rsidRDefault="00D63C55" w:rsidP="00A74BF0">
      <w:pPr>
        <w:jc w:val="center"/>
        <w:rPr>
          <w:sz w:val="36"/>
          <w:szCs w:val="36"/>
        </w:rPr>
      </w:pPr>
      <w:r>
        <w:rPr>
          <w:rFonts w:ascii="Microsoft YaHei UI" w:eastAsia="Microsoft YaHei UI" w:hAnsi="Microsoft YaHei UI" w:cs="Microsoft YaHei UI" w:hint="eastAsia"/>
          <w:b/>
          <w:sz w:val="44"/>
        </w:rPr>
        <w:t>快速</w:t>
      </w:r>
      <w:r>
        <w:rPr>
          <w:rFonts w:ascii="Microsoft YaHei UI" w:eastAsia="Microsoft YaHei UI" w:hAnsi="Microsoft YaHei UI" w:cs="Microsoft YaHei UI"/>
          <w:b/>
          <w:sz w:val="44"/>
        </w:rPr>
        <w:t>配置手册</w:t>
      </w:r>
    </w:p>
    <w:p w14:paraId="3C3418AD" w14:textId="77777777" w:rsidR="001A50B8" w:rsidRDefault="001A50B8" w:rsidP="001A50B8">
      <w:pPr>
        <w:jc w:val="center"/>
        <w:rPr>
          <w:sz w:val="36"/>
          <w:szCs w:val="36"/>
        </w:rPr>
      </w:pPr>
    </w:p>
    <w:p w14:paraId="35A38AAD" w14:textId="77777777" w:rsidR="001A50B8" w:rsidRDefault="001A50B8" w:rsidP="001A50B8">
      <w:pPr>
        <w:jc w:val="center"/>
        <w:rPr>
          <w:sz w:val="36"/>
          <w:szCs w:val="36"/>
        </w:rPr>
      </w:pPr>
    </w:p>
    <w:p w14:paraId="5E0BE2EA" w14:textId="77777777" w:rsidR="001A50B8" w:rsidRDefault="001A50B8" w:rsidP="001A50B8">
      <w:pPr>
        <w:jc w:val="center"/>
        <w:rPr>
          <w:sz w:val="36"/>
          <w:szCs w:val="36"/>
        </w:rPr>
      </w:pPr>
    </w:p>
    <w:p w14:paraId="090D2392" w14:textId="77777777" w:rsidR="001A50B8" w:rsidRDefault="001A50B8" w:rsidP="001A50B8">
      <w:pPr>
        <w:jc w:val="center"/>
        <w:rPr>
          <w:sz w:val="36"/>
          <w:szCs w:val="36"/>
        </w:rPr>
      </w:pPr>
    </w:p>
    <w:p w14:paraId="581A557B" w14:textId="77777777" w:rsidR="001A50B8" w:rsidRDefault="001A50B8" w:rsidP="001A50B8">
      <w:pPr>
        <w:jc w:val="center"/>
        <w:rPr>
          <w:sz w:val="36"/>
          <w:szCs w:val="36"/>
        </w:rPr>
      </w:pPr>
    </w:p>
    <w:p w14:paraId="054E276E" w14:textId="77777777" w:rsidR="001A50B8" w:rsidRDefault="001A50B8" w:rsidP="001A50B8">
      <w:pPr>
        <w:jc w:val="center"/>
        <w:rPr>
          <w:sz w:val="36"/>
          <w:szCs w:val="36"/>
        </w:rPr>
      </w:pPr>
    </w:p>
    <w:p w14:paraId="224B4EFA" w14:textId="77777777" w:rsidR="001A50B8" w:rsidRDefault="001A50B8" w:rsidP="001A50B8">
      <w:pPr>
        <w:jc w:val="center"/>
        <w:rPr>
          <w:sz w:val="36"/>
          <w:szCs w:val="36"/>
        </w:rPr>
      </w:pPr>
    </w:p>
    <w:p w14:paraId="3E218026" w14:textId="77777777" w:rsidR="001A50B8" w:rsidRDefault="001A50B8" w:rsidP="001A50B8">
      <w:pPr>
        <w:jc w:val="center"/>
        <w:rPr>
          <w:sz w:val="36"/>
          <w:szCs w:val="36"/>
        </w:rPr>
      </w:pPr>
    </w:p>
    <w:p w14:paraId="263DF58B" w14:textId="77777777" w:rsidR="001A50B8" w:rsidRDefault="001A50B8" w:rsidP="001A50B8">
      <w:pPr>
        <w:jc w:val="center"/>
        <w:rPr>
          <w:sz w:val="36"/>
          <w:szCs w:val="36"/>
        </w:rPr>
      </w:pPr>
    </w:p>
    <w:p w14:paraId="320190C4" w14:textId="77777777" w:rsidR="001A50B8" w:rsidRPr="0071426A" w:rsidRDefault="001A50B8" w:rsidP="001A50B8">
      <w:pPr>
        <w:jc w:val="center"/>
        <w:rPr>
          <w:b/>
          <w:sz w:val="32"/>
          <w:szCs w:val="32"/>
        </w:rPr>
      </w:pPr>
      <w:r w:rsidRPr="0071426A">
        <w:rPr>
          <w:rFonts w:hint="eastAsia"/>
          <w:b/>
          <w:sz w:val="32"/>
          <w:szCs w:val="32"/>
        </w:rPr>
        <w:t>神州数码网络</w:t>
      </w:r>
      <w:r w:rsidRPr="0071426A">
        <w:rPr>
          <w:b/>
          <w:sz w:val="32"/>
          <w:szCs w:val="32"/>
        </w:rPr>
        <w:t>有限公司</w:t>
      </w:r>
    </w:p>
    <w:p w14:paraId="011B7CAF" w14:textId="77777777" w:rsidR="001A50B8" w:rsidRPr="0071426A" w:rsidRDefault="001A50B8" w:rsidP="001A50B8">
      <w:pPr>
        <w:jc w:val="center"/>
        <w:rPr>
          <w:sz w:val="32"/>
          <w:szCs w:val="32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1"/>
          <w:szCs w:val="22"/>
          <w:lang w:val="zh-CN"/>
        </w:rPr>
        <w:id w:val="-1659990252"/>
        <w:docPartObj>
          <w:docPartGallery w:val="Table of Contents"/>
          <w:docPartUnique/>
        </w:docPartObj>
      </w:sdtPr>
      <w:sdtEndPr>
        <w:rPr>
          <w:rFonts w:ascii="Times New Roman" w:eastAsia="宋体" w:hAnsi="Times New Roman" w:cs="Times New Roman"/>
          <w:szCs w:val="24"/>
        </w:rPr>
      </w:sdtEndPr>
      <w:sdtContent>
        <w:p w14:paraId="168AF202" w14:textId="77777777" w:rsidR="00D63C55" w:rsidRPr="00D63C55" w:rsidRDefault="00D63C55" w:rsidP="00D63C55">
          <w:pPr>
            <w:pStyle w:val="TOC"/>
            <w:jc w:val="center"/>
            <w:rPr>
              <w:color w:val="auto"/>
            </w:rPr>
          </w:pPr>
          <w:r w:rsidRPr="00D63C55">
            <w:rPr>
              <w:color w:val="auto"/>
              <w:lang w:val="zh-CN"/>
            </w:rPr>
            <w:t>目录</w:t>
          </w:r>
        </w:p>
        <w:p w14:paraId="31447C2E" w14:textId="67172565" w:rsidR="00626040" w:rsidRDefault="00D63C55">
          <w:pPr>
            <w:pStyle w:val="TOC1"/>
            <w:tabs>
              <w:tab w:val="left" w:pos="630"/>
              <w:tab w:val="right" w:leader="dot" w:pos="973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rPr>
              <w:b w:val="0"/>
              <w:bCs w:val="0"/>
              <w:kern w:val="0"/>
              <w:sz w:val="22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  <w:kern w:val="0"/>
              <w:sz w:val="22"/>
            </w:rPr>
            <w:fldChar w:fldCharType="separate"/>
          </w:r>
          <w:hyperlink w:anchor="_Toc90931670" w:history="1">
            <w:r w:rsidR="00626040" w:rsidRPr="00652011">
              <w:rPr>
                <w:rStyle w:val="afff1"/>
                <w:rFonts w:asciiTheme="majorEastAsia" w:eastAsiaTheme="majorEastAsia" w:hAnsiTheme="majorEastAsia"/>
                <w:noProof/>
              </w:rPr>
              <w:t>一、</w:t>
            </w:r>
            <w:r w:rsidR="0062604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626040" w:rsidRPr="00652011">
              <w:rPr>
                <w:rStyle w:val="afff1"/>
                <w:rFonts w:asciiTheme="majorEastAsia" w:eastAsiaTheme="majorEastAsia" w:hAnsiTheme="majorEastAsia"/>
                <w:noProof/>
              </w:rPr>
              <w:t>产品概述</w:t>
            </w:r>
            <w:r w:rsidR="00626040">
              <w:rPr>
                <w:noProof/>
                <w:webHidden/>
              </w:rPr>
              <w:tab/>
            </w:r>
            <w:r w:rsidR="00626040">
              <w:rPr>
                <w:noProof/>
                <w:webHidden/>
              </w:rPr>
              <w:fldChar w:fldCharType="begin"/>
            </w:r>
            <w:r w:rsidR="00626040">
              <w:rPr>
                <w:noProof/>
                <w:webHidden/>
              </w:rPr>
              <w:instrText xml:space="preserve"> PAGEREF _Toc90931670 \h </w:instrText>
            </w:r>
            <w:r w:rsidR="00626040">
              <w:rPr>
                <w:noProof/>
                <w:webHidden/>
              </w:rPr>
            </w:r>
            <w:r w:rsidR="00626040">
              <w:rPr>
                <w:noProof/>
                <w:webHidden/>
              </w:rPr>
              <w:fldChar w:fldCharType="separate"/>
            </w:r>
            <w:r w:rsidR="00626040">
              <w:rPr>
                <w:noProof/>
                <w:webHidden/>
              </w:rPr>
              <w:t>3</w:t>
            </w:r>
            <w:r w:rsidR="00626040">
              <w:rPr>
                <w:noProof/>
                <w:webHidden/>
              </w:rPr>
              <w:fldChar w:fldCharType="end"/>
            </w:r>
          </w:hyperlink>
        </w:p>
        <w:p w14:paraId="2B5CB6D8" w14:textId="3A781F1D" w:rsidR="00626040" w:rsidRDefault="00463D0D">
          <w:pPr>
            <w:pStyle w:val="TOC1"/>
            <w:tabs>
              <w:tab w:val="left" w:pos="630"/>
              <w:tab w:val="right" w:leader="dot" w:pos="973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0931671" w:history="1">
            <w:r w:rsidR="00626040" w:rsidRPr="00652011">
              <w:rPr>
                <w:rStyle w:val="afff1"/>
                <w:rFonts w:asciiTheme="majorEastAsia" w:eastAsiaTheme="majorEastAsia" w:hAnsiTheme="majorEastAsia"/>
                <w:noProof/>
              </w:rPr>
              <w:t>二、</w:t>
            </w:r>
            <w:r w:rsidR="0062604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626040" w:rsidRPr="00652011">
              <w:rPr>
                <w:rStyle w:val="afff1"/>
                <w:rFonts w:asciiTheme="majorEastAsia" w:eastAsiaTheme="majorEastAsia" w:hAnsiTheme="majorEastAsia"/>
                <w:noProof/>
              </w:rPr>
              <w:t>默认配置信息</w:t>
            </w:r>
            <w:r w:rsidR="00626040">
              <w:rPr>
                <w:noProof/>
                <w:webHidden/>
              </w:rPr>
              <w:tab/>
            </w:r>
            <w:r w:rsidR="00626040">
              <w:rPr>
                <w:noProof/>
                <w:webHidden/>
              </w:rPr>
              <w:fldChar w:fldCharType="begin"/>
            </w:r>
            <w:r w:rsidR="00626040">
              <w:rPr>
                <w:noProof/>
                <w:webHidden/>
              </w:rPr>
              <w:instrText xml:space="preserve"> PAGEREF _Toc90931671 \h </w:instrText>
            </w:r>
            <w:r w:rsidR="00626040">
              <w:rPr>
                <w:noProof/>
                <w:webHidden/>
              </w:rPr>
            </w:r>
            <w:r w:rsidR="00626040">
              <w:rPr>
                <w:noProof/>
                <w:webHidden/>
              </w:rPr>
              <w:fldChar w:fldCharType="separate"/>
            </w:r>
            <w:r w:rsidR="00626040">
              <w:rPr>
                <w:noProof/>
                <w:webHidden/>
              </w:rPr>
              <w:t>3</w:t>
            </w:r>
            <w:r w:rsidR="00626040">
              <w:rPr>
                <w:noProof/>
                <w:webHidden/>
              </w:rPr>
              <w:fldChar w:fldCharType="end"/>
            </w:r>
          </w:hyperlink>
        </w:p>
        <w:p w14:paraId="1EDF56E9" w14:textId="293F2787" w:rsidR="00626040" w:rsidRDefault="00463D0D">
          <w:pPr>
            <w:pStyle w:val="TOC1"/>
            <w:tabs>
              <w:tab w:val="left" w:pos="630"/>
              <w:tab w:val="right" w:leader="dot" w:pos="973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0931672" w:history="1">
            <w:r w:rsidR="00626040" w:rsidRPr="00652011">
              <w:rPr>
                <w:rStyle w:val="afff1"/>
                <w:rFonts w:asciiTheme="majorEastAsia" w:eastAsiaTheme="majorEastAsia" w:hAnsiTheme="majorEastAsia"/>
                <w:noProof/>
              </w:rPr>
              <w:t>三、</w:t>
            </w:r>
            <w:r w:rsidR="0062604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626040" w:rsidRPr="00652011">
              <w:rPr>
                <w:rStyle w:val="afff1"/>
                <w:rFonts w:asciiTheme="majorEastAsia" w:eastAsiaTheme="majorEastAsia" w:hAnsiTheme="majorEastAsia"/>
                <w:noProof/>
              </w:rPr>
              <w:t>SSH连接配置步骤（通过设备业务端口）</w:t>
            </w:r>
            <w:r w:rsidR="00626040">
              <w:rPr>
                <w:noProof/>
                <w:webHidden/>
              </w:rPr>
              <w:tab/>
            </w:r>
            <w:r w:rsidR="00626040">
              <w:rPr>
                <w:noProof/>
                <w:webHidden/>
              </w:rPr>
              <w:fldChar w:fldCharType="begin"/>
            </w:r>
            <w:r w:rsidR="00626040">
              <w:rPr>
                <w:noProof/>
                <w:webHidden/>
              </w:rPr>
              <w:instrText xml:space="preserve"> PAGEREF _Toc90931672 \h </w:instrText>
            </w:r>
            <w:r w:rsidR="00626040">
              <w:rPr>
                <w:noProof/>
                <w:webHidden/>
              </w:rPr>
            </w:r>
            <w:r w:rsidR="00626040">
              <w:rPr>
                <w:noProof/>
                <w:webHidden/>
              </w:rPr>
              <w:fldChar w:fldCharType="separate"/>
            </w:r>
            <w:r w:rsidR="00626040">
              <w:rPr>
                <w:noProof/>
                <w:webHidden/>
              </w:rPr>
              <w:t>4</w:t>
            </w:r>
            <w:r w:rsidR="00626040">
              <w:rPr>
                <w:noProof/>
                <w:webHidden/>
              </w:rPr>
              <w:fldChar w:fldCharType="end"/>
            </w:r>
          </w:hyperlink>
        </w:p>
        <w:p w14:paraId="7915E555" w14:textId="0156C627" w:rsidR="00626040" w:rsidRDefault="00463D0D">
          <w:pPr>
            <w:pStyle w:val="TOC1"/>
            <w:tabs>
              <w:tab w:val="left" w:pos="630"/>
              <w:tab w:val="right" w:leader="dot" w:pos="973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0931673" w:history="1">
            <w:r w:rsidR="00626040" w:rsidRPr="00652011">
              <w:rPr>
                <w:rStyle w:val="afff1"/>
                <w:rFonts w:asciiTheme="majorEastAsia" w:eastAsiaTheme="majorEastAsia" w:hAnsiTheme="majorEastAsia"/>
                <w:noProof/>
              </w:rPr>
              <w:t>四、</w:t>
            </w:r>
            <w:r w:rsidR="0062604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626040" w:rsidRPr="00652011">
              <w:rPr>
                <w:rStyle w:val="afff1"/>
                <w:rFonts w:asciiTheme="majorEastAsia" w:eastAsiaTheme="majorEastAsia" w:hAnsiTheme="majorEastAsia"/>
                <w:noProof/>
              </w:rPr>
              <w:t>IPMI终端配置步骤（通过设备管理端口）</w:t>
            </w:r>
            <w:r w:rsidR="00626040">
              <w:rPr>
                <w:noProof/>
                <w:webHidden/>
              </w:rPr>
              <w:tab/>
            </w:r>
            <w:r w:rsidR="00626040">
              <w:rPr>
                <w:noProof/>
                <w:webHidden/>
              </w:rPr>
              <w:fldChar w:fldCharType="begin"/>
            </w:r>
            <w:r w:rsidR="00626040">
              <w:rPr>
                <w:noProof/>
                <w:webHidden/>
              </w:rPr>
              <w:instrText xml:space="preserve"> PAGEREF _Toc90931673 \h </w:instrText>
            </w:r>
            <w:r w:rsidR="00626040">
              <w:rPr>
                <w:noProof/>
                <w:webHidden/>
              </w:rPr>
            </w:r>
            <w:r w:rsidR="00626040">
              <w:rPr>
                <w:noProof/>
                <w:webHidden/>
              </w:rPr>
              <w:fldChar w:fldCharType="separate"/>
            </w:r>
            <w:r w:rsidR="00626040">
              <w:rPr>
                <w:noProof/>
                <w:webHidden/>
              </w:rPr>
              <w:t>4</w:t>
            </w:r>
            <w:r w:rsidR="00626040">
              <w:rPr>
                <w:noProof/>
                <w:webHidden/>
              </w:rPr>
              <w:fldChar w:fldCharType="end"/>
            </w:r>
          </w:hyperlink>
        </w:p>
        <w:p w14:paraId="580BF306" w14:textId="6F841A05" w:rsidR="00626040" w:rsidRDefault="00463D0D">
          <w:pPr>
            <w:pStyle w:val="TOC1"/>
            <w:tabs>
              <w:tab w:val="left" w:pos="630"/>
              <w:tab w:val="right" w:leader="dot" w:pos="973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0931674" w:history="1">
            <w:r w:rsidR="00626040" w:rsidRPr="00652011">
              <w:rPr>
                <w:rStyle w:val="afff1"/>
                <w:rFonts w:asciiTheme="majorEastAsia" w:eastAsiaTheme="majorEastAsia" w:hAnsiTheme="majorEastAsia"/>
                <w:noProof/>
              </w:rPr>
              <w:t>五、</w:t>
            </w:r>
            <w:r w:rsidR="00626040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626040" w:rsidRPr="00652011">
              <w:rPr>
                <w:rStyle w:val="afff1"/>
                <w:rFonts w:asciiTheme="majorEastAsia" w:eastAsiaTheme="majorEastAsia" w:hAnsiTheme="majorEastAsia"/>
                <w:noProof/>
              </w:rPr>
              <w:t>IP地址修改（通过Console线缆连接管理口）</w:t>
            </w:r>
            <w:r w:rsidR="00626040">
              <w:rPr>
                <w:noProof/>
                <w:webHidden/>
              </w:rPr>
              <w:tab/>
            </w:r>
            <w:r w:rsidR="00626040">
              <w:rPr>
                <w:noProof/>
                <w:webHidden/>
              </w:rPr>
              <w:fldChar w:fldCharType="begin"/>
            </w:r>
            <w:r w:rsidR="00626040">
              <w:rPr>
                <w:noProof/>
                <w:webHidden/>
              </w:rPr>
              <w:instrText xml:space="preserve"> PAGEREF _Toc90931674 \h </w:instrText>
            </w:r>
            <w:r w:rsidR="00626040">
              <w:rPr>
                <w:noProof/>
                <w:webHidden/>
              </w:rPr>
            </w:r>
            <w:r w:rsidR="00626040">
              <w:rPr>
                <w:noProof/>
                <w:webHidden/>
              </w:rPr>
              <w:fldChar w:fldCharType="separate"/>
            </w:r>
            <w:r w:rsidR="00626040">
              <w:rPr>
                <w:noProof/>
                <w:webHidden/>
              </w:rPr>
              <w:t>6</w:t>
            </w:r>
            <w:r w:rsidR="00626040">
              <w:rPr>
                <w:noProof/>
                <w:webHidden/>
              </w:rPr>
              <w:fldChar w:fldCharType="end"/>
            </w:r>
          </w:hyperlink>
        </w:p>
        <w:p w14:paraId="1645F772" w14:textId="5D7724D7" w:rsidR="00D63C55" w:rsidRDefault="00D63C55" w:rsidP="00D63C55">
          <w:r>
            <w:rPr>
              <w:b/>
              <w:bCs/>
              <w:lang w:val="zh-CN"/>
            </w:rPr>
            <w:fldChar w:fldCharType="end"/>
          </w:r>
        </w:p>
      </w:sdtContent>
    </w:sdt>
    <w:p w14:paraId="153297E6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50FA10F8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2469DFB3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0CB79532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79E3575B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219B471B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5D0392D3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6D249572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2F862CBA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496EAE37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361E5B3C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459ECBD0" w14:textId="77777777" w:rsidR="00D63C55" w:rsidRPr="006D6761" w:rsidRDefault="00D63C55" w:rsidP="00D63C55">
      <w:pPr>
        <w:rPr>
          <w:rFonts w:ascii="微软雅黑" w:eastAsia="微软雅黑" w:hAnsi="微软雅黑"/>
        </w:rPr>
      </w:pPr>
    </w:p>
    <w:p w14:paraId="77FDBB2F" w14:textId="77777777" w:rsidR="00D63C55" w:rsidRDefault="00D63C55" w:rsidP="00D63C55">
      <w:pPr>
        <w:rPr>
          <w:rFonts w:ascii="微软雅黑" w:eastAsia="微软雅黑" w:hAnsi="微软雅黑"/>
        </w:rPr>
      </w:pPr>
    </w:p>
    <w:p w14:paraId="5C02E4FF" w14:textId="77777777" w:rsidR="00D63C55" w:rsidRPr="006D6761" w:rsidRDefault="00D63C55" w:rsidP="00D63C55">
      <w:pPr>
        <w:widowControl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br w:type="page"/>
      </w:r>
    </w:p>
    <w:p w14:paraId="7617EC44" w14:textId="77777777" w:rsidR="00D63C55" w:rsidRPr="00D63C55" w:rsidRDefault="00D63C55" w:rsidP="00D63C55">
      <w:pPr>
        <w:pStyle w:val="1"/>
        <w:numPr>
          <w:ilvl w:val="0"/>
          <w:numId w:val="37"/>
        </w:numPr>
        <w:rPr>
          <w:rFonts w:asciiTheme="majorEastAsia" w:eastAsiaTheme="majorEastAsia" w:hAnsiTheme="majorEastAsia"/>
          <w:sz w:val="30"/>
          <w:szCs w:val="30"/>
        </w:rPr>
      </w:pPr>
      <w:bookmarkStart w:id="0" w:name="_Toc90931670"/>
      <w:r w:rsidRPr="00D63C55">
        <w:rPr>
          <w:rFonts w:asciiTheme="majorEastAsia" w:eastAsiaTheme="majorEastAsia" w:hAnsiTheme="majorEastAsia" w:hint="eastAsia"/>
          <w:sz w:val="30"/>
          <w:szCs w:val="30"/>
        </w:rPr>
        <w:lastRenderedPageBreak/>
        <w:t>产品概述</w:t>
      </w:r>
      <w:bookmarkEnd w:id="0"/>
    </w:p>
    <w:p w14:paraId="0ECFE08C" w14:textId="58D3D4EA" w:rsidR="00D63C55" w:rsidRPr="00D63C55" w:rsidRDefault="000F5CC9" w:rsidP="000F5CC9">
      <w:pPr>
        <w:spacing w:line="360" w:lineRule="auto"/>
        <w:ind w:firstLine="420"/>
        <w:rPr>
          <w:rFonts w:asciiTheme="minorEastAsia" w:eastAsiaTheme="minorEastAsia" w:hAnsiTheme="minorEastAsia"/>
        </w:rPr>
      </w:pPr>
      <w:r w:rsidRPr="000F5CC9">
        <w:rPr>
          <w:rFonts w:asciiTheme="minorEastAsia" w:eastAsiaTheme="minorEastAsia" w:hAnsiTheme="minorEastAsia" w:hint="eastAsia"/>
        </w:rPr>
        <w:t>安全沙盒采用最新的虚拟化技术和云计算技术，集在线学习、在线考试、在线实验等诸多功能于一体的新一代安全实训产品。平台不仅内置</w:t>
      </w:r>
      <w:r>
        <w:rPr>
          <w:rFonts w:asciiTheme="minorEastAsia" w:eastAsiaTheme="minorEastAsia" w:hAnsiTheme="minorEastAsia" w:hint="eastAsia"/>
        </w:rPr>
        <w:t>操作系统基础、网络基础、编程语言基础</w:t>
      </w:r>
      <w:r w:rsidRPr="000F5CC9">
        <w:rPr>
          <w:rFonts w:asciiTheme="minorEastAsia" w:eastAsiaTheme="minorEastAsia" w:hAnsiTheme="minorEastAsia" w:hint="eastAsia"/>
        </w:rPr>
        <w:t>，而且还内置</w:t>
      </w:r>
      <w:r>
        <w:rPr>
          <w:rFonts w:asciiTheme="minorEastAsia" w:eastAsiaTheme="minorEastAsia" w:hAnsiTheme="minorEastAsia"/>
        </w:rPr>
        <w:t>W</w:t>
      </w:r>
      <w:r>
        <w:rPr>
          <w:rFonts w:asciiTheme="minorEastAsia" w:eastAsiaTheme="minorEastAsia" w:hAnsiTheme="minorEastAsia" w:hint="eastAsia"/>
        </w:rPr>
        <w:t>eb安全</w:t>
      </w:r>
      <w:r w:rsidRPr="000F5CC9">
        <w:rPr>
          <w:rFonts w:asciiTheme="minorEastAsia" w:eastAsiaTheme="minorEastAsia" w:hAnsiTheme="minorEastAsia" w:hint="eastAsia"/>
        </w:rPr>
        <w:t>攻防、</w:t>
      </w:r>
      <w:r>
        <w:rPr>
          <w:rFonts w:asciiTheme="minorEastAsia" w:eastAsiaTheme="minorEastAsia" w:hAnsiTheme="minorEastAsia" w:hint="eastAsia"/>
        </w:rPr>
        <w:t>密码学、</w:t>
      </w:r>
      <w:r w:rsidRPr="000F5CC9">
        <w:rPr>
          <w:rFonts w:asciiTheme="minorEastAsia" w:eastAsiaTheme="minorEastAsia" w:hAnsiTheme="minorEastAsia" w:hint="eastAsia"/>
        </w:rPr>
        <w:t>病毒</w:t>
      </w:r>
      <w:r>
        <w:rPr>
          <w:rFonts w:asciiTheme="minorEastAsia" w:eastAsiaTheme="minorEastAsia" w:hAnsiTheme="minorEastAsia" w:hint="eastAsia"/>
        </w:rPr>
        <w:t>木马分析</w:t>
      </w:r>
      <w:r w:rsidRPr="000F5CC9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内网攻防渗透</w:t>
      </w:r>
      <w:r w:rsidRPr="000F5CC9">
        <w:rPr>
          <w:rFonts w:asciiTheme="minorEastAsia" w:eastAsiaTheme="minorEastAsia" w:hAnsiTheme="minorEastAsia" w:hint="eastAsia"/>
        </w:rPr>
        <w:t>等诸多课程，是学习信息安全的利器，同时支持用户将自己的PPT、课件</w:t>
      </w:r>
      <w:r>
        <w:rPr>
          <w:rFonts w:asciiTheme="minorEastAsia" w:eastAsiaTheme="minorEastAsia" w:hAnsiTheme="minorEastAsia" w:hint="eastAsia"/>
        </w:rPr>
        <w:t>、视频</w:t>
      </w:r>
      <w:r w:rsidRPr="000F5CC9">
        <w:rPr>
          <w:rFonts w:asciiTheme="minorEastAsia" w:eastAsiaTheme="minorEastAsia" w:hAnsiTheme="minorEastAsia" w:hint="eastAsia"/>
        </w:rPr>
        <w:t>等内容上传至实训平台设备进行教学。</w:t>
      </w:r>
    </w:p>
    <w:p w14:paraId="57E60771" w14:textId="77777777" w:rsidR="00D63C55" w:rsidRPr="00D63C55" w:rsidRDefault="00D63C55" w:rsidP="00D63C55">
      <w:pPr>
        <w:pStyle w:val="1"/>
        <w:numPr>
          <w:ilvl w:val="0"/>
          <w:numId w:val="37"/>
        </w:numPr>
        <w:rPr>
          <w:rFonts w:asciiTheme="majorEastAsia" w:eastAsiaTheme="majorEastAsia" w:hAnsiTheme="majorEastAsia"/>
          <w:sz w:val="30"/>
          <w:szCs w:val="30"/>
        </w:rPr>
      </w:pPr>
      <w:bookmarkStart w:id="1" w:name="_Toc90931671"/>
      <w:r w:rsidRPr="00D63C55">
        <w:rPr>
          <w:rFonts w:asciiTheme="majorEastAsia" w:eastAsiaTheme="majorEastAsia" w:hAnsiTheme="majorEastAsia" w:hint="eastAsia"/>
          <w:sz w:val="30"/>
          <w:szCs w:val="30"/>
        </w:rPr>
        <w:t>默认配置信息</w:t>
      </w:r>
      <w:bookmarkEnd w:id="1"/>
    </w:p>
    <w:p w14:paraId="2EB856D0" w14:textId="515FC8C0" w:rsidR="00D63C55" w:rsidRDefault="00D63C55" w:rsidP="00D63C55">
      <w:pPr>
        <w:spacing w:line="360" w:lineRule="auto"/>
        <w:rPr>
          <w:rFonts w:asciiTheme="minorEastAsia" w:eastAsiaTheme="minorEastAsia" w:hAnsiTheme="minorEastAsia"/>
        </w:rPr>
      </w:pPr>
      <w:r w:rsidRPr="00D63C55">
        <w:rPr>
          <w:rFonts w:asciiTheme="minorEastAsia" w:eastAsiaTheme="minorEastAsia" w:hAnsiTheme="minorEastAsia" w:hint="eastAsia"/>
        </w:rPr>
        <w:t>2.</w:t>
      </w:r>
      <w:r>
        <w:rPr>
          <w:rFonts w:asciiTheme="minorEastAsia" w:eastAsiaTheme="minorEastAsia" w:hAnsiTheme="minorEastAsia"/>
        </w:rPr>
        <w:t>1</w:t>
      </w:r>
      <w:r w:rsidRPr="00D63C55">
        <w:rPr>
          <w:rFonts w:asciiTheme="minorEastAsia" w:eastAsiaTheme="minorEastAsia" w:hAnsiTheme="minorEastAsia"/>
        </w:rPr>
        <w:t>登陆信息</w:t>
      </w:r>
    </w:p>
    <w:p w14:paraId="62A555AC" w14:textId="77777777" w:rsidR="00417F97" w:rsidRDefault="00417F97" w:rsidP="00D63C55">
      <w:pPr>
        <w:spacing w:line="360" w:lineRule="auto"/>
        <w:rPr>
          <w:rFonts w:asciiTheme="minorEastAsia" w:eastAsiaTheme="minorEastAsia" w:hAnsiTheme="minorEastAsia"/>
        </w:rPr>
      </w:pPr>
    </w:p>
    <w:p w14:paraId="70E73E74" w14:textId="7670895D" w:rsidR="00961761" w:rsidRDefault="002F016E" w:rsidP="00286562">
      <w:pPr>
        <w:spacing w:line="360" w:lineRule="auto"/>
        <w:jc w:val="center"/>
        <w:rPr>
          <w:rFonts w:asciiTheme="minorEastAsia" w:eastAsiaTheme="minorEastAsia" w:hAnsiTheme="minorEastAsia"/>
        </w:rPr>
      </w:pPr>
      <w:r w:rsidRPr="002F016E">
        <w:rPr>
          <w:rFonts w:asciiTheme="minorEastAsia" w:eastAsiaTheme="minorEastAsia" w:hAnsiTheme="minorEastAsia"/>
          <w:noProof/>
        </w:rPr>
        <w:drawing>
          <wp:inline distT="0" distB="0" distL="0" distR="0" wp14:anchorId="5652AF11" wp14:editId="3D1309CD">
            <wp:extent cx="4965700" cy="14351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6424" w14:textId="7BD4A536" w:rsidR="00417F97" w:rsidRDefault="00417F97" w:rsidP="00286562">
      <w:pPr>
        <w:spacing w:line="360" w:lineRule="auto"/>
        <w:jc w:val="center"/>
        <w:rPr>
          <w:rFonts w:asciiTheme="minorEastAsia" w:eastAsiaTheme="minorEastAsia" w:hAnsiTheme="minorEastAsia"/>
        </w:rPr>
      </w:pPr>
    </w:p>
    <w:p w14:paraId="27D300E1" w14:textId="77777777" w:rsidR="00417F97" w:rsidRPr="00D63C55" w:rsidRDefault="00417F97" w:rsidP="00286562">
      <w:pPr>
        <w:spacing w:line="360" w:lineRule="auto"/>
        <w:jc w:val="center"/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1954"/>
        <w:gridCol w:w="2126"/>
        <w:gridCol w:w="2126"/>
        <w:gridCol w:w="2583"/>
      </w:tblGrid>
      <w:tr w:rsidR="00D63C55" w:rsidRPr="00D63C55" w14:paraId="73E0296C" w14:textId="77777777" w:rsidTr="00B20F8F">
        <w:tc>
          <w:tcPr>
            <w:tcW w:w="1954" w:type="dxa"/>
            <w:vAlign w:val="center"/>
          </w:tcPr>
          <w:p w14:paraId="7253E09F" w14:textId="77777777" w:rsidR="00D63C55" w:rsidRPr="00D63C55" w:rsidRDefault="00D63C55" w:rsidP="00D63C55">
            <w:pPr>
              <w:spacing w:line="360" w:lineRule="auto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2126" w:type="dxa"/>
            <w:vAlign w:val="center"/>
          </w:tcPr>
          <w:p w14:paraId="16DD36F7" w14:textId="77777777" w:rsidR="00D63C55" w:rsidRPr="00D63C55" w:rsidRDefault="00D63C55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63C55">
              <w:rPr>
                <w:rFonts w:asciiTheme="minorEastAsia" w:eastAsiaTheme="minorEastAsia" w:hAnsiTheme="minorEastAsia" w:hint="eastAsia"/>
              </w:rPr>
              <w:t>IP地址</w:t>
            </w:r>
          </w:p>
        </w:tc>
        <w:tc>
          <w:tcPr>
            <w:tcW w:w="2126" w:type="dxa"/>
            <w:vAlign w:val="center"/>
          </w:tcPr>
          <w:p w14:paraId="3F92574E" w14:textId="77777777" w:rsidR="00D63C55" w:rsidRPr="00D63C55" w:rsidRDefault="00D63C55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63C55">
              <w:rPr>
                <w:rFonts w:asciiTheme="minorEastAsia" w:eastAsiaTheme="minorEastAsia" w:hAnsiTheme="minorEastAsia" w:hint="eastAsia"/>
              </w:rPr>
              <w:t>子网掩码</w:t>
            </w:r>
          </w:p>
        </w:tc>
        <w:tc>
          <w:tcPr>
            <w:tcW w:w="2583" w:type="dxa"/>
            <w:vAlign w:val="center"/>
          </w:tcPr>
          <w:p w14:paraId="6C2C204D" w14:textId="77777777" w:rsidR="00D63C55" w:rsidRPr="00D63C55" w:rsidRDefault="00D63C55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63C55">
              <w:rPr>
                <w:rFonts w:asciiTheme="minorEastAsia" w:eastAsiaTheme="minorEastAsia" w:hAnsiTheme="minorEastAsia" w:hint="eastAsia"/>
              </w:rPr>
              <w:t>说明</w:t>
            </w:r>
          </w:p>
        </w:tc>
      </w:tr>
      <w:tr w:rsidR="00E04CA6" w:rsidRPr="00D63C55" w14:paraId="39A934F8" w14:textId="77777777" w:rsidTr="00B20F8F">
        <w:trPr>
          <w:trHeight w:val="424"/>
        </w:trPr>
        <w:tc>
          <w:tcPr>
            <w:tcW w:w="1954" w:type="dxa"/>
            <w:vAlign w:val="center"/>
          </w:tcPr>
          <w:p w14:paraId="53CDABA1" w14:textId="6305CD58" w:rsidR="00E04CA6" w:rsidRPr="00D63C55" w:rsidRDefault="00002963" w:rsidP="00E04CA6">
            <w:pPr>
              <w:spacing w:line="360" w:lineRule="auto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使用业务口登录</w:t>
            </w:r>
          </w:p>
        </w:tc>
        <w:tc>
          <w:tcPr>
            <w:tcW w:w="2126" w:type="dxa"/>
            <w:vAlign w:val="center"/>
          </w:tcPr>
          <w:p w14:paraId="143E1762" w14:textId="6AA498C5" w:rsidR="00E04CA6" w:rsidRPr="00D63C55" w:rsidRDefault="00E04CA6" w:rsidP="00E04CA6">
            <w:pPr>
              <w:spacing w:line="360" w:lineRule="auto"/>
              <w:rPr>
                <w:rFonts w:asciiTheme="minorEastAsia" w:eastAsiaTheme="minorEastAsia" w:hAnsiTheme="minorEastAsia"/>
                <w:sz w:val="20"/>
              </w:rPr>
            </w:pPr>
            <w:r w:rsidRPr="00D63C55">
              <w:rPr>
                <w:rFonts w:asciiTheme="minorEastAsia" w:eastAsiaTheme="minorEastAsia" w:hAnsiTheme="minorEastAsia" w:hint="eastAsia"/>
                <w:sz w:val="20"/>
              </w:rPr>
              <w:t>192.168.</w:t>
            </w:r>
            <w:r w:rsidRPr="00D63C55">
              <w:rPr>
                <w:rFonts w:asciiTheme="minorEastAsia" w:eastAsiaTheme="minorEastAsia" w:hAnsiTheme="minorEastAsia"/>
                <w:sz w:val="20"/>
              </w:rPr>
              <w:t>1</w:t>
            </w:r>
            <w:r w:rsidRPr="00D63C55">
              <w:rPr>
                <w:rFonts w:asciiTheme="minorEastAsia" w:eastAsiaTheme="minorEastAsia" w:hAnsiTheme="minorEastAsia" w:hint="eastAsia"/>
                <w:sz w:val="20"/>
              </w:rPr>
              <w:t>.</w:t>
            </w:r>
            <w:r w:rsidR="000F5CC9">
              <w:rPr>
                <w:rFonts w:asciiTheme="minorEastAsia" w:eastAsiaTheme="minorEastAsia" w:hAnsiTheme="minorEastAsia"/>
                <w:sz w:val="20"/>
              </w:rPr>
              <w:t>1</w:t>
            </w:r>
            <w:r w:rsidRPr="00D63C55">
              <w:rPr>
                <w:rFonts w:asciiTheme="minorEastAsia" w:eastAsiaTheme="minorEastAsia" w:hAnsiTheme="minorEastAsia" w:hint="eastAsia"/>
                <w:sz w:val="20"/>
              </w:rPr>
              <w:t>0</w:t>
            </w:r>
            <w:r w:rsidRPr="00D63C55">
              <w:rPr>
                <w:rFonts w:asciiTheme="minorEastAsia" w:eastAsiaTheme="minorEastAsia" w:hAnsiTheme="minorEastAsia"/>
                <w:sz w:val="20"/>
              </w:rPr>
              <w:t>0</w:t>
            </w:r>
          </w:p>
        </w:tc>
        <w:tc>
          <w:tcPr>
            <w:tcW w:w="2126" w:type="dxa"/>
            <w:vAlign w:val="center"/>
          </w:tcPr>
          <w:p w14:paraId="2D13C08D" w14:textId="36435351" w:rsidR="00E04CA6" w:rsidRPr="00D63C55" w:rsidRDefault="00E04CA6" w:rsidP="00E04CA6">
            <w:pPr>
              <w:spacing w:line="360" w:lineRule="auto"/>
              <w:rPr>
                <w:rFonts w:asciiTheme="minorEastAsia" w:eastAsiaTheme="minorEastAsia" w:hAnsiTheme="minorEastAsia"/>
                <w:sz w:val="20"/>
              </w:rPr>
            </w:pPr>
            <w:r w:rsidRPr="00D63C55">
              <w:rPr>
                <w:rFonts w:asciiTheme="minorEastAsia" w:eastAsiaTheme="minorEastAsia" w:hAnsiTheme="minorEastAsia" w:hint="eastAsia"/>
                <w:sz w:val="20"/>
              </w:rPr>
              <w:t>255.255.255.0</w:t>
            </w:r>
          </w:p>
        </w:tc>
        <w:tc>
          <w:tcPr>
            <w:tcW w:w="2583" w:type="dxa"/>
            <w:vAlign w:val="center"/>
          </w:tcPr>
          <w:p w14:paraId="69CEB2AB" w14:textId="13C7390B" w:rsidR="00E04CA6" w:rsidRPr="00D63C55" w:rsidRDefault="00E04CA6" w:rsidP="00E04CA6">
            <w:pPr>
              <w:spacing w:line="360" w:lineRule="auto"/>
              <w:rPr>
                <w:rFonts w:asciiTheme="minorEastAsia" w:eastAsiaTheme="minorEastAsia" w:hAnsiTheme="minorEastAsia"/>
                <w:sz w:val="20"/>
              </w:rPr>
            </w:pPr>
            <w:r w:rsidRPr="00D63C55">
              <w:rPr>
                <w:rFonts w:asciiTheme="minorEastAsia" w:eastAsiaTheme="minorEastAsia" w:hAnsiTheme="minorEastAsia" w:hint="eastAsia"/>
                <w:sz w:val="20"/>
              </w:rPr>
              <w:t>设备</w:t>
            </w:r>
            <w:r w:rsidR="00D03738">
              <w:rPr>
                <w:rFonts w:asciiTheme="minorEastAsia" w:eastAsiaTheme="minorEastAsia" w:hAnsiTheme="minorEastAsia" w:hint="eastAsia"/>
                <w:sz w:val="20"/>
              </w:rPr>
              <w:t>业务</w:t>
            </w:r>
            <w:r w:rsidRPr="00D63C55">
              <w:rPr>
                <w:rFonts w:asciiTheme="minorEastAsia" w:eastAsiaTheme="minorEastAsia" w:hAnsiTheme="minorEastAsia" w:hint="eastAsia"/>
                <w:sz w:val="20"/>
              </w:rPr>
              <w:t>端口</w:t>
            </w:r>
          </w:p>
        </w:tc>
      </w:tr>
      <w:tr w:rsidR="002A421A" w:rsidRPr="00D63C55" w14:paraId="490E96C4" w14:textId="77777777" w:rsidTr="00B20F8F">
        <w:trPr>
          <w:trHeight w:val="424"/>
        </w:trPr>
        <w:tc>
          <w:tcPr>
            <w:tcW w:w="1954" w:type="dxa"/>
            <w:vAlign w:val="center"/>
          </w:tcPr>
          <w:p w14:paraId="51B4540F" w14:textId="367DCB1D" w:rsidR="002A421A" w:rsidRDefault="002A421A" w:rsidP="00E04CA6">
            <w:pPr>
              <w:spacing w:line="360" w:lineRule="auto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使用管理口配置</w:t>
            </w:r>
          </w:p>
        </w:tc>
        <w:tc>
          <w:tcPr>
            <w:tcW w:w="2126" w:type="dxa"/>
            <w:vAlign w:val="center"/>
          </w:tcPr>
          <w:p w14:paraId="0E09A083" w14:textId="1EE7ABC2" w:rsidR="002A421A" w:rsidRPr="00D63C55" w:rsidRDefault="002A421A" w:rsidP="00E04CA6">
            <w:pPr>
              <w:spacing w:line="360" w:lineRule="auto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1</w:t>
            </w:r>
            <w:r>
              <w:rPr>
                <w:rFonts w:asciiTheme="minorEastAsia" w:eastAsiaTheme="minorEastAsia" w:hAnsiTheme="minorEastAsia"/>
                <w:sz w:val="20"/>
              </w:rPr>
              <w:t>92.168.1.2</w:t>
            </w:r>
          </w:p>
        </w:tc>
        <w:tc>
          <w:tcPr>
            <w:tcW w:w="2126" w:type="dxa"/>
            <w:vAlign w:val="center"/>
          </w:tcPr>
          <w:p w14:paraId="225F8BFF" w14:textId="0235D035" w:rsidR="002A421A" w:rsidRPr="00D63C55" w:rsidRDefault="002A421A" w:rsidP="00E04CA6">
            <w:pPr>
              <w:spacing w:line="360" w:lineRule="auto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2</w:t>
            </w:r>
            <w:r>
              <w:rPr>
                <w:rFonts w:asciiTheme="minorEastAsia" w:eastAsiaTheme="minorEastAsia" w:hAnsiTheme="minorEastAsia"/>
                <w:sz w:val="20"/>
              </w:rPr>
              <w:t>55.255.255.0</w:t>
            </w:r>
          </w:p>
        </w:tc>
        <w:tc>
          <w:tcPr>
            <w:tcW w:w="2583" w:type="dxa"/>
            <w:vAlign w:val="center"/>
          </w:tcPr>
          <w:p w14:paraId="468A7746" w14:textId="1442B4C5" w:rsidR="002A421A" w:rsidRPr="00D63C55" w:rsidRDefault="002A421A" w:rsidP="00E04CA6">
            <w:pPr>
              <w:spacing w:line="360" w:lineRule="auto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设备管理端口</w:t>
            </w:r>
          </w:p>
        </w:tc>
      </w:tr>
    </w:tbl>
    <w:p w14:paraId="70AF7FB2" w14:textId="77777777" w:rsidR="00D63C55" w:rsidRPr="00D63C55" w:rsidRDefault="00D63C55" w:rsidP="00D63C55">
      <w:pPr>
        <w:spacing w:line="360" w:lineRule="auto"/>
        <w:rPr>
          <w:rFonts w:asciiTheme="minorEastAsia" w:eastAsiaTheme="minorEastAsia" w:hAnsiTheme="minorEastAsia"/>
        </w:rPr>
      </w:pPr>
      <w:r w:rsidRPr="00D63C55">
        <w:rPr>
          <w:rFonts w:asciiTheme="minorEastAsia" w:eastAsiaTheme="minorEastAsia" w:hAnsiTheme="minorEastAsia" w:hint="eastAsia"/>
        </w:rPr>
        <w:t>2.</w:t>
      </w:r>
      <w:r w:rsidRPr="00D63C55">
        <w:rPr>
          <w:rFonts w:asciiTheme="minorEastAsia" w:eastAsiaTheme="minorEastAsia" w:hAnsiTheme="minorEastAsia"/>
        </w:rPr>
        <w:t>2</w:t>
      </w:r>
      <w:r>
        <w:rPr>
          <w:rFonts w:asciiTheme="minorEastAsia" w:eastAsiaTheme="minorEastAsia" w:hAnsiTheme="minorEastAsia"/>
        </w:rPr>
        <w:t xml:space="preserve"> </w:t>
      </w:r>
      <w:r w:rsidRPr="00D63C55">
        <w:rPr>
          <w:rFonts w:asciiTheme="minorEastAsia" w:eastAsiaTheme="minorEastAsia" w:hAnsiTheme="minorEastAsia"/>
        </w:rPr>
        <w:t>WEB端登陆信息</w:t>
      </w: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835"/>
        <w:gridCol w:w="2596"/>
        <w:gridCol w:w="3358"/>
      </w:tblGrid>
      <w:tr w:rsidR="00D63C55" w:rsidRPr="00D63C55" w14:paraId="2EFDC023" w14:textId="77777777" w:rsidTr="00E409EB">
        <w:tc>
          <w:tcPr>
            <w:tcW w:w="2835" w:type="dxa"/>
          </w:tcPr>
          <w:p w14:paraId="17C2D065" w14:textId="77777777" w:rsidR="00D63C55" w:rsidRPr="00D63C55" w:rsidRDefault="00D63C55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63C55">
              <w:rPr>
                <w:rFonts w:asciiTheme="minorEastAsia" w:eastAsiaTheme="minorEastAsia" w:hAnsiTheme="minorEastAsia"/>
              </w:rPr>
              <w:t>WEB登陆用户信息</w:t>
            </w:r>
          </w:p>
        </w:tc>
        <w:tc>
          <w:tcPr>
            <w:tcW w:w="2596" w:type="dxa"/>
          </w:tcPr>
          <w:p w14:paraId="27C16891" w14:textId="77777777" w:rsidR="00D63C55" w:rsidRPr="00D63C55" w:rsidRDefault="00D63C55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63C55">
              <w:rPr>
                <w:rFonts w:asciiTheme="minorEastAsia" w:eastAsiaTheme="minorEastAsia" w:hAnsiTheme="minorEastAsia"/>
              </w:rPr>
              <w:t>登陆用户名</w:t>
            </w:r>
          </w:p>
        </w:tc>
        <w:tc>
          <w:tcPr>
            <w:tcW w:w="3358" w:type="dxa"/>
          </w:tcPr>
          <w:p w14:paraId="41D54D28" w14:textId="77777777" w:rsidR="00D63C55" w:rsidRPr="00D63C55" w:rsidRDefault="00D63C55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63C55">
              <w:rPr>
                <w:rFonts w:asciiTheme="minorEastAsia" w:eastAsiaTheme="minorEastAsia" w:hAnsiTheme="minorEastAsia"/>
              </w:rPr>
              <w:t>登陆密码</w:t>
            </w:r>
          </w:p>
        </w:tc>
      </w:tr>
      <w:tr w:rsidR="00D63C55" w:rsidRPr="00D63C55" w14:paraId="6BA7F763" w14:textId="77777777" w:rsidTr="00E409EB">
        <w:tc>
          <w:tcPr>
            <w:tcW w:w="2835" w:type="dxa"/>
          </w:tcPr>
          <w:p w14:paraId="57C0D8ED" w14:textId="77777777" w:rsidR="00D63C55" w:rsidRPr="00D63C55" w:rsidRDefault="00D63C55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r w:rsidRPr="00D63C55">
              <w:rPr>
                <w:rFonts w:asciiTheme="minorEastAsia" w:eastAsiaTheme="minorEastAsia" w:hAnsiTheme="minorEastAsia"/>
              </w:rPr>
              <w:t>系统管理员</w:t>
            </w:r>
          </w:p>
        </w:tc>
        <w:tc>
          <w:tcPr>
            <w:tcW w:w="2596" w:type="dxa"/>
          </w:tcPr>
          <w:p w14:paraId="1C4EF09D" w14:textId="5E968E85" w:rsidR="00D63C55" w:rsidRPr="00D63C55" w:rsidRDefault="003D30F6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proofErr w:type="spellStart"/>
            <w:r>
              <w:rPr>
                <w:rFonts w:asciiTheme="minorEastAsia" w:eastAsiaTheme="minorEastAsia" w:hAnsiTheme="minorEastAsia"/>
              </w:rPr>
              <w:t>d</w:t>
            </w:r>
            <w:r>
              <w:rPr>
                <w:rFonts w:asciiTheme="minorEastAsia" w:eastAsiaTheme="minorEastAsia" w:hAnsiTheme="minorEastAsia" w:hint="eastAsia"/>
              </w:rPr>
              <w:t>cnadmin</w:t>
            </w:r>
            <w:proofErr w:type="spellEnd"/>
          </w:p>
        </w:tc>
        <w:tc>
          <w:tcPr>
            <w:tcW w:w="3358" w:type="dxa"/>
          </w:tcPr>
          <w:p w14:paraId="1B717BD2" w14:textId="291E0CA1" w:rsidR="00D63C55" w:rsidRPr="00D63C55" w:rsidRDefault="003D30F6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proofErr w:type="spellStart"/>
            <w:r>
              <w:rPr>
                <w:rFonts w:asciiTheme="minorEastAsia" w:eastAsiaTheme="minorEastAsia" w:hAnsiTheme="minorEastAsia"/>
              </w:rPr>
              <w:t>d</w:t>
            </w:r>
            <w:r>
              <w:rPr>
                <w:rFonts w:asciiTheme="minorEastAsia" w:eastAsiaTheme="minorEastAsia" w:hAnsiTheme="minorEastAsia" w:hint="eastAsia"/>
              </w:rPr>
              <w:t>cn@admin</w:t>
            </w:r>
            <w:proofErr w:type="spellEnd"/>
          </w:p>
        </w:tc>
      </w:tr>
      <w:tr w:rsidR="00DE5927" w:rsidRPr="00D63C55" w14:paraId="0FD88AA0" w14:textId="77777777" w:rsidTr="00E409EB">
        <w:tc>
          <w:tcPr>
            <w:tcW w:w="2835" w:type="dxa"/>
          </w:tcPr>
          <w:p w14:paraId="264D7F3F" w14:textId="014AE269" w:rsidR="00DE5927" w:rsidRPr="00D63C55" w:rsidRDefault="00DE5927" w:rsidP="003D30F6">
            <w:pPr>
              <w:spacing w:line="360" w:lineRule="auto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教师</w:t>
            </w:r>
          </w:p>
        </w:tc>
        <w:tc>
          <w:tcPr>
            <w:tcW w:w="2596" w:type="dxa"/>
          </w:tcPr>
          <w:p w14:paraId="06175CCC" w14:textId="53283E78" w:rsidR="00DE5927" w:rsidRDefault="00DE5927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proofErr w:type="spellStart"/>
            <w:r>
              <w:rPr>
                <w:rFonts w:asciiTheme="minorEastAsia" w:eastAsiaTheme="minorEastAsia" w:hAnsiTheme="minorEastAsia"/>
              </w:rPr>
              <w:t>dcnteacher</w:t>
            </w:r>
            <w:proofErr w:type="spellEnd"/>
          </w:p>
        </w:tc>
        <w:tc>
          <w:tcPr>
            <w:tcW w:w="3358" w:type="dxa"/>
          </w:tcPr>
          <w:p w14:paraId="494FA778" w14:textId="10FDA9BF" w:rsidR="00DE5927" w:rsidRDefault="00DE5927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</w:rPr>
              <w:t>d</w:t>
            </w:r>
            <w:r>
              <w:rPr>
                <w:rFonts w:asciiTheme="minorEastAsia" w:eastAsiaTheme="minorEastAsia" w:hAnsiTheme="minorEastAsia"/>
              </w:rPr>
              <w:t>cn@teacher</w:t>
            </w:r>
            <w:proofErr w:type="spellEnd"/>
          </w:p>
        </w:tc>
      </w:tr>
      <w:tr w:rsidR="003D30F6" w:rsidRPr="00D63C55" w14:paraId="6B3FF0A9" w14:textId="77777777" w:rsidTr="00E409EB">
        <w:tc>
          <w:tcPr>
            <w:tcW w:w="2835" w:type="dxa"/>
          </w:tcPr>
          <w:p w14:paraId="4A3942CB" w14:textId="2E88FB1A" w:rsidR="003D30F6" w:rsidRPr="00D63C55" w:rsidRDefault="003D30F6" w:rsidP="003D30F6">
            <w:pPr>
              <w:spacing w:line="360" w:lineRule="auto"/>
              <w:jc w:val="left"/>
              <w:rPr>
                <w:rFonts w:asciiTheme="minorEastAsia" w:eastAsiaTheme="minorEastAsia" w:hAnsiTheme="minorEastAsia"/>
              </w:rPr>
            </w:pPr>
            <w:r w:rsidRPr="00D63C55">
              <w:rPr>
                <w:rFonts w:asciiTheme="minorEastAsia" w:eastAsiaTheme="minorEastAsia" w:hAnsiTheme="minorEastAsia" w:hint="eastAsia"/>
              </w:rPr>
              <w:t>学生</w:t>
            </w:r>
          </w:p>
        </w:tc>
        <w:tc>
          <w:tcPr>
            <w:tcW w:w="2596" w:type="dxa"/>
          </w:tcPr>
          <w:p w14:paraId="11C44043" w14:textId="74F48837" w:rsidR="003D30F6" w:rsidRPr="00D63C55" w:rsidRDefault="00DE5927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</w:rPr>
              <w:t>dcnstudent</w:t>
            </w:r>
            <w:proofErr w:type="spellEnd"/>
          </w:p>
        </w:tc>
        <w:tc>
          <w:tcPr>
            <w:tcW w:w="3358" w:type="dxa"/>
          </w:tcPr>
          <w:p w14:paraId="30E20E00" w14:textId="3A1DD2CC" w:rsidR="003D30F6" w:rsidRPr="00D63C55" w:rsidRDefault="003D30F6" w:rsidP="00D63C55">
            <w:pPr>
              <w:spacing w:line="360" w:lineRule="auto"/>
              <w:rPr>
                <w:rFonts w:asciiTheme="minorEastAsia" w:eastAsiaTheme="minorEastAsia" w:hAnsiTheme="minorEastAsia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</w:rPr>
              <w:t>d</w:t>
            </w:r>
            <w:r>
              <w:rPr>
                <w:rFonts w:asciiTheme="minorEastAsia" w:eastAsiaTheme="minorEastAsia" w:hAnsiTheme="minorEastAsia"/>
              </w:rPr>
              <w:t>cn@</w:t>
            </w:r>
            <w:r w:rsidR="00DE5927">
              <w:rPr>
                <w:rFonts w:asciiTheme="minorEastAsia" w:eastAsiaTheme="minorEastAsia" w:hAnsiTheme="minorEastAsia" w:hint="eastAsia"/>
              </w:rPr>
              <w:t>student</w:t>
            </w:r>
            <w:proofErr w:type="spellEnd"/>
          </w:p>
        </w:tc>
      </w:tr>
    </w:tbl>
    <w:p w14:paraId="09ED77DA" w14:textId="693856E2" w:rsidR="00864C98" w:rsidRPr="007D14E3" w:rsidRDefault="00864C98" w:rsidP="007D14E3">
      <w:pPr>
        <w:spacing w:line="360" w:lineRule="auto"/>
        <w:rPr>
          <w:rFonts w:asciiTheme="minorEastAsia" w:eastAsiaTheme="minorEastAsia" w:hAnsiTheme="minorEastAsia"/>
        </w:rPr>
      </w:pPr>
    </w:p>
    <w:p w14:paraId="1EFF6956" w14:textId="316A0B5F" w:rsidR="00864C98" w:rsidRDefault="00864C98" w:rsidP="00864C98"/>
    <w:p w14:paraId="4C430B3C" w14:textId="501AAAFC" w:rsidR="007D14E3" w:rsidRDefault="007D14E3" w:rsidP="00864C98"/>
    <w:p w14:paraId="2A1E605D" w14:textId="6A6388F4" w:rsidR="007D14E3" w:rsidRDefault="007D14E3" w:rsidP="00864C98"/>
    <w:p w14:paraId="7F1F43FE" w14:textId="182B337A" w:rsidR="00864C98" w:rsidRPr="00864C98" w:rsidRDefault="00864C98" w:rsidP="00864C98">
      <w:pPr>
        <w:rPr>
          <w:color w:val="FF0000"/>
        </w:rPr>
      </w:pPr>
      <w:r w:rsidRPr="00864C98">
        <w:rPr>
          <w:rFonts w:hint="eastAsia"/>
          <w:color w:val="FF0000"/>
        </w:rPr>
        <w:lastRenderedPageBreak/>
        <w:t>-</w:t>
      </w:r>
      <w:r w:rsidRPr="00864C98">
        <w:rPr>
          <w:color w:val="FF0000"/>
        </w:rPr>
        <w:t>------------------------------------------------------------------------------------------------------------------------------------------</w:t>
      </w:r>
    </w:p>
    <w:p w14:paraId="4C6280FF" w14:textId="2C43E0E7" w:rsidR="00864C98" w:rsidRPr="00C805FA" w:rsidRDefault="00C805FA" w:rsidP="00864C98">
      <w:pPr>
        <w:rPr>
          <w:b/>
          <w:bCs/>
          <w:color w:val="FF0000"/>
          <w:sz w:val="24"/>
          <w:szCs w:val="32"/>
        </w:rPr>
      </w:pPr>
      <w:r w:rsidRPr="00C805FA">
        <w:rPr>
          <w:rFonts w:hint="eastAsia"/>
          <w:b/>
          <w:bCs/>
          <w:color w:val="FF0000"/>
          <w:sz w:val="24"/>
          <w:szCs w:val="32"/>
        </w:rPr>
        <w:t>注意：</w:t>
      </w:r>
      <w:r w:rsidR="00864C98" w:rsidRPr="00C805FA">
        <w:rPr>
          <w:rFonts w:hint="eastAsia"/>
          <w:b/>
          <w:bCs/>
          <w:color w:val="FF0000"/>
          <w:sz w:val="24"/>
          <w:szCs w:val="32"/>
        </w:rPr>
        <w:t>以下步骤仅适用于</w:t>
      </w:r>
      <w:r w:rsidR="00864C98" w:rsidRPr="00C805FA">
        <w:rPr>
          <w:rFonts w:hint="eastAsia"/>
          <w:b/>
          <w:bCs/>
          <w:color w:val="FF0000"/>
          <w:sz w:val="24"/>
          <w:szCs w:val="32"/>
        </w:rPr>
        <w:t>IP</w:t>
      </w:r>
      <w:r w:rsidR="00864C98" w:rsidRPr="00C805FA">
        <w:rPr>
          <w:rFonts w:hint="eastAsia"/>
          <w:b/>
          <w:bCs/>
          <w:color w:val="FF0000"/>
          <w:sz w:val="24"/>
          <w:szCs w:val="32"/>
        </w:rPr>
        <w:t>地址修改，如无需修改，则忽略。</w:t>
      </w:r>
      <w:r w:rsidR="00002107" w:rsidRPr="00C805FA">
        <w:rPr>
          <w:rFonts w:hint="eastAsia"/>
          <w:b/>
          <w:bCs/>
          <w:color w:val="FF0000"/>
          <w:sz w:val="24"/>
          <w:szCs w:val="32"/>
        </w:rPr>
        <w:t>在知道服务器</w:t>
      </w:r>
      <w:r w:rsidR="00002107" w:rsidRPr="00C805FA">
        <w:rPr>
          <w:rFonts w:hint="eastAsia"/>
          <w:b/>
          <w:bCs/>
          <w:color w:val="FF0000"/>
          <w:sz w:val="24"/>
          <w:szCs w:val="32"/>
        </w:rPr>
        <w:t>I</w:t>
      </w:r>
      <w:r w:rsidR="00002107" w:rsidRPr="00C805FA">
        <w:rPr>
          <w:b/>
          <w:bCs/>
          <w:color w:val="FF0000"/>
          <w:sz w:val="24"/>
          <w:szCs w:val="32"/>
        </w:rPr>
        <w:t>P</w:t>
      </w:r>
      <w:r w:rsidR="00002107" w:rsidRPr="00C805FA">
        <w:rPr>
          <w:rFonts w:hint="eastAsia"/>
          <w:b/>
          <w:bCs/>
          <w:color w:val="FF0000"/>
          <w:sz w:val="24"/>
          <w:szCs w:val="32"/>
        </w:rPr>
        <w:t>地址的前提下，优先推荐使用</w:t>
      </w:r>
      <w:r w:rsidR="00002107" w:rsidRPr="00C805FA">
        <w:rPr>
          <w:rFonts w:hint="eastAsia"/>
          <w:b/>
          <w:bCs/>
          <w:color w:val="FF0000"/>
          <w:sz w:val="24"/>
          <w:szCs w:val="32"/>
        </w:rPr>
        <w:t>S</w:t>
      </w:r>
      <w:r w:rsidR="00002107" w:rsidRPr="00C805FA">
        <w:rPr>
          <w:b/>
          <w:bCs/>
          <w:color w:val="FF0000"/>
          <w:sz w:val="24"/>
          <w:szCs w:val="32"/>
        </w:rPr>
        <w:t>SH</w:t>
      </w:r>
      <w:r w:rsidR="00002107" w:rsidRPr="00C805FA">
        <w:rPr>
          <w:rFonts w:hint="eastAsia"/>
          <w:b/>
          <w:bCs/>
          <w:color w:val="FF0000"/>
          <w:sz w:val="24"/>
          <w:szCs w:val="32"/>
        </w:rPr>
        <w:t>连接服务器进行配置，如果不清楚服务器</w:t>
      </w:r>
      <w:r w:rsidR="00002107" w:rsidRPr="00C805FA">
        <w:rPr>
          <w:rFonts w:hint="eastAsia"/>
          <w:b/>
          <w:bCs/>
          <w:color w:val="FF0000"/>
          <w:sz w:val="24"/>
          <w:szCs w:val="32"/>
        </w:rPr>
        <w:t>I</w:t>
      </w:r>
      <w:r w:rsidR="00002107" w:rsidRPr="00C805FA">
        <w:rPr>
          <w:b/>
          <w:bCs/>
          <w:color w:val="FF0000"/>
          <w:sz w:val="24"/>
          <w:szCs w:val="32"/>
        </w:rPr>
        <w:t>P</w:t>
      </w:r>
      <w:r w:rsidR="00002107" w:rsidRPr="00C805FA">
        <w:rPr>
          <w:rFonts w:hint="eastAsia"/>
          <w:b/>
          <w:bCs/>
          <w:color w:val="FF0000"/>
          <w:sz w:val="24"/>
          <w:szCs w:val="32"/>
        </w:rPr>
        <w:t>地址，则可以采用</w:t>
      </w:r>
      <w:r w:rsidR="00002107" w:rsidRPr="00C805FA">
        <w:rPr>
          <w:rFonts w:hint="eastAsia"/>
          <w:b/>
          <w:bCs/>
          <w:color w:val="FF0000"/>
          <w:sz w:val="24"/>
          <w:szCs w:val="32"/>
        </w:rPr>
        <w:t>I</w:t>
      </w:r>
      <w:r w:rsidR="00002107" w:rsidRPr="00C805FA">
        <w:rPr>
          <w:b/>
          <w:bCs/>
          <w:color w:val="FF0000"/>
          <w:sz w:val="24"/>
          <w:szCs w:val="32"/>
        </w:rPr>
        <w:t>PMI</w:t>
      </w:r>
      <w:r w:rsidR="00002107" w:rsidRPr="00C805FA">
        <w:rPr>
          <w:rFonts w:hint="eastAsia"/>
          <w:b/>
          <w:bCs/>
          <w:color w:val="FF0000"/>
          <w:sz w:val="24"/>
          <w:szCs w:val="32"/>
        </w:rPr>
        <w:t>连接服务器进行配置。</w:t>
      </w:r>
    </w:p>
    <w:p w14:paraId="2E8CEABD" w14:textId="0E8BB505" w:rsidR="00D63C55" w:rsidRPr="00D63C55" w:rsidRDefault="001C1738" w:rsidP="00E409EB">
      <w:pPr>
        <w:pStyle w:val="1"/>
        <w:numPr>
          <w:ilvl w:val="0"/>
          <w:numId w:val="37"/>
        </w:numPr>
        <w:rPr>
          <w:rFonts w:asciiTheme="majorEastAsia" w:eastAsiaTheme="majorEastAsia" w:hAnsiTheme="majorEastAsia"/>
          <w:sz w:val="30"/>
          <w:szCs w:val="30"/>
        </w:rPr>
      </w:pPr>
      <w:bookmarkStart w:id="2" w:name="_Toc90931672"/>
      <w:r w:rsidRPr="00D63C55">
        <w:rPr>
          <w:rFonts w:asciiTheme="majorEastAsia" w:eastAsiaTheme="majorEastAsia" w:hAnsiTheme="majorEastAsia" w:hint="eastAsia"/>
          <w:sz w:val="30"/>
          <w:szCs w:val="30"/>
        </w:rPr>
        <w:t>SSH连接配置步骤</w:t>
      </w:r>
      <w:r>
        <w:rPr>
          <w:rFonts w:asciiTheme="majorEastAsia" w:eastAsiaTheme="majorEastAsia" w:hAnsiTheme="majorEastAsia" w:hint="eastAsia"/>
          <w:sz w:val="30"/>
          <w:szCs w:val="30"/>
        </w:rPr>
        <w:t>（通过设备业务端口）</w:t>
      </w:r>
      <w:bookmarkEnd w:id="2"/>
    </w:p>
    <w:p w14:paraId="09C38E65" w14:textId="47806472" w:rsidR="001C1738" w:rsidRDefault="001C1738" w:rsidP="001C17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/>
        </w:rPr>
        <w:t xml:space="preserve">.1 </w:t>
      </w:r>
      <w:r>
        <w:rPr>
          <w:rFonts w:asciiTheme="minorEastAsia" w:eastAsiaTheme="minorEastAsia" w:hAnsiTheme="minorEastAsia" w:hint="eastAsia"/>
        </w:rPr>
        <w:t>在已知服务器业务端口I</w:t>
      </w:r>
      <w:r>
        <w:rPr>
          <w:rFonts w:asciiTheme="minorEastAsia" w:eastAsiaTheme="minorEastAsia" w:hAnsiTheme="minorEastAsia"/>
        </w:rPr>
        <w:t>P</w:t>
      </w:r>
      <w:r>
        <w:rPr>
          <w:rFonts w:asciiTheme="minorEastAsia" w:eastAsiaTheme="minorEastAsia" w:hAnsiTheme="minorEastAsia" w:hint="eastAsia"/>
        </w:rPr>
        <w:t>的情况下建议直接通过S</w:t>
      </w:r>
      <w:r>
        <w:rPr>
          <w:rFonts w:asciiTheme="minorEastAsia" w:eastAsiaTheme="minorEastAsia" w:hAnsiTheme="minorEastAsia"/>
        </w:rPr>
        <w:t>SH</w:t>
      </w:r>
      <w:r>
        <w:rPr>
          <w:rFonts w:asciiTheme="minorEastAsia" w:eastAsiaTheme="minorEastAsia" w:hAnsiTheme="minorEastAsia" w:hint="eastAsia"/>
        </w:rPr>
        <w:t>服务访问操作系统</w:t>
      </w:r>
      <w:r w:rsidR="00444342">
        <w:rPr>
          <w:rFonts w:asciiTheme="minorEastAsia" w:eastAsiaTheme="minorEastAsia" w:hAnsiTheme="minorEastAsia" w:hint="eastAsia"/>
        </w:rPr>
        <w:t>界面</w:t>
      </w:r>
      <w:r>
        <w:rPr>
          <w:rFonts w:asciiTheme="minorEastAsia" w:eastAsiaTheme="minorEastAsia" w:hAnsiTheme="minorEastAsia" w:hint="eastAsia"/>
        </w:rPr>
        <w:t>（安全沙盒默认出厂的业务端口I</w:t>
      </w:r>
      <w:r>
        <w:rPr>
          <w:rFonts w:asciiTheme="minorEastAsia" w:eastAsiaTheme="minorEastAsia" w:hAnsiTheme="minorEastAsia"/>
        </w:rPr>
        <w:t>P</w:t>
      </w:r>
      <w:r>
        <w:rPr>
          <w:rFonts w:asciiTheme="minorEastAsia" w:eastAsiaTheme="minorEastAsia" w:hAnsiTheme="minorEastAsia" w:hint="eastAsia"/>
        </w:rPr>
        <w:t>地址为1</w:t>
      </w:r>
      <w:r>
        <w:rPr>
          <w:rFonts w:asciiTheme="minorEastAsia" w:eastAsiaTheme="minorEastAsia" w:hAnsiTheme="minorEastAsia"/>
        </w:rPr>
        <w:t>92.168.1.100</w:t>
      </w:r>
      <w:r>
        <w:rPr>
          <w:rFonts w:asciiTheme="minorEastAsia" w:eastAsiaTheme="minorEastAsia" w:hAnsiTheme="minorEastAsia" w:hint="eastAsia"/>
        </w:rPr>
        <w:t>）</w:t>
      </w:r>
    </w:p>
    <w:p w14:paraId="6F16335E" w14:textId="0054B11B" w:rsidR="00D63C55" w:rsidRDefault="001C1738" w:rsidP="001C1738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3.2 </w:t>
      </w:r>
      <w:r w:rsidR="00D63C55" w:rsidRPr="00D63C55">
        <w:rPr>
          <w:rFonts w:asciiTheme="minorEastAsia" w:eastAsiaTheme="minorEastAsia" w:hAnsiTheme="minorEastAsia" w:hint="eastAsia"/>
        </w:rPr>
        <w:t>SSH是远程登陆会话的安全协议，该协议提供在网络联通的情况下，对设备的远程操作。常见软件有</w:t>
      </w:r>
      <w:proofErr w:type="spellStart"/>
      <w:r w:rsidR="00D63C55" w:rsidRPr="00D63C55">
        <w:rPr>
          <w:rFonts w:asciiTheme="minorEastAsia" w:eastAsiaTheme="minorEastAsia" w:hAnsiTheme="minorEastAsia" w:hint="eastAsia"/>
        </w:rPr>
        <w:t>SecurtCRT</w:t>
      </w:r>
      <w:proofErr w:type="spellEnd"/>
      <w:r w:rsidR="00D63C55" w:rsidRPr="00D63C55">
        <w:rPr>
          <w:rFonts w:asciiTheme="minorEastAsia" w:eastAsiaTheme="minorEastAsia" w:hAnsiTheme="minorEastAsia" w:hint="eastAsia"/>
        </w:rPr>
        <w:t>，Putty等。获取到设备的登陆IP地址和用户名密码后，</w:t>
      </w:r>
      <w:r w:rsidR="00896031">
        <w:rPr>
          <w:rFonts w:asciiTheme="minorEastAsia" w:eastAsiaTheme="minorEastAsia" w:hAnsiTheme="minorEastAsia" w:hint="eastAsia"/>
        </w:rPr>
        <w:t>通过一根网线将操作机与“</w:t>
      </w:r>
      <w:r w:rsidR="00896031" w:rsidRPr="00896031">
        <w:rPr>
          <w:rFonts w:asciiTheme="minorEastAsia" w:eastAsiaTheme="minorEastAsia" w:hAnsiTheme="minorEastAsia" w:hint="eastAsia"/>
          <w:b/>
          <w:bCs/>
        </w:rPr>
        <w:t>设备业务端口</w:t>
      </w:r>
      <w:r w:rsidR="00896031">
        <w:rPr>
          <w:rFonts w:asciiTheme="minorEastAsia" w:eastAsiaTheme="minorEastAsia" w:hAnsiTheme="minorEastAsia" w:hint="eastAsia"/>
          <w:b/>
          <w:bCs/>
        </w:rPr>
        <w:t>”</w:t>
      </w:r>
      <w:r w:rsidR="00896031">
        <w:rPr>
          <w:rFonts w:asciiTheme="minorEastAsia" w:eastAsiaTheme="minorEastAsia" w:hAnsiTheme="minorEastAsia" w:hint="eastAsia"/>
        </w:rPr>
        <w:t>进行联通，</w:t>
      </w:r>
      <w:r w:rsidR="00D63C55" w:rsidRPr="00D63C55">
        <w:rPr>
          <w:rFonts w:asciiTheme="minorEastAsia" w:eastAsiaTheme="minorEastAsia" w:hAnsiTheme="minorEastAsia" w:hint="eastAsia"/>
        </w:rPr>
        <w:t>使用</w:t>
      </w:r>
      <w:r w:rsidR="00D24516">
        <w:rPr>
          <w:rFonts w:asciiTheme="minorEastAsia" w:eastAsiaTheme="minorEastAsia" w:hAnsiTheme="minorEastAsia" w:hint="eastAsia"/>
        </w:rPr>
        <w:t>putty</w:t>
      </w:r>
      <w:r w:rsidR="00D63C55" w:rsidRPr="00D63C55">
        <w:rPr>
          <w:rFonts w:asciiTheme="minorEastAsia" w:eastAsiaTheme="minorEastAsia" w:hAnsiTheme="minorEastAsia" w:hint="eastAsia"/>
        </w:rPr>
        <w:t>软件登陆</w:t>
      </w:r>
      <w:r w:rsidR="00D24516">
        <w:rPr>
          <w:rFonts w:asciiTheme="minorEastAsia" w:eastAsiaTheme="minorEastAsia" w:hAnsiTheme="minorEastAsia" w:hint="eastAsia"/>
        </w:rPr>
        <w:t>（</w:t>
      </w:r>
      <w:r w:rsidR="00D24516" w:rsidRPr="00021236">
        <w:rPr>
          <w:rFonts w:asciiTheme="minorEastAsia" w:eastAsiaTheme="minorEastAsia" w:hAnsiTheme="minorEastAsia" w:hint="eastAsia"/>
          <w:b/>
          <w:bCs/>
          <w:color w:val="FF0000"/>
        </w:rPr>
        <w:t>注意：平台默认</w:t>
      </w:r>
      <w:proofErr w:type="spellStart"/>
      <w:r w:rsidR="00D24516" w:rsidRPr="00021236">
        <w:rPr>
          <w:rFonts w:asciiTheme="minorEastAsia" w:eastAsiaTheme="minorEastAsia" w:hAnsiTheme="minorEastAsia" w:hint="eastAsia"/>
          <w:b/>
          <w:bCs/>
          <w:color w:val="FF0000"/>
        </w:rPr>
        <w:t>ssh</w:t>
      </w:r>
      <w:proofErr w:type="spellEnd"/>
      <w:r w:rsidR="00D24516" w:rsidRPr="00021236">
        <w:rPr>
          <w:rFonts w:asciiTheme="minorEastAsia" w:eastAsiaTheme="minorEastAsia" w:hAnsiTheme="minorEastAsia" w:hint="eastAsia"/>
          <w:b/>
          <w:bCs/>
          <w:color w:val="FF0000"/>
        </w:rPr>
        <w:t>端口号是2</w:t>
      </w:r>
      <w:r w:rsidR="00D24516" w:rsidRPr="00021236">
        <w:rPr>
          <w:rFonts w:asciiTheme="minorEastAsia" w:eastAsiaTheme="minorEastAsia" w:hAnsiTheme="minorEastAsia"/>
          <w:b/>
          <w:bCs/>
          <w:color w:val="FF0000"/>
        </w:rPr>
        <w:t>20</w:t>
      </w:r>
      <w:r w:rsidR="00D24516">
        <w:rPr>
          <w:rFonts w:asciiTheme="minorEastAsia" w:eastAsiaTheme="minorEastAsia" w:hAnsiTheme="minorEastAsia" w:hint="eastAsia"/>
        </w:rPr>
        <w:t>）</w:t>
      </w:r>
      <w:r w:rsidR="004B602B">
        <w:rPr>
          <w:rFonts w:asciiTheme="minorEastAsia" w:eastAsiaTheme="minorEastAsia" w:hAnsiTheme="minorEastAsia" w:hint="eastAsia"/>
        </w:rPr>
        <w:t>，</w:t>
      </w:r>
      <w:r w:rsidR="00D63C55" w:rsidRPr="00D63C55">
        <w:rPr>
          <w:rFonts w:asciiTheme="minorEastAsia" w:eastAsiaTheme="minorEastAsia" w:hAnsiTheme="minorEastAsia" w:hint="eastAsia"/>
        </w:rPr>
        <w:t>如下图：</w:t>
      </w:r>
    </w:p>
    <w:p w14:paraId="4856E625" w14:textId="4D921372" w:rsidR="00DC1E1B" w:rsidRPr="00D63C55" w:rsidRDefault="00DC1E1B" w:rsidP="00246D3F">
      <w:pPr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7800D041" wp14:editId="6726EE0D">
            <wp:extent cx="3921760" cy="13959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0940" cy="140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0E895" w14:textId="73061453" w:rsidR="001A50B8" w:rsidRDefault="00C150BB" w:rsidP="00864C98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/>
        </w:rPr>
        <w:t xml:space="preserve">.3 </w:t>
      </w:r>
      <w:r w:rsidR="00D63C55" w:rsidRPr="00D63C55">
        <w:rPr>
          <w:rFonts w:asciiTheme="minorEastAsia" w:eastAsiaTheme="minorEastAsia" w:hAnsiTheme="minorEastAsia"/>
        </w:rPr>
        <w:t>点击连接，</w:t>
      </w:r>
      <w:r>
        <w:rPr>
          <w:rFonts w:asciiTheme="minorEastAsia" w:eastAsiaTheme="minorEastAsia" w:hAnsiTheme="minorEastAsia" w:hint="eastAsia"/>
        </w:rPr>
        <w:t>进入到服务器操作系统登录页面，</w:t>
      </w:r>
      <w:r w:rsidR="00D63C55" w:rsidRPr="00D63C55">
        <w:rPr>
          <w:rFonts w:asciiTheme="minorEastAsia" w:eastAsiaTheme="minorEastAsia" w:hAnsiTheme="minorEastAsia"/>
        </w:rPr>
        <w:t>输入</w:t>
      </w:r>
      <w:r w:rsidR="005C3E3D" w:rsidRPr="004959F0">
        <w:rPr>
          <w:rFonts w:asciiTheme="minorEastAsia" w:eastAsiaTheme="minorEastAsia" w:hAnsiTheme="minorEastAsia" w:hint="eastAsia"/>
          <w:b/>
          <w:bCs/>
          <w:color w:val="FF0000"/>
        </w:rPr>
        <w:t>账号</w:t>
      </w:r>
      <w:proofErr w:type="spellStart"/>
      <w:r w:rsidR="005C3E3D" w:rsidRPr="004959F0">
        <w:rPr>
          <w:rFonts w:asciiTheme="minorEastAsia" w:eastAsiaTheme="minorEastAsia" w:hAnsiTheme="minorEastAsia" w:hint="eastAsia"/>
          <w:b/>
          <w:bCs/>
          <w:color w:val="FF0000"/>
        </w:rPr>
        <w:t>adpadmin</w:t>
      </w:r>
      <w:proofErr w:type="spellEnd"/>
      <w:r w:rsidR="005C3E3D" w:rsidRPr="004959F0">
        <w:rPr>
          <w:rFonts w:asciiTheme="minorEastAsia" w:eastAsiaTheme="minorEastAsia" w:hAnsiTheme="minorEastAsia" w:hint="eastAsia"/>
          <w:b/>
          <w:bCs/>
          <w:color w:val="FF0000"/>
        </w:rPr>
        <w:t>，密码</w:t>
      </w:r>
      <w:proofErr w:type="spellStart"/>
      <w:r w:rsidR="005C3E3D" w:rsidRPr="004959F0">
        <w:rPr>
          <w:rFonts w:asciiTheme="minorEastAsia" w:eastAsiaTheme="minorEastAsia" w:hAnsiTheme="minorEastAsia" w:hint="eastAsia"/>
          <w:b/>
          <w:bCs/>
          <w:color w:val="FF0000"/>
        </w:rPr>
        <w:t>adp</w:t>
      </w:r>
      <w:r w:rsidR="005C3E3D" w:rsidRPr="004959F0">
        <w:rPr>
          <w:rFonts w:asciiTheme="minorEastAsia" w:eastAsiaTheme="minorEastAsia" w:hAnsiTheme="minorEastAsia"/>
          <w:b/>
          <w:bCs/>
          <w:color w:val="FF0000"/>
        </w:rPr>
        <w:t>@admin</w:t>
      </w:r>
      <w:proofErr w:type="spellEnd"/>
      <w:r w:rsidR="005C3E3D">
        <w:rPr>
          <w:rFonts w:asciiTheme="minorEastAsia" w:eastAsiaTheme="minorEastAsia" w:hAnsiTheme="minorEastAsia" w:hint="eastAsia"/>
        </w:rPr>
        <w:t>，即可成功</w:t>
      </w:r>
      <w:r w:rsidR="00D63C55" w:rsidRPr="00D63C55">
        <w:rPr>
          <w:rFonts w:asciiTheme="minorEastAsia" w:eastAsiaTheme="minorEastAsia" w:hAnsiTheme="minorEastAsia" w:hint="eastAsia"/>
        </w:rPr>
        <w:t>登陆设备。</w:t>
      </w:r>
      <w:r w:rsidRPr="00D63C55">
        <w:rPr>
          <w:rFonts w:asciiTheme="minorEastAsia" w:eastAsiaTheme="minorEastAsia" w:hAnsiTheme="minorEastAsia" w:hint="eastAsia"/>
        </w:rPr>
        <w:t>接下来的操作步骤</w:t>
      </w:r>
      <w:r>
        <w:rPr>
          <w:rFonts w:asciiTheme="minorEastAsia" w:eastAsiaTheme="minorEastAsia" w:hAnsiTheme="minorEastAsia" w:hint="eastAsia"/>
        </w:rPr>
        <w:t>请查看第五步的“</w:t>
      </w:r>
      <w:r w:rsidRPr="00A457D6">
        <w:rPr>
          <w:rFonts w:asciiTheme="minorEastAsia" w:eastAsiaTheme="minorEastAsia" w:hAnsiTheme="minorEastAsia" w:hint="eastAsia"/>
          <w:b/>
          <w:bCs/>
        </w:rPr>
        <w:t>I</w:t>
      </w:r>
      <w:r w:rsidRPr="00A457D6">
        <w:rPr>
          <w:rFonts w:asciiTheme="minorEastAsia" w:eastAsiaTheme="minorEastAsia" w:hAnsiTheme="minorEastAsia"/>
          <w:b/>
          <w:bCs/>
        </w:rPr>
        <w:t>P</w:t>
      </w:r>
      <w:r w:rsidRPr="00A457D6">
        <w:rPr>
          <w:rFonts w:asciiTheme="minorEastAsia" w:eastAsiaTheme="minorEastAsia" w:hAnsiTheme="minorEastAsia" w:hint="eastAsia"/>
          <w:b/>
          <w:bCs/>
        </w:rPr>
        <w:t>地址修改</w:t>
      </w:r>
      <w:r>
        <w:rPr>
          <w:rFonts w:asciiTheme="minorEastAsia" w:eastAsiaTheme="minorEastAsia" w:hAnsiTheme="minorEastAsia" w:hint="eastAsia"/>
        </w:rPr>
        <w:t>”</w:t>
      </w:r>
      <w:r w:rsidRPr="00D63C55">
        <w:rPr>
          <w:rFonts w:asciiTheme="minorEastAsia" w:eastAsiaTheme="minorEastAsia" w:hAnsiTheme="minorEastAsia" w:hint="eastAsia"/>
        </w:rPr>
        <w:t>。</w:t>
      </w:r>
    </w:p>
    <w:p w14:paraId="13A49AC8" w14:textId="67C029D8" w:rsidR="00872776" w:rsidRPr="00D63C55" w:rsidRDefault="00872776" w:rsidP="00872776">
      <w:pPr>
        <w:pStyle w:val="1"/>
        <w:numPr>
          <w:ilvl w:val="0"/>
          <w:numId w:val="37"/>
        </w:numPr>
        <w:rPr>
          <w:rFonts w:asciiTheme="majorEastAsia" w:eastAsiaTheme="majorEastAsia" w:hAnsiTheme="majorEastAsia"/>
          <w:sz w:val="30"/>
          <w:szCs w:val="30"/>
        </w:rPr>
      </w:pPr>
      <w:bookmarkStart w:id="3" w:name="_Toc90931673"/>
      <w:r>
        <w:rPr>
          <w:rFonts w:asciiTheme="majorEastAsia" w:eastAsiaTheme="majorEastAsia" w:hAnsiTheme="majorEastAsia"/>
          <w:sz w:val="30"/>
          <w:szCs w:val="30"/>
        </w:rPr>
        <w:t>IPMI</w:t>
      </w:r>
      <w:r>
        <w:rPr>
          <w:rFonts w:asciiTheme="majorEastAsia" w:eastAsiaTheme="majorEastAsia" w:hAnsiTheme="majorEastAsia" w:hint="eastAsia"/>
          <w:sz w:val="30"/>
          <w:szCs w:val="30"/>
        </w:rPr>
        <w:t>终端</w:t>
      </w:r>
      <w:r w:rsidRPr="00D63C55">
        <w:rPr>
          <w:rFonts w:asciiTheme="majorEastAsia" w:eastAsiaTheme="majorEastAsia" w:hAnsiTheme="majorEastAsia" w:hint="eastAsia"/>
          <w:sz w:val="30"/>
          <w:szCs w:val="30"/>
        </w:rPr>
        <w:t>配置步骤</w:t>
      </w:r>
      <w:r>
        <w:rPr>
          <w:rFonts w:asciiTheme="majorEastAsia" w:eastAsiaTheme="majorEastAsia" w:hAnsiTheme="majorEastAsia" w:hint="eastAsia"/>
          <w:sz w:val="30"/>
          <w:szCs w:val="30"/>
        </w:rPr>
        <w:t>（通过设备管理端口）</w:t>
      </w:r>
      <w:bookmarkEnd w:id="3"/>
    </w:p>
    <w:p w14:paraId="39442ACA" w14:textId="0009514D" w:rsidR="001C1738" w:rsidRDefault="00896031" w:rsidP="00864C98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4.</w:t>
      </w:r>
      <w:r>
        <w:rPr>
          <w:rFonts w:asciiTheme="minorEastAsia" w:eastAsiaTheme="minorEastAsia" w:hAnsiTheme="minorEastAsia"/>
        </w:rPr>
        <w:t xml:space="preserve">1 </w:t>
      </w:r>
      <w:r w:rsidR="00872776">
        <w:rPr>
          <w:rFonts w:asciiTheme="minorEastAsia" w:eastAsiaTheme="minorEastAsia" w:hAnsiTheme="minorEastAsia" w:hint="eastAsia"/>
        </w:rPr>
        <w:t>如果平台I</w:t>
      </w:r>
      <w:r w:rsidR="00872776">
        <w:rPr>
          <w:rFonts w:asciiTheme="minorEastAsia" w:eastAsiaTheme="minorEastAsia" w:hAnsiTheme="minorEastAsia"/>
        </w:rPr>
        <w:t>P</w:t>
      </w:r>
      <w:r w:rsidR="00872776">
        <w:rPr>
          <w:rFonts w:asciiTheme="minorEastAsia" w:eastAsiaTheme="minorEastAsia" w:hAnsiTheme="minorEastAsia" w:hint="eastAsia"/>
        </w:rPr>
        <w:t>地址已被修改并且忘记了当前I</w:t>
      </w:r>
      <w:r w:rsidR="00872776">
        <w:rPr>
          <w:rFonts w:asciiTheme="minorEastAsia" w:eastAsiaTheme="minorEastAsia" w:hAnsiTheme="minorEastAsia"/>
        </w:rPr>
        <w:t>P</w:t>
      </w:r>
      <w:r w:rsidR="00872776">
        <w:rPr>
          <w:rFonts w:asciiTheme="minorEastAsia" w:eastAsiaTheme="minorEastAsia" w:hAnsiTheme="minorEastAsia" w:hint="eastAsia"/>
        </w:rPr>
        <w:t>地址，可以通过设备管理端口</w:t>
      </w:r>
      <w:r w:rsidR="00444342">
        <w:rPr>
          <w:rFonts w:asciiTheme="minorEastAsia" w:eastAsiaTheme="minorEastAsia" w:hAnsiTheme="minorEastAsia" w:hint="eastAsia"/>
        </w:rPr>
        <w:t>进入到服务器</w:t>
      </w:r>
      <w:r w:rsidR="00444342">
        <w:rPr>
          <w:rFonts w:asciiTheme="minorEastAsia" w:eastAsiaTheme="minorEastAsia" w:hAnsiTheme="minorEastAsia"/>
        </w:rPr>
        <w:t>IPMI</w:t>
      </w:r>
      <w:r w:rsidR="00444342">
        <w:rPr>
          <w:rFonts w:asciiTheme="minorEastAsia" w:eastAsiaTheme="minorEastAsia" w:hAnsiTheme="minorEastAsia" w:hint="eastAsia"/>
        </w:rPr>
        <w:t>页面来访问到操作系统登录界面</w:t>
      </w:r>
    </w:p>
    <w:p w14:paraId="0080AD73" w14:textId="70DE2A5E" w:rsidR="00896031" w:rsidRDefault="00896031" w:rsidP="00864C98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4.2 </w:t>
      </w:r>
      <w:r w:rsidR="00F302D3" w:rsidRPr="00F302D3">
        <w:rPr>
          <w:rFonts w:asciiTheme="minorEastAsia" w:eastAsiaTheme="minorEastAsia" w:hAnsiTheme="minorEastAsia" w:hint="eastAsia"/>
        </w:rPr>
        <w:t>IPMI是智能型平台管理接口（Intelligent Platform Management Interface）的缩写，是管理基于 Intel结构的企业系统中所使用的外围设备采用的一种工业标准，用户可以利用IPMI监视服务器的物理健康特征，如温度、电压、风扇工作状态、电源状态等</w:t>
      </w:r>
      <w:r w:rsidR="00F302D3">
        <w:rPr>
          <w:rFonts w:asciiTheme="minorEastAsia" w:eastAsiaTheme="minorEastAsia" w:hAnsiTheme="minorEastAsia" w:hint="eastAsia"/>
        </w:rPr>
        <w:t>，I</w:t>
      </w:r>
      <w:r w:rsidR="00F302D3">
        <w:rPr>
          <w:rFonts w:asciiTheme="minorEastAsia" w:eastAsiaTheme="minorEastAsia" w:hAnsiTheme="minorEastAsia"/>
        </w:rPr>
        <w:t>PMI</w:t>
      </w:r>
      <w:r w:rsidR="00F302D3">
        <w:rPr>
          <w:rFonts w:asciiTheme="minorEastAsia" w:eastAsiaTheme="minorEastAsia" w:hAnsiTheme="minorEastAsia" w:hint="eastAsia"/>
        </w:rPr>
        <w:t>可以直接通过浏览器进行访问。</w:t>
      </w:r>
      <w:r w:rsidR="00F302D3" w:rsidRPr="00D63C55">
        <w:rPr>
          <w:rFonts w:asciiTheme="minorEastAsia" w:eastAsiaTheme="minorEastAsia" w:hAnsiTheme="minorEastAsia" w:hint="eastAsia"/>
        </w:rPr>
        <w:t>获取到</w:t>
      </w:r>
      <w:r w:rsidR="00F302D3">
        <w:rPr>
          <w:rFonts w:asciiTheme="minorEastAsia" w:eastAsiaTheme="minorEastAsia" w:hAnsiTheme="minorEastAsia"/>
        </w:rPr>
        <w:t>BMC</w:t>
      </w:r>
      <w:r w:rsidR="00F302D3">
        <w:rPr>
          <w:rFonts w:asciiTheme="minorEastAsia" w:eastAsiaTheme="minorEastAsia" w:hAnsiTheme="minorEastAsia" w:hint="eastAsia"/>
        </w:rPr>
        <w:t>的</w:t>
      </w:r>
      <w:r w:rsidR="00F302D3" w:rsidRPr="00D63C55">
        <w:rPr>
          <w:rFonts w:asciiTheme="minorEastAsia" w:eastAsiaTheme="minorEastAsia" w:hAnsiTheme="minorEastAsia" w:hint="eastAsia"/>
        </w:rPr>
        <w:t>IP地址和用户名密码后，</w:t>
      </w:r>
      <w:r w:rsidR="00F302D3">
        <w:rPr>
          <w:rFonts w:asciiTheme="minorEastAsia" w:eastAsiaTheme="minorEastAsia" w:hAnsiTheme="minorEastAsia" w:hint="eastAsia"/>
        </w:rPr>
        <w:t>通过一根网线将操作机与“</w:t>
      </w:r>
      <w:r w:rsidR="00F302D3" w:rsidRPr="00896031">
        <w:rPr>
          <w:rFonts w:asciiTheme="minorEastAsia" w:eastAsiaTheme="minorEastAsia" w:hAnsiTheme="minorEastAsia" w:hint="eastAsia"/>
          <w:b/>
          <w:bCs/>
        </w:rPr>
        <w:t>设备</w:t>
      </w:r>
      <w:r w:rsidR="00F302D3">
        <w:rPr>
          <w:rFonts w:asciiTheme="minorEastAsia" w:eastAsiaTheme="minorEastAsia" w:hAnsiTheme="minorEastAsia" w:hint="eastAsia"/>
          <w:b/>
          <w:bCs/>
        </w:rPr>
        <w:t>管理</w:t>
      </w:r>
      <w:r w:rsidR="00F302D3" w:rsidRPr="00896031">
        <w:rPr>
          <w:rFonts w:asciiTheme="minorEastAsia" w:eastAsiaTheme="minorEastAsia" w:hAnsiTheme="minorEastAsia" w:hint="eastAsia"/>
          <w:b/>
          <w:bCs/>
        </w:rPr>
        <w:t>端口</w:t>
      </w:r>
      <w:r w:rsidR="00F302D3">
        <w:rPr>
          <w:rFonts w:asciiTheme="minorEastAsia" w:eastAsiaTheme="minorEastAsia" w:hAnsiTheme="minorEastAsia" w:hint="eastAsia"/>
          <w:b/>
          <w:bCs/>
        </w:rPr>
        <w:t>”</w:t>
      </w:r>
      <w:r w:rsidR="00F302D3">
        <w:rPr>
          <w:rFonts w:asciiTheme="minorEastAsia" w:eastAsiaTheme="minorEastAsia" w:hAnsiTheme="minorEastAsia" w:hint="eastAsia"/>
        </w:rPr>
        <w:t>进行联通，然后通过浏览器直接访问：1</w:t>
      </w:r>
      <w:r w:rsidR="00F302D3">
        <w:rPr>
          <w:rFonts w:asciiTheme="minorEastAsia" w:eastAsiaTheme="minorEastAsia" w:hAnsiTheme="minorEastAsia"/>
        </w:rPr>
        <w:t>92.168.1.2</w:t>
      </w:r>
      <w:r w:rsidR="00F302D3">
        <w:rPr>
          <w:rFonts w:asciiTheme="minorEastAsia" w:eastAsiaTheme="minorEastAsia" w:hAnsiTheme="minorEastAsia" w:hint="eastAsia"/>
        </w:rPr>
        <w:t>，用户名：</w:t>
      </w:r>
      <w:r w:rsidR="00AF14C4">
        <w:rPr>
          <w:rFonts w:asciiTheme="minorEastAsia" w:eastAsiaTheme="minorEastAsia" w:hAnsiTheme="minorEastAsia" w:hint="eastAsia"/>
        </w:rPr>
        <w:t>ADMIN</w:t>
      </w:r>
      <w:r w:rsidR="00F302D3">
        <w:rPr>
          <w:rFonts w:asciiTheme="minorEastAsia" w:eastAsiaTheme="minorEastAsia" w:hAnsiTheme="minorEastAsia" w:hint="eastAsia"/>
        </w:rPr>
        <w:t>，密码：</w:t>
      </w:r>
      <w:r w:rsidR="00AF14C4">
        <w:rPr>
          <w:rFonts w:asciiTheme="minorEastAsia" w:eastAsiaTheme="minorEastAsia" w:hAnsiTheme="minorEastAsia" w:hint="eastAsia"/>
        </w:rPr>
        <w:t>DCNDCNDCN</w:t>
      </w:r>
      <w:r w:rsidR="00F302D3">
        <w:rPr>
          <w:rFonts w:asciiTheme="minorEastAsia" w:eastAsiaTheme="minorEastAsia" w:hAnsiTheme="minorEastAsia" w:hint="eastAsia"/>
        </w:rPr>
        <w:t>，如下图：</w:t>
      </w:r>
    </w:p>
    <w:p w14:paraId="1A0A1BA0" w14:textId="2A67BA6A" w:rsidR="00EA171A" w:rsidRDefault="00D630F8" w:rsidP="00D630F8">
      <w:pPr>
        <w:spacing w:line="360" w:lineRule="auto"/>
        <w:jc w:val="center"/>
        <w:rPr>
          <w:rFonts w:asciiTheme="minorEastAsia" w:eastAsiaTheme="minorEastAsia" w:hAnsiTheme="minorEastAsia" w:hint="eastAsia"/>
        </w:rPr>
      </w:pPr>
      <w:r w:rsidRPr="00D630F8">
        <w:rPr>
          <w:rFonts w:asciiTheme="minorEastAsia" w:eastAsiaTheme="minorEastAsia" w:hAnsiTheme="minorEastAsia"/>
        </w:rPr>
        <w:lastRenderedPageBreak/>
        <w:drawing>
          <wp:inline distT="0" distB="0" distL="0" distR="0" wp14:anchorId="3FFB4DC2" wp14:editId="4F3918E4">
            <wp:extent cx="6188710" cy="332803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E6B65" w14:textId="5C7CC715" w:rsidR="00EA171A" w:rsidRDefault="00EA171A" w:rsidP="00EA171A">
      <w:pPr>
        <w:spacing w:line="360" w:lineRule="auto"/>
        <w:jc w:val="center"/>
        <w:rPr>
          <w:rFonts w:asciiTheme="minorEastAsia" w:eastAsiaTheme="minorEastAsia" w:hAnsiTheme="minorEastAsia"/>
        </w:rPr>
      </w:pPr>
    </w:p>
    <w:p w14:paraId="1D30F808" w14:textId="0DFD0242" w:rsidR="00EA171A" w:rsidRDefault="00EA171A" w:rsidP="00EA171A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4</w:t>
      </w:r>
      <w:r>
        <w:rPr>
          <w:rFonts w:asciiTheme="minorEastAsia" w:eastAsiaTheme="minorEastAsia" w:hAnsiTheme="minorEastAsia"/>
        </w:rPr>
        <w:t xml:space="preserve">.5 </w:t>
      </w:r>
      <w:r w:rsidR="00A457D6">
        <w:rPr>
          <w:rFonts w:asciiTheme="minorEastAsia" w:eastAsiaTheme="minorEastAsia" w:hAnsiTheme="minorEastAsia" w:hint="eastAsia"/>
        </w:rPr>
        <w:t>然后进入到服务器操作系统</w:t>
      </w:r>
      <w:r w:rsidR="00C150BB">
        <w:rPr>
          <w:rFonts w:asciiTheme="minorEastAsia" w:eastAsiaTheme="minorEastAsia" w:hAnsiTheme="minorEastAsia" w:hint="eastAsia"/>
        </w:rPr>
        <w:t>登录</w:t>
      </w:r>
      <w:r w:rsidR="00A457D6">
        <w:rPr>
          <w:rFonts w:asciiTheme="minorEastAsia" w:eastAsiaTheme="minorEastAsia" w:hAnsiTheme="minorEastAsia" w:hint="eastAsia"/>
        </w:rPr>
        <w:t>页面，</w:t>
      </w:r>
      <w:r w:rsidR="00A457D6" w:rsidRPr="00D63C55">
        <w:rPr>
          <w:rFonts w:asciiTheme="minorEastAsia" w:eastAsiaTheme="minorEastAsia" w:hAnsiTheme="minorEastAsia"/>
        </w:rPr>
        <w:t>输入</w:t>
      </w:r>
      <w:r w:rsidR="00A457D6" w:rsidRPr="004959F0">
        <w:rPr>
          <w:rFonts w:asciiTheme="minorEastAsia" w:eastAsiaTheme="minorEastAsia" w:hAnsiTheme="minorEastAsia" w:hint="eastAsia"/>
          <w:b/>
          <w:bCs/>
          <w:color w:val="FF0000"/>
        </w:rPr>
        <w:t>账号</w:t>
      </w:r>
      <w:proofErr w:type="spellStart"/>
      <w:r w:rsidR="00A457D6" w:rsidRPr="004959F0">
        <w:rPr>
          <w:rFonts w:asciiTheme="minorEastAsia" w:eastAsiaTheme="minorEastAsia" w:hAnsiTheme="minorEastAsia" w:hint="eastAsia"/>
          <w:b/>
          <w:bCs/>
          <w:color w:val="FF0000"/>
        </w:rPr>
        <w:t>adpadmin</w:t>
      </w:r>
      <w:proofErr w:type="spellEnd"/>
      <w:r w:rsidR="00A457D6" w:rsidRPr="004959F0">
        <w:rPr>
          <w:rFonts w:asciiTheme="minorEastAsia" w:eastAsiaTheme="minorEastAsia" w:hAnsiTheme="minorEastAsia" w:hint="eastAsia"/>
          <w:b/>
          <w:bCs/>
          <w:color w:val="FF0000"/>
        </w:rPr>
        <w:t>，密码</w:t>
      </w:r>
      <w:proofErr w:type="spellStart"/>
      <w:r w:rsidR="00A457D6" w:rsidRPr="004959F0">
        <w:rPr>
          <w:rFonts w:asciiTheme="minorEastAsia" w:eastAsiaTheme="minorEastAsia" w:hAnsiTheme="minorEastAsia" w:hint="eastAsia"/>
          <w:b/>
          <w:bCs/>
          <w:color w:val="FF0000"/>
        </w:rPr>
        <w:t>adp</w:t>
      </w:r>
      <w:r w:rsidR="00A457D6" w:rsidRPr="004959F0">
        <w:rPr>
          <w:rFonts w:asciiTheme="minorEastAsia" w:eastAsiaTheme="minorEastAsia" w:hAnsiTheme="minorEastAsia"/>
          <w:b/>
          <w:bCs/>
          <w:color w:val="FF0000"/>
        </w:rPr>
        <w:t>@admin</w:t>
      </w:r>
      <w:proofErr w:type="spellEnd"/>
      <w:r w:rsidR="00A457D6">
        <w:rPr>
          <w:rFonts w:asciiTheme="minorEastAsia" w:eastAsiaTheme="minorEastAsia" w:hAnsiTheme="minorEastAsia" w:hint="eastAsia"/>
        </w:rPr>
        <w:t>，即可成功</w:t>
      </w:r>
      <w:r w:rsidR="00A457D6" w:rsidRPr="00D63C55">
        <w:rPr>
          <w:rFonts w:asciiTheme="minorEastAsia" w:eastAsiaTheme="minorEastAsia" w:hAnsiTheme="minorEastAsia" w:hint="eastAsia"/>
        </w:rPr>
        <w:t>登陆设备</w:t>
      </w:r>
      <w:r w:rsidR="00A457D6">
        <w:rPr>
          <w:rFonts w:asciiTheme="minorEastAsia" w:eastAsiaTheme="minorEastAsia" w:hAnsiTheme="minorEastAsia" w:hint="eastAsia"/>
        </w:rPr>
        <w:t>，</w:t>
      </w:r>
      <w:r w:rsidR="00A457D6" w:rsidRPr="00D63C55">
        <w:rPr>
          <w:rFonts w:asciiTheme="minorEastAsia" w:eastAsiaTheme="minorEastAsia" w:hAnsiTheme="minorEastAsia" w:hint="eastAsia"/>
        </w:rPr>
        <w:t>接下来的操作步骤</w:t>
      </w:r>
      <w:r w:rsidR="00A457D6">
        <w:rPr>
          <w:rFonts w:asciiTheme="minorEastAsia" w:eastAsiaTheme="minorEastAsia" w:hAnsiTheme="minorEastAsia" w:hint="eastAsia"/>
        </w:rPr>
        <w:t>请查看第五步的“</w:t>
      </w:r>
      <w:r w:rsidR="00A457D6" w:rsidRPr="00A457D6">
        <w:rPr>
          <w:rFonts w:asciiTheme="minorEastAsia" w:eastAsiaTheme="minorEastAsia" w:hAnsiTheme="minorEastAsia" w:hint="eastAsia"/>
          <w:b/>
          <w:bCs/>
        </w:rPr>
        <w:t>I</w:t>
      </w:r>
      <w:r w:rsidR="00A457D6" w:rsidRPr="00A457D6">
        <w:rPr>
          <w:rFonts w:asciiTheme="minorEastAsia" w:eastAsiaTheme="minorEastAsia" w:hAnsiTheme="minorEastAsia"/>
          <w:b/>
          <w:bCs/>
        </w:rPr>
        <w:t>P</w:t>
      </w:r>
      <w:r w:rsidR="00A457D6" w:rsidRPr="00A457D6">
        <w:rPr>
          <w:rFonts w:asciiTheme="minorEastAsia" w:eastAsiaTheme="minorEastAsia" w:hAnsiTheme="minorEastAsia" w:hint="eastAsia"/>
          <w:b/>
          <w:bCs/>
        </w:rPr>
        <w:t>地址修改</w:t>
      </w:r>
      <w:r w:rsidR="00A457D6">
        <w:rPr>
          <w:rFonts w:asciiTheme="minorEastAsia" w:eastAsiaTheme="minorEastAsia" w:hAnsiTheme="minorEastAsia" w:hint="eastAsia"/>
        </w:rPr>
        <w:t>”</w:t>
      </w:r>
      <w:r w:rsidR="00A457D6" w:rsidRPr="00D63C55">
        <w:rPr>
          <w:rFonts w:asciiTheme="minorEastAsia" w:eastAsiaTheme="minorEastAsia" w:hAnsiTheme="minorEastAsia" w:hint="eastAsia"/>
        </w:rPr>
        <w:t>。</w:t>
      </w:r>
    </w:p>
    <w:p w14:paraId="3E4C51D4" w14:textId="0808D891" w:rsidR="00D630F8" w:rsidRPr="00A457D6" w:rsidRDefault="00D630F8" w:rsidP="00EA171A">
      <w:pPr>
        <w:spacing w:line="360" w:lineRule="auto"/>
        <w:rPr>
          <w:rFonts w:asciiTheme="minorEastAsia" w:eastAsiaTheme="minorEastAsia" w:hAnsiTheme="minorEastAsia" w:hint="eastAsia"/>
        </w:rPr>
      </w:pPr>
      <w:r w:rsidRPr="00D630F8">
        <w:rPr>
          <w:rFonts w:asciiTheme="minorEastAsia" w:eastAsiaTheme="minorEastAsia" w:hAnsiTheme="minorEastAsia"/>
        </w:rPr>
        <w:drawing>
          <wp:inline distT="0" distB="0" distL="0" distR="0" wp14:anchorId="5668F656" wp14:editId="51481EE7">
            <wp:extent cx="6188710" cy="32969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C2044" w14:textId="008FA9A2" w:rsidR="002A421A" w:rsidRPr="00D63C55" w:rsidRDefault="002A421A" w:rsidP="00872776">
      <w:pPr>
        <w:pStyle w:val="1"/>
        <w:numPr>
          <w:ilvl w:val="0"/>
          <w:numId w:val="37"/>
        </w:numPr>
        <w:rPr>
          <w:rFonts w:asciiTheme="majorEastAsia" w:eastAsiaTheme="majorEastAsia" w:hAnsiTheme="majorEastAsia"/>
          <w:sz w:val="30"/>
          <w:szCs w:val="30"/>
        </w:rPr>
      </w:pPr>
      <w:bookmarkStart w:id="4" w:name="_Toc90931674"/>
      <w:r>
        <w:rPr>
          <w:rFonts w:asciiTheme="majorEastAsia" w:eastAsiaTheme="majorEastAsia" w:hAnsiTheme="majorEastAsia" w:hint="eastAsia"/>
          <w:sz w:val="30"/>
          <w:szCs w:val="30"/>
        </w:rPr>
        <w:t>IP地址修改</w:t>
      </w:r>
      <w:bookmarkEnd w:id="4"/>
    </w:p>
    <w:p w14:paraId="08CDA72E" w14:textId="3B735887" w:rsidR="002A421A" w:rsidRDefault="00285AA4" w:rsidP="002A421A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5.1 </w:t>
      </w:r>
      <w:r w:rsidR="002A421A">
        <w:rPr>
          <w:rFonts w:asciiTheme="minorEastAsia" w:eastAsiaTheme="minorEastAsia" w:hAnsiTheme="minorEastAsia" w:hint="eastAsia"/>
        </w:rPr>
        <w:t>通过“</w:t>
      </w:r>
      <w:r w:rsidR="002A421A" w:rsidRPr="002A421A">
        <w:rPr>
          <w:rFonts w:asciiTheme="minorEastAsia" w:eastAsiaTheme="minorEastAsia" w:hAnsiTheme="minorEastAsia" w:hint="eastAsia"/>
          <w:b/>
          <w:bCs/>
        </w:rPr>
        <w:t>设备业务端口</w:t>
      </w:r>
      <w:r w:rsidR="002A421A">
        <w:rPr>
          <w:rFonts w:asciiTheme="minorEastAsia" w:eastAsiaTheme="minorEastAsia" w:hAnsiTheme="minorEastAsia" w:hint="eastAsia"/>
          <w:b/>
          <w:bCs/>
        </w:rPr>
        <w:t>”</w:t>
      </w:r>
      <w:r w:rsidR="002A421A">
        <w:rPr>
          <w:rFonts w:asciiTheme="minorEastAsia" w:eastAsiaTheme="minorEastAsia" w:hAnsiTheme="minorEastAsia" w:hint="eastAsia"/>
        </w:rPr>
        <w:t>S</w:t>
      </w:r>
      <w:r w:rsidR="002A421A">
        <w:rPr>
          <w:rFonts w:asciiTheme="minorEastAsia" w:eastAsiaTheme="minorEastAsia" w:hAnsiTheme="minorEastAsia"/>
        </w:rPr>
        <w:t>SH</w:t>
      </w:r>
      <w:r w:rsidR="002A421A">
        <w:rPr>
          <w:rFonts w:asciiTheme="minorEastAsia" w:eastAsiaTheme="minorEastAsia" w:hAnsiTheme="minorEastAsia" w:hint="eastAsia"/>
        </w:rPr>
        <w:t>访问或者</w:t>
      </w:r>
      <w:r w:rsidR="002A421A" w:rsidRPr="001C1738">
        <w:rPr>
          <w:rFonts w:asciiTheme="minorEastAsia" w:eastAsiaTheme="minorEastAsia" w:hAnsiTheme="minorEastAsia" w:hint="eastAsia"/>
          <w:b/>
          <w:bCs/>
        </w:rPr>
        <w:t>“设备管理端口”</w:t>
      </w:r>
      <w:r w:rsidR="002A421A">
        <w:rPr>
          <w:rFonts w:asciiTheme="minorEastAsia" w:eastAsiaTheme="minorEastAsia" w:hAnsiTheme="minorEastAsia" w:hint="eastAsia"/>
        </w:rPr>
        <w:t>终端访问</w:t>
      </w:r>
      <w:r>
        <w:rPr>
          <w:rFonts w:asciiTheme="minorEastAsia" w:eastAsiaTheme="minorEastAsia" w:hAnsiTheme="minorEastAsia" w:hint="eastAsia"/>
        </w:rPr>
        <w:t>任意一种方法进入</w:t>
      </w:r>
      <w:r w:rsidR="002A421A">
        <w:rPr>
          <w:rFonts w:asciiTheme="minorEastAsia" w:eastAsiaTheme="minorEastAsia" w:hAnsiTheme="minorEastAsia" w:hint="eastAsia"/>
        </w:rPr>
        <w:t>到</w:t>
      </w:r>
      <w:r w:rsidR="001C1738">
        <w:rPr>
          <w:rFonts w:asciiTheme="minorEastAsia" w:eastAsiaTheme="minorEastAsia" w:hAnsiTheme="minorEastAsia" w:hint="eastAsia"/>
        </w:rPr>
        <w:t>服务器操作系统登</w:t>
      </w:r>
      <w:r w:rsidR="001C1738">
        <w:rPr>
          <w:rFonts w:asciiTheme="minorEastAsia" w:eastAsiaTheme="minorEastAsia" w:hAnsiTheme="minorEastAsia" w:hint="eastAsia"/>
        </w:rPr>
        <w:lastRenderedPageBreak/>
        <w:t>录界面</w:t>
      </w:r>
    </w:p>
    <w:p w14:paraId="652EF184" w14:textId="0C7638BE" w:rsidR="002A421A" w:rsidRPr="00D63C55" w:rsidRDefault="00285AA4" w:rsidP="002A421A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5</w:t>
      </w:r>
      <w:r w:rsidR="002A421A">
        <w:rPr>
          <w:rFonts w:asciiTheme="minorEastAsia" w:eastAsiaTheme="minorEastAsia" w:hAnsiTheme="minorEastAsia"/>
        </w:rPr>
        <w:t>.2</w:t>
      </w:r>
      <w:r w:rsidR="002A421A" w:rsidRPr="00D63C55">
        <w:rPr>
          <w:rFonts w:asciiTheme="minorEastAsia" w:eastAsiaTheme="minorEastAsia" w:hAnsiTheme="minorEastAsia" w:hint="eastAsia"/>
        </w:rPr>
        <w:t>使用默认用户名和密码登陆，用户名为：</w:t>
      </w:r>
      <w:proofErr w:type="spellStart"/>
      <w:r w:rsidR="002A421A">
        <w:rPr>
          <w:rFonts w:asciiTheme="minorEastAsia" w:eastAsiaTheme="minorEastAsia" w:hAnsiTheme="minorEastAsia" w:hint="eastAsia"/>
        </w:rPr>
        <w:t>a</w:t>
      </w:r>
      <w:r w:rsidR="002A421A">
        <w:rPr>
          <w:rFonts w:asciiTheme="minorEastAsia" w:eastAsiaTheme="minorEastAsia" w:hAnsiTheme="minorEastAsia"/>
        </w:rPr>
        <w:t>dp</w:t>
      </w:r>
      <w:r w:rsidR="002A421A" w:rsidRPr="00D63C55">
        <w:rPr>
          <w:rFonts w:asciiTheme="minorEastAsia" w:eastAsiaTheme="minorEastAsia" w:hAnsiTheme="minorEastAsia" w:hint="eastAsia"/>
        </w:rPr>
        <w:t>admin</w:t>
      </w:r>
      <w:proofErr w:type="spellEnd"/>
      <w:r w:rsidR="002A421A" w:rsidRPr="00D63C55">
        <w:rPr>
          <w:rFonts w:asciiTheme="minorEastAsia" w:eastAsiaTheme="minorEastAsia" w:hAnsiTheme="minorEastAsia" w:hint="eastAsia"/>
        </w:rPr>
        <w:t>，登录密码为：</w:t>
      </w:r>
      <w:proofErr w:type="spellStart"/>
      <w:r w:rsidR="002A421A">
        <w:rPr>
          <w:rFonts w:asciiTheme="minorEastAsia" w:eastAsiaTheme="minorEastAsia" w:hAnsiTheme="minorEastAsia" w:hint="eastAsia"/>
        </w:rPr>
        <w:t>a</w:t>
      </w:r>
      <w:r w:rsidR="002A421A">
        <w:rPr>
          <w:rFonts w:asciiTheme="minorEastAsia" w:eastAsiaTheme="minorEastAsia" w:hAnsiTheme="minorEastAsia"/>
        </w:rPr>
        <w:t>dp@</w:t>
      </w:r>
      <w:r w:rsidR="002A421A" w:rsidRPr="00D63C55">
        <w:rPr>
          <w:rFonts w:asciiTheme="minorEastAsia" w:eastAsiaTheme="minorEastAsia" w:hAnsiTheme="minorEastAsia" w:hint="eastAsia"/>
        </w:rPr>
        <w:t>admin</w:t>
      </w:r>
      <w:proofErr w:type="spellEnd"/>
      <w:r w:rsidR="002A421A" w:rsidRPr="00D63C55">
        <w:rPr>
          <w:rFonts w:asciiTheme="minorEastAsia" w:eastAsiaTheme="minorEastAsia" w:hAnsiTheme="minorEastAsia" w:hint="eastAsia"/>
        </w:rPr>
        <w:t>，登录后如下图：</w:t>
      </w:r>
    </w:p>
    <w:p w14:paraId="54F44186" w14:textId="77777777" w:rsidR="002A421A" w:rsidRPr="006D6761" w:rsidRDefault="002A421A" w:rsidP="002A421A">
      <w:pPr>
        <w:jc w:val="center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33BC8767" wp14:editId="68AD5779">
            <wp:extent cx="3399923" cy="264570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6240" cy="268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29316" w14:textId="77777777" w:rsidR="002A421A" w:rsidRPr="00D63C55" w:rsidRDefault="002A421A" w:rsidP="002A421A">
      <w:pPr>
        <w:spacing w:line="360" w:lineRule="auto"/>
        <w:rPr>
          <w:rFonts w:asciiTheme="minorEastAsia" w:eastAsiaTheme="minorEastAsia" w:hAnsiTheme="minorEastAsia"/>
        </w:rPr>
      </w:pPr>
      <w:r w:rsidRPr="00D63C55">
        <w:rPr>
          <w:rFonts w:asciiTheme="minorEastAsia" w:eastAsiaTheme="minorEastAsia" w:hAnsiTheme="minorEastAsia" w:hint="eastAsia"/>
        </w:rPr>
        <w:t>3.</w:t>
      </w:r>
      <w:r>
        <w:rPr>
          <w:rFonts w:asciiTheme="minorEastAsia" w:eastAsiaTheme="minorEastAsia" w:hAnsiTheme="minorEastAsia"/>
        </w:rPr>
        <w:t xml:space="preserve">4  </w:t>
      </w:r>
      <w:r w:rsidRPr="00D63C55">
        <w:rPr>
          <w:rFonts w:asciiTheme="minorEastAsia" w:eastAsiaTheme="minorEastAsia" w:hAnsiTheme="minorEastAsia"/>
        </w:rPr>
        <w:t>输入选项</w:t>
      </w:r>
      <w:r>
        <w:rPr>
          <w:rFonts w:asciiTheme="minorEastAsia" w:eastAsiaTheme="minorEastAsia" w:hAnsiTheme="minorEastAsia"/>
        </w:rPr>
        <w:t>4</w:t>
      </w:r>
      <w:r w:rsidRPr="00D63C55">
        <w:rPr>
          <w:rFonts w:asciiTheme="minorEastAsia" w:eastAsiaTheme="minorEastAsia" w:hAnsiTheme="minorEastAsia" w:hint="eastAsia"/>
        </w:rPr>
        <w:t>，进入</w:t>
      </w:r>
      <w:r>
        <w:rPr>
          <w:rFonts w:asciiTheme="minorEastAsia" w:eastAsiaTheme="minorEastAsia" w:hAnsiTheme="minorEastAsia" w:hint="eastAsia"/>
        </w:rPr>
        <w:t>修改I</w:t>
      </w:r>
      <w:r>
        <w:rPr>
          <w:rFonts w:asciiTheme="minorEastAsia" w:eastAsiaTheme="minorEastAsia" w:hAnsiTheme="minorEastAsia"/>
        </w:rPr>
        <w:t>P</w:t>
      </w:r>
      <w:r w:rsidRPr="00D63C55">
        <w:rPr>
          <w:rFonts w:asciiTheme="minorEastAsia" w:eastAsiaTheme="minorEastAsia" w:hAnsiTheme="minorEastAsia" w:hint="eastAsia"/>
        </w:rPr>
        <w:t>操作界面</w:t>
      </w:r>
      <w:r>
        <w:rPr>
          <w:rFonts w:asciiTheme="minorEastAsia" w:eastAsiaTheme="minorEastAsia" w:hAnsiTheme="minorEastAsia" w:hint="eastAsia"/>
        </w:rPr>
        <w:t>，</w:t>
      </w:r>
      <w:r w:rsidRPr="00D63C55">
        <w:rPr>
          <w:rFonts w:asciiTheme="minorEastAsia" w:eastAsiaTheme="minorEastAsia" w:hAnsiTheme="minorEastAsia" w:hint="eastAsia"/>
        </w:rPr>
        <w:t>如下图：</w:t>
      </w:r>
    </w:p>
    <w:p w14:paraId="615191ED" w14:textId="77777777" w:rsidR="002A421A" w:rsidRDefault="002A421A" w:rsidP="002A421A">
      <w:pPr>
        <w:jc w:val="center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2B4C6309" wp14:editId="62EFED6C">
            <wp:extent cx="3539493" cy="3508259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68926" cy="353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81042" w14:textId="77777777" w:rsidR="002A421A" w:rsidRDefault="002A421A" w:rsidP="002A421A">
      <w:pPr>
        <w:spacing w:line="360" w:lineRule="auto"/>
        <w:rPr>
          <w:rFonts w:asciiTheme="minorEastAsia" w:eastAsiaTheme="minorEastAsia" w:hAnsiTheme="minorEastAsia"/>
        </w:rPr>
      </w:pPr>
      <w:r w:rsidRPr="00D63C55">
        <w:rPr>
          <w:rFonts w:asciiTheme="minorEastAsia" w:eastAsiaTheme="minorEastAsia" w:hAnsiTheme="minorEastAsia" w:hint="eastAsia"/>
        </w:rPr>
        <w:t>这里对每一行配置进行说明</w:t>
      </w:r>
      <w:r w:rsidRPr="00D63C55">
        <w:rPr>
          <w:rFonts w:asciiTheme="minorEastAsia" w:eastAsiaTheme="minorEastAsia" w:hAnsiTheme="minorEastAsia"/>
        </w:rPr>
        <w:t>：</w:t>
      </w:r>
    </w:p>
    <w:p w14:paraId="7A7481AD" w14:textId="77777777" w:rsidR="002A421A" w:rsidRPr="00D63C55" w:rsidRDefault="002A421A" w:rsidP="002A421A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第1：这里需要确认是否需要修改</w:t>
      </w:r>
      <w:r>
        <w:rPr>
          <w:rFonts w:asciiTheme="minorEastAsia" w:eastAsiaTheme="minorEastAsia" w:hAnsiTheme="minorEastAsia"/>
        </w:rPr>
        <w:t>WEB MGT</w:t>
      </w:r>
      <w:r>
        <w:rPr>
          <w:rFonts w:asciiTheme="minorEastAsia" w:eastAsiaTheme="minorEastAsia" w:hAnsiTheme="minorEastAsia" w:hint="eastAsia"/>
        </w:rPr>
        <w:t>端口的I</w:t>
      </w:r>
      <w:r>
        <w:rPr>
          <w:rFonts w:asciiTheme="minorEastAsia" w:eastAsiaTheme="minorEastAsia" w:hAnsiTheme="minorEastAsia"/>
        </w:rPr>
        <w:t>P</w:t>
      </w:r>
      <w:r>
        <w:rPr>
          <w:rFonts w:asciiTheme="minorEastAsia" w:eastAsiaTheme="minorEastAsia" w:hAnsiTheme="minorEastAsia" w:hint="eastAsia"/>
        </w:rPr>
        <w:t>地址，如果需要，则输入yes</w:t>
      </w:r>
    </w:p>
    <w:p w14:paraId="629FB18C" w14:textId="77777777" w:rsidR="002A421A" w:rsidRDefault="002A421A" w:rsidP="002A421A">
      <w:pPr>
        <w:spacing w:line="360" w:lineRule="auto"/>
        <w:rPr>
          <w:rFonts w:asciiTheme="minorEastAsia" w:eastAsiaTheme="minorEastAsia" w:hAnsiTheme="minorEastAsia"/>
        </w:rPr>
      </w:pPr>
      <w:r w:rsidRPr="00D63C55">
        <w:rPr>
          <w:rFonts w:asciiTheme="minorEastAsia" w:eastAsiaTheme="minorEastAsia" w:hAnsiTheme="minorEastAsia" w:hint="eastAsia"/>
        </w:rPr>
        <w:t>第</w:t>
      </w:r>
      <w:r>
        <w:rPr>
          <w:rFonts w:asciiTheme="minorEastAsia" w:eastAsiaTheme="minorEastAsia" w:hAnsiTheme="minorEastAsia"/>
        </w:rPr>
        <w:t>2</w:t>
      </w:r>
      <w:r w:rsidRPr="00D63C55">
        <w:rPr>
          <w:rFonts w:asciiTheme="minorEastAsia" w:eastAsiaTheme="minorEastAsia" w:hAnsiTheme="minorEastAsia" w:hint="eastAsia"/>
        </w:rPr>
        <w:t>：</w:t>
      </w:r>
      <w:r>
        <w:rPr>
          <w:rFonts w:asciiTheme="minorEastAsia" w:eastAsiaTheme="minorEastAsia" w:hAnsiTheme="minorEastAsia" w:hint="eastAsia"/>
        </w:rPr>
        <w:t>这里配置W</w:t>
      </w:r>
      <w:r>
        <w:rPr>
          <w:rFonts w:asciiTheme="minorEastAsia" w:eastAsiaTheme="minorEastAsia" w:hAnsiTheme="minorEastAsia"/>
        </w:rPr>
        <w:t>EB MGT</w:t>
      </w:r>
      <w:r>
        <w:rPr>
          <w:rFonts w:asciiTheme="minorEastAsia" w:eastAsiaTheme="minorEastAsia" w:hAnsiTheme="minorEastAsia" w:hint="eastAsia"/>
        </w:rPr>
        <w:t>对应的网卡，出厂默认都是eth</w:t>
      </w:r>
      <w:r>
        <w:rPr>
          <w:rFonts w:asciiTheme="minorEastAsia" w:eastAsiaTheme="minorEastAsia" w:hAnsiTheme="minorEastAsia"/>
        </w:rPr>
        <w:t>1</w:t>
      </w:r>
    </w:p>
    <w:p w14:paraId="236B30B0" w14:textId="77777777" w:rsidR="002A421A" w:rsidRPr="00D63C55" w:rsidRDefault="002A421A" w:rsidP="002A421A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第</w:t>
      </w:r>
      <w:r>
        <w:rPr>
          <w:rFonts w:asciiTheme="minorEastAsia" w:eastAsiaTheme="minorEastAsia" w:hAnsiTheme="minorEastAsia"/>
        </w:rPr>
        <w:t>3</w:t>
      </w:r>
      <w:r>
        <w:rPr>
          <w:rFonts w:asciiTheme="minorEastAsia" w:eastAsiaTheme="minorEastAsia" w:hAnsiTheme="minorEastAsia" w:hint="eastAsia"/>
        </w:rPr>
        <w:t>：</w:t>
      </w:r>
      <w:r w:rsidRPr="00D63C55">
        <w:rPr>
          <w:rFonts w:asciiTheme="minorEastAsia" w:eastAsiaTheme="minorEastAsia" w:hAnsiTheme="minorEastAsia" w:hint="eastAsia"/>
        </w:rPr>
        <w:t>这里配置的地址为设备的</w:t>
      </w:r>
      <w:r>
        <w:rPr>
          <w:rFonts w:asciiTheme="minorEastAsia" w:eastAsiaTheme="minorEastAsia" w:hAnsiTheme="minorEastAsia"/>
        </w:rPr>
        <w:t>WEB MGT</w:t>
      </w:r>
      <w:r w:rsidRPr="00D63C55">
        <w:rPr>
          <w:rFonts w:asciiTheme="minorEastAsia" w:eastAsiaTheme="minorEastAsia" w:hAnsiTheme="minorEastAsia" w:hint="eastAsia"/>
        </w:rPr>
        <w:t>端口的管理地址</w:t>
      </w:r>
      <w:r>
        <w:rPr>
          <w:rFonts w:asciiTheme="minorEastAsia" w:eastAsiaTheme="minorEastAsia" w:hAnsiTheme="minorEastAsia" w:hint="eastAsia"/>
        </w:rPr>
        <w:t>，</w:t>
      </w:r>
      <w:r w:rsidRPr="00D63C55">
        <w:rPr>
          <w:rFonts w:asciiTheme="minorEastAsia" w:eastAsiaTheme="minorEastAsia" w:hAnsiTheme="minorEastAsia" w:hint="eastAsia"/>
        </w:rPr>
        <w:t>请输入新的IP地址。</w:t>
      </w:r>
    </w:p>
    <w:p w14:paraId="623787D5" w14:textId="77777777" w:rsidR="002A421A" w:rsidRPr="00D63C55" w:rsidRDefault="002A421A" w:rsidP="002A421A">
      <w:pPr>
        <w:spacing w:line="360" w:lineRule="auto"/>
        <w:rPr>
          <w:rFonts w:asciiTheme="minorEastAsia" w:eastAsiaTheme="minorEastAsia" w:hAnsiTheme="minorEastAsia"/>
        </w:rPr>
      </w:pPr>
      <w:r w:rsidRPr="00D63C55">
        <w:rPr>
          <w:rFonts w:asciiTheme="minorEastAsia" w:eastAsiaTheme="minorEastAsia" w:hAnsiTheme="minorEastAsia" w:hint="eastAsia"/>
        </w:rPr>
        <w:t>第</w:t>
      </w:r>
      <w:r>
        <w:rPr>
          <w:rFonts w:asciiTheme="minorEastAsia" w:eastAsiaTheme="minorEastAsia" w:hAnsiTheme="minorEastAsia"/>
        </w:rPr>
        <w:t>4</w:t>
      </w:r>
      <w:r w:rsidRPr="00D63C55">
        <w:rPr>
          <w:rFonts w:asciiTheme="minorEastAsia" w:eastAsiaTheme="minorEastAsia" w:hAnsiTheme="minorEastAsia" w:hint="eastAsia"/>
        </w:rPr>
        <w:t>：这里配置的是</w:t>
      </w:r>
      <w:r>
        <w:rPr>
          <w:rFonts w:asciiTheme="minorEastAsia" w:eastAsiaTheme="minorEastAsia" w:hAnsiTheme="minorEastAsia" w:hint="eastAsia"/>
        </w:rPr>
        <w:t>W</w:t>
      </w:r>
      <w:r>
        <w:rPr>
          <w:rFonts w:asciiTheme="minorEastAsia" w:eastAsiaTheme="minorEastAsia" w:hAnsiTheme="minorEastAsia"/>
        </w:rPr>
        <w:t xml:space="preserve">EB </w:t>
      </w:r>
      <w:r w:rsidRPr="00D63C55">
        <w:rPr>
          <w:rFonts w:asciiTheme="minorEastAsia" w:eastAsiaTheme="minorEastAsia" w:hAnsiTheme="minorEastAsia" w:hint="eastAsia"/>
        </w:rPr>
        <w:t>MGT端口管理</w:t>
      </w:r>
      <w:r>
        <w:rPr>
          <w:rFonts w:asciiTheme="minorEastAsia" w:eastAsiaTheme="minorEastAsia" w:hAnsiTheme="minorEastAsia" w:hint="eastAsia"/>
        </w:rPr>
        <w:t>地址的掩码，请输入对应的掩码</w:t>
      </w:r>
      <w:r w:rsidRPr="00D63C55">
        <w:rPr>
          <w:rFonts w:asciiTheme="minorEastAsia" w:eastAsiaTheme="minorEastAsia" w:hAnsiTheme="minorEastAsia"/>
        </w:rPr>
        <w:t xml:space="preserve"> </w:t>
      </w:r>
    </w:p>
    <w:p w14:paraId="0762E38E" w14:textId="77777777" w:rsidR="002A421A" w:rsidRPr="00D63C55" w:rsidRDefault="002A421A" w:rsidP="002A421A">
      <w:pPr>
        <w:spacing w:line="360" w:lineRule="auto"/>
        <w:rPr>
          <w:rFonts w:asciiTheme="minorEastAsia" w:eastAsiaTheme="minorEastAsia" w:hAnsiTheme="minorEastAsia"/>
        </w:rPr>
      </w:pPr>
      <w:r w:rsidRPr="00D63C55">
        <w:rPr>
          <w:rFonts w:asciiTheme="minorEastAsia" w:eastAsiaTheme="minorEastAsia" w:hAnsiTheme="minorEastAsia" w:hint="eastAsia"/>
        </w:rPr>
        <w:lastRenderedPageBreak/>
        <w:t>第</w:t>
      </w:r>
      <w:r>
        <w:rPr>
          <w:rFonts w:asciiTheme="minorEastAsia" w:eastAsiaTheme="minorEastAsia" w:hAnsiTheme="minorEastAsia"/>
        </w:rPr>
        <w:t>5</w:t>
      </w:r>
      <w:r w:rsidRPr="00D63C55">
        <w:rPr>
          <w:rFonts w:asciiTheme="minorEastAsia" w:eastAsiaTheme="minorEastAsia" w:hAnsiTheme="minorEastAsia" w:hint="eastAsia"/>
        </w:rPr>
        <w:t>：</w:t>
      </w:r>
      <w:r w:rsidRPr="00D63C55">
        <w:rPr>
          <w:rFonts w:asciiTheme="minorEastAsia" w:eastAsiaTheme="minorEastAsia" w:hAnsiTheme="minorEastAsia"/>
        </w:rPr>
        <w:t>这里配置管理接口的网关地址。</w:t>
      </w:r>
    </w:p>
    <w:p w14:paraId="77C064A5" w14:textId="77777777" w:rsidR="002A421A" w:rsidRPr="00D63C55" w:rsidRDefault="002A421A" w:rsidP="002A421A">
      <w:pPr>
        <w:spacing w:line="360" w:lineRule="auto"/>
        <w:ind w:left="840" w:hangingChars="400" w:hanging="840"/>
        <w:rPr>
          <w:rFonts w:asciiTheme="minorEastAsia" w:eastAsiaTheme="minorEastAsia" w:hAnsiTheme="minorEastAsia"/>
        </w:rPr>
      </w:pPr>
      <w:r w:rsidRPr="00D63C55">
        <w:rPr>
          <w:rFonts w:asciiTheme="minorEastAsia" w:eastAsiaTheme="minorEastAsia" w:hAnsiTheme="minorEastAsia" w:hint="eastAsia"/>
        </w:rPr>
        <w:t>第</w:t>
      </w:r>
      <w:r>
        <w:rPr>
          <w:rFonts w:asciiTheme="minorEastAsia" w:eastAsiaTheme="minorEastAsia" w:hAnsiTheme="minorEastAsia"/>
        </w:rPr>
        <w:t>6</w:t>
      </w:r>
      <w:r w:rsidRPr="00D63C55">
        <w:rPr>
          <w:rFonts w:asciiTheme="minorEastAsia" w:eastAsiaTheme="minorEastAsia" w:hAnsiTheme="minorEastAsia" w:hint="eastAsia"/>
        </w:rPr>
        <w:t>：这里配置的是</w:t>
      </w:r>
      <w:r>
        <w:rPr>
          <w:rFonts w:asciiTheme="minorEastAsia" w:eastAsiaTheme="minorEastAsia" w:hAnsiTheme="minorEastAsia" w:hint="eastAsia"/>
        </w:rPr>
        <w:t>平台相关的域名信息，如果服务器不需要通过域名访问，此处可不设置，直接回车</w:t>
      </w:r>
    </w:p>
    <w:p w14:paraId="2AE218A3" w14:textId="77777777" w:rsidR="002A421A" w:rsidRPr="00D63C55" w:rsidRDefault="002A421A" w:rsidP="002A421A">
      <w:pPr>
        <w:spacing w:line="360" w:lineRule="auto"/>
        <w:rPr>
          <w:rFonts w:asciiTheme="minorEastAsia" w:eastAsiaTheme="minorEastAsia" w:hAnsiTheme="minorEastAsia"/>
        </w:rPr>
      </w:pPr>
      <w:r w:rsidRPr="00D63C55">
        <w:rPr>
          <w:rFonts w:asciiTheme="minorEastAsia" w:eastAsiaTheme="minorEastAsia" w:hAnsiTheme="minorEastAsia" w:hint="eastAsia"/>
        </w:rPr>
        <w:t>系统显示已自定义配置的最终结果，确认无误后，输入</w:t>
      </w:r>
      <w:r>
        <w:rPr>
          <w:rFonts w:asciiTheme="minorEastAsia" w:eastAsiaTheme="minorEastAsia" w:hAnsiTheme="minorEastAsia" w:hint="eastAsia"/>
        </w:rPr>
        <w:t>yes</w:t>
      </w:r>
      <w:r w:rsidRPr="00D63C55">
        <w:rPr>
          <w:rFonts w:asciiTheme="minorEastAsia" w:eastAsiaTheme="minorEastAsia" w:hAnsiTheme="minorEastAsia" w:hint="eastAsia"/>
        </w:rPr>
        <w:t>保存</w:t>
      </w:r>
      <w:r>
        <w:rPr>
          <w:rFonts w:asciiTheme="minorEastAsia" w:eastAsiaTheme="minorEastAsia" w:hAnsiTheme="minorEastAsia" w:hint="eastAsia"/>
        </w:rPr>
        <w:t>。然后系统会进行重新配置，并自动重启服务器，使得新配置生效</w:t>
      </w:r>
      <w:r w:rsidRPr="00D63C55">
        <w:rPr>
          <w:rFonts w:asciiTheme="minorEastAsia" w:eastAsiaTheme="minorEastAsia" w:hAnsiTheme="minorEastAsia" w:hint="eastAsia"/>
        </w:rPr>
        <w:t>。</w:t>
      </w:r>
    </w:p>
    <w:p w14:paraId="5E1DA103" w14:textId="77777777" w:rsidR="002A421A" w:rsidRDefault="002A421A">
      <w:pPr>
        <w:widowControl/>
        <w:jc w:val="left"/>
        <w:rPr>
          <w:kern w:val="0"/>
          <w:sz w:val="20"/>
          <w:szCs w:val="20"/>
        </w:rPr>
      </w:pPr>
    </w:p>
    <w:sectPr w:rsidR="002A421A" w:rsidSect="00E4755A">
      <w:headerReference w:type="default" r:id="rId14"/>
      <w:footerReference w:type="even" r:id="rId15"/>
      <w:footerReference w:type="default" r:id="rId1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09457" w14:textId="77777777" w:rsidR="00463D0D" w:rsidRDefault="00463D0D">
      <w:r>
        <w:separator/>
      </w:r>
    </w:p>
  </w:endnote>
  <w:endnote w:type="continuationSeparator" w:id="0">
    <w:p w14:paraId="23F8A1C7" w14:textId="77777777" w:rsidR="00463D0D" w:rsidRDefault="0046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仿宋_GB2312">
    <w:altName w:val="方正仿宋_GBK"/>
    <w:panose1 w:val="020B0604020202020204"/>
    <w:charset w:val="86"/>
    <w:family w:val="modern"/>
    <w:pitch w:val="fixed"/>
    <w:sig w:usb0="00000000" w:usb1="080E0000" w:usb2="00000010" w:usb3="00000000" w:csb0="0004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楷体_GB2312">
    <w:altName w:val="汉仪楷体简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HYDaHeiJ">
    <w:altName w:val="微软雅黑"/>
    <w:panose1 w:val="020B0604020202020204"/>
    <w:charset w:val="86"/>
    <w:family w:val="swiss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中等线简体">
    <w:altName w:val="微软雅黑"/>
    <w:panose1 w:val="020B0604020202020204"/>
    <w:charset w:val="86"/>
    <w:family w:val="script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C13BF" w14:textId="77777777" w:rsidR="00053030" w:rsidRDefault="00E361E4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53030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C6E5F2D" w14:textId="77777777" w:rsidR="00053030" w:rsidRDefault="0005303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521F2" w14:textId="77777777" w:rsidR="00053030" w:rsidRPr="00047F01" w:rsidRDefault="00053030" w:rsidP="005609C6">
    <w:pPr>
      <w:pStyle w:val="a7"/>
      <w:ind w:right="360"/>
      <w:jc w:val="center"/>
      <w:rPr>
        <w:rFonts w:ascii="微软雅黑" w:eastAsia="微软雅黑" w:hAnsi="微软雅黑"/>
        <w:b/>
      </w:rPr>
    </w:pPr>
    <w:r w:rsidRPr="00047F01">
      <w:rPr>
        <w:rStyle w:val="a8"/>
        <w:rFonts w:ascii="微软雅黑" w:eastAsia="微软雅黑" w:hAnsi="微软雅黑" w:hint="eastAsia"/>
        <w:b/>
      </w:rPr>
      <w:t xml:space="preserve">第 </w:t>
    </w:r>
    <w:r w:rsidR="00E361E4" w:rsidRPr="00047F01">
      <w:rPr>
        <w:rStyle w:val="a8"/>
        <w:rFonts w:ascii="微软雅黑" w:eastAsia="微软雅黑" w:hAnsi="微软雅黑"/>
        <w:b/>
      </w:rPr>
      <w:fldChar w:fldCharType="begin"/>
    </w:r>
    <w:r w:rsidRPr="00047F01">
      <w:rPr>
        <w:rStyle w:val="a8"/>
        <w:rFonts w:ascii="微软雅黑" w:eastAsia="微软雅黑" w:hAnsi="微软雅黑"/>
        <w:b/>
      </w:rPr>
      <w:instrText xml:space="preserve"> PAGE </w:instrText>
    </w:r>
    <w:r w:rsidR="00E361E4" w:rsidRPr="00047F01">
      <w:rPr>
        <w:rStyle w:val="a8"/>
        <w:rFonts w:ascii="微软雅黑" w:eastAsia="微软雅黑" w:hAnsi="微软雅黑"/>
        <w:b/>
      </w:rPr>
      <w:fldChar w:fldCharType="separate"/>
    </w:r>
    <w:r w:rsidR="00731087">
      <w:rPr>
        <w:rStyle w:val="a8"/>
        <w:rFonts w:ascii="微软雅黑" w:eastAsia="微软雅黑" w:hAnsi="微软雅黑"/>
        <w:b/>
        <w:noProof/>
      </w:rPr>
      <w:t>1</w:t>
    </w:r>
    <w:r w:rsidR="00E361E4" w:rsidRPr="00047F01">
      <w:rPr>
        <w:rStyle w:val="a8"/>
        <w:rFonts w:ascii="微软雅黑" w:eastAsia="微软雅黑" w:hAnsi="微软雅黑"/>
        <w:b/>
      </w:rPr>
      <w:fldChar w:fldCharType="end"/>
    </w:r>
    <w:r w:rsidRPr="00047F01">
      <w:rPr>
        <w:rStyle w:val="a8"/>
        <w:rFonts w:ascii="微软雅黑" w:eastAsia="微软雅黑" w:hAnsi="微软雅黑" w:hint="eastAsia"/>
        <w:b/>
      </w:rPr>
      <w:t xml:space="preserve"> 页  共 </w:t>
    </w:r>
    <w:r w:rsidR="00E361E4" w:rsidRPr="00047F01">
      <w:rPr>
        <w:rStyle w:val="a8"/>
        <w:rFonts w:ascii="微软雅黑" w:eastAsia="微软雅黑" w:hAnsi="微软雅黑"/>
        <w:b/>
      </w:rPr>
      <w:fldChar w:fldCharType="begin"/>
    </w:r>
    <w:r w:rsidRPr="00047F01">
      <w:rPr>
        <w:rStyle w:val="a8"/>
        <w:rFonts w:ascii="微软雅黑" w:eastAsia="微软雅黑" w:hAnsi="微软雅黑"/>
        <w:b/>
      </w:rPr>
      <w:instrText xml:space="preserve"> NUMPAGES </w:instrText>
    </w:r>
    <w:r w:rsidR="00E361E4" w:rsidRPr="00047F01">
      <w:rPr>
        <w:rStyle w:val="a8"/>
        <w:rFonts w:ascii="微软雅黑" w:eastAsia="微软雅黑" w:hAnsi="微软雅黑"/>
        <w:b/>
      </w:rPr>
      <w:fldChar w:fldCharType="separate"/>
    </w:r>
    <w:r w:rsidR="00731087">
      <w:rPr>
        <w:rStyle w:val="a8"/>
        <w:rFonts w:ascii="微软雅黑" w:eastAsia="微软雅黑" w:hAnsi="微软雅黑"/>
        <w:b/>
        <w:noProof/>
      </w:rPr>
      <w:t>8</w:t>
    </w:r>
    <w:r w:rsidR="00E361E4" w:rsidRPr="00047F01">
      <w:rPr>
        <w:rStyle w:val="a8"/>
        <w:rFonts w:ascii="微软雅黑" w:eastAsia="微软雅黑" w:hAnsi="微软雅黑"/>
        <w:b/>
      </w:rPr>
      <w:fldChar w:fldCharType="end"/>
    </w:r>
    <w:r w:rsidRPr="00047F01">
      <w:rPr>
        <w:rStyle w:val="a8"/>
        <w:rFonts w:ascii="微软雅黑" w:eastAsia="微软雅黑" w:hAnsi="微软雅黑" w:hint="eastAsia"/>
        <w:b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67134" w14:textId="77777777" w:rsidR="00463D0D" w:rsidRDefault="00463D0D">
      <w:r>
        <w:separator/>
      </w:r>
    </w:p>
  </w:footnote>
  <w:footnote w:type="continuationSeparator" w:id="0">
    <w:p w14:paraId="419C09A6" w14:textId="77777777" w:rsidR="00463D0D" w:rsidRDefault="00463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3D87" w14:textId="77777777" w:rsidR="00053030" w:rsidRDefault="008E41F0" w:rsidP="005838C7">
    <w:r>
      <w:rPr>
        <w:noProof/>
      </w:rPr>
      <w:drawing>
        <wp:anchor distT="0" distB="0" distL="114300" distR="114300" simplePos="0" relativeHeight="251659264" behindDoc="1" locked="0" layoutInCell="1" allowOverlap="1" wp14:anchorId="785063E6" wp14:editId="3F155BF3">
          <wp:simplePos x="0" y="0"/>
          <wp:positionH relativeFrom="column">
            <wp:posOffset>-685800</wp:posOffset>
          </wp:positionH>
          <wp:positionV relativeFrom="paragraph">
            <wp:posOffset>-607060</wp:posOffset>
          </wp:positionV>
          <wp:extent cx="7572375" cy="10706100"/>
          <wp:effectExtent l="19050" t="0" r="9525" b="0"/>
          <wp:wrapNone/>
          <wp:docPr id="2" name="图片 8" descr="word模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8" descr="word模版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070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43.05pt;height:35.3pt" o:bullet="t">
        <v:imagedata r:id="rId1" o:title="clip_image001"/>
      </v:shape>
    </w:pict>
  </w:numPicBullet>
  <w:numPicBullet w:numPicBulletId="1">
    <w:pict>
      <v:shape id="_x0000_i1049" type="#_x0000_t75" style="width:9.9pt;height:9.9pt" o:bullet="t">
        <v:imagedata r:id="rId2" o:title="BD10266_"/>
      </v:shape>
    </w:pict>
  </w:numPicBullet>
  <w:abstractNum w:abstractNumId="0" w15:restartNumberingAfterBreak="0">
    <w:nsid w:val="027B492E"/>
    <w:multiLevelType w:val="hybridMultilevel"/>
    <w:tmpl w:val="F13ADA02"/>
    <w:lvl w:ilvl="0" w:tplc="347863CC">
      <w:start w:val="1"/>
      <w:numFmt w:val="decimal"/>
      <w:lvlText w:val="%1）"/>
      <w:lvlJc w:val="left"/>
      <w:pPr>
        <w:ind w:left="89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F5A752E">
      <w:start w:val="1"/>
      <w:numFmt w:val="lowerLetter"/>
      <w:lvlText w:val="%2"/>
      <w:lvlJc w:val="left"/>
      <w:pPr>
        <w:ind w:left="112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74245A4">
      <w:start w:val="1"/>
      <w:numFmt w:val="lowerRoman"/>
      <w:lvlText w:val="%3"/>
      <w:lvlJc w:val="left"/>
      <w:pPr>
        <w:ind w:left="184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E26770">
      <w:start w:val="1"/>
      <w:numFmt w:val="decimal"/>
      <w:lvlText w:val="%4"/>
      <w:lvlJc w:val="left"/>
      <w:pPr>
        <w:ind w:left="256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0D4025A">
      <w:start w:val="1"/>
      <w:numFmt w:val="lowerLetter"/>
      <w:lvlText w:val="%5"/>
      <w:lvlJc w:val="left"/>
      <w:pPr>
        <w:ind w:left="328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0E6F98">
      <w:start w:val="1"/>
      <w:numFmt w:val="lowerRoman"/>
      <w:lvlText w:val="%6"/>
      <w:lvlJc w:val="left"/>
      <w:pPr>
        <w:ind w:left="400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E7E3E78">
      <w:start w:val="1"/>
      <w:numFmt w:val="decimal"/>
      <w:lvlText w:val="%7"/>
      <w:lvlJc w:val="left"/>
      <w:pPr>
        <w:ind w:left="472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3C2740">
      <w:start w:val="1"/>
      <w:numFmt w:val="lowerLetter"/>
      <w:lvlText w:val="%8"/>
      <w:lvlJc w:val="left"/>
      <w:pPr>
        <w:ind w:left="544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1363EF2">
      <w:start w:val="1"/>
      <w:numFmt w:val="lowerRoman"/>
      <w:lvlText w:val="%9"/>
      <w:lvlJc w:val="left"/>
      <w:pPr>
        <w:ind w:left="616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6412B7"/>
    <w:multiLevelType w:val="hybridMultilevel"/>
    <w:tmpl w:val="5CDE0E82"/>
    <w:lvl w:ilvl="0" w:tplc="06EE58BC">
      <w:start w:val="1"/>
      <w:numFmt w:val="decimal"/>
      <w:lvlText w:val="（%1）"/>
      <w:lvlJc w:val="left"/>
      <w:pPr>
        <w:ind w:left="1652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00A02B2">
      <w:start w:val="1"/>
      <w:numFmt w:val="lowerLetter"/>
      <w:lvlText w:val="%2"/>
      <w:lvlJc w:val="left"/>
      <w:pPr>
        <w:ind w:left="184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C4AF200">
      <w:start w:val="1"/>
      <w:numFmt w:val="lowerRoman"/>
      <w:lvlText w:val="%3"/>
      <w:lvlJc w:val="left"/>
      <w:pPr>
        <w:ind w:left="256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DA24116">
      <w:start w:val="1"/>
      <w:numFmt w:val="decimal"/>
      <w:lvlText w:val="%4"/>
      <w:lvlJc w:val="left"/>
      <w:pPr>
        <w:ind w:left="328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B02DFB6">
      <w:start w:val="1"/>
      <w:numFmt w:val="lowerLetter"/>
      <w:lvlText w:val="%5"/>
      <w:lvlJc w:val="left"/>
      <w:pPr>
        <w:ind w:left="400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CAAA18">
      <w:start w:val="1"/>
      <w:numFmt w:val="lowerRoman"/>
      <w:lvlText w:val="%6"/>
      <w:lvlJc w:val="left"/>
      <w:pPr>
        <w:ind w:left="472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59E5E98">
      <w:start w:val="1"/>
      <w:numFmt w:val="decimal"/>
      <w:lvlText w:val="%7"/>
      <w:lvlJc w:val="left"/>
      <w:pPr>
        <w:ind w:left="544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F68C34C">
      <w:start w:val="1"/>
      <w:numFmt w:val="lowerLetter"/>
      <w:lvlText w:val="%8"/>
      <w:lvlJc w:val="left"/>
      <w:pPr>
        <w:ind w:left="616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3120180">
      <w:start w:val="1"/>
      <w:numFmt w:val="lowerRoman"/>
      <w:lvlText w:val="%9"/>
      <w:lvlJc w:val="left"/>
      <w:pPr>
        <w:ind w:left="688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18335B"/>
    <w:multiLevelType w:val="hybridMultilevel"/>
    <w:tmpl w:val="C3B8EAB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D9678F4"/>
    <w:multiLevelType w:val="hybridMultilevel"/>
    <w:tmpl w:val="60C24DE6"/>
    <w:lvl w:ilvl="0" w:tplc="347863CC">
      <w:start w:val="1"/>
      <w:numFmt w:val="decimal"/>
      <w:lvlText w:val="%1）"/>
      <w:lvlJc w:val="left"/>
      <w:pPr>
        <w:ind w:left="811" w:hanging="4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1231" w:hanging="420"/>
      </w:pPr>
    </w:lvl>
    <w:lvl w:ilvl="2" w:tplc="0409001B" w:tentative="1">
      <w:start w:val="1"/>
      <w:numFmt w:val="lowerRoman"/>
      <w:lvlText w:val="%3."/>
      <w:lvlJc w:val="right"/>
      <w:pPr>
        <w:ind w:left="1651" w:hanging="420"/>
      </w:pPr>
    </w:lvl>
    <w:lvl w:ilvl="3" w:tplc="0409000F" w:tentative="1">
      <w:start w:val="1"/>
      <w:numFmt w:val="decimal"/>
      <w:lvlText w:val="%4."/>
      <w:lvlJc w:val="left"/>
      <w:pPr>
        <w:ind w:left="2071" w:hanging="420"/>
      </w:pPr>
    </w:lvl>
    <w:lvl w:ilvl="4" w:tplc="04090019" w:tentative="1">
      <w:start w:val="1"/>
      <w:numFmt w:val="lowerLetter"/>
      <w:lvlText w:val="%5)"/>
      <w:lvlJc w:val="left"/>
      <w:pPr>
        <w:ind w:left="2491" w:hanging="420"/>
      </w:pPr>
    </w:lvl>
    <w:lvl w:ilvl="5" w:tplc="0409001B" w:tentative="1">
      <w:start w:val="1"/>
      <w:numFmt w:val="lowerRoman"/>
      <w:lvlText w:val="%6."/>
      <w:lvlJc w:val="right"/>
      <w:pPr>
        <w:ind w:left="2911" w:hanging="420"/>
      </w:pPr>
    </w:lvl>
    <w:lvl w:ilvl="6" w:tplc="0409000F" w:tentative="1">
      <w:start w:val="1"/>
      <w:numFmt w:val="decimal"/>
      <w:lvlText w:val="%7."/>
      <w:lvlJc w:val="left"/>
      <w:pPr>
        <w:ind w:left="3331" w:hanging="420"/>
      </w:pPr>
    </w:lvl>
    <w:lvl w:ilvl="7" w:tplc="04090019" w:tentative="1">
      <w:start w:val="1"/>
      <w:numFmt w:val="lowerLetter"/>
      <w:lvlText w:val="%8)"/>
      <w:lvlJc w:val="left"/>
      <w:pPr>
        <w:ind w:left="3751" w:hanging="420"/>
      </w:pPr>
    </w:lvl>
    <w:lvl w:ilvl="8" w:tplc="0409001B" w:tentative="1">
      <w:start w:val="1"/>
      <w:numFmt w:val="lowerRoman"/>
      <w:lvlText w:val="%9."/>
      <w:lvlJc w:val="right"/>
      <w:pPr>
        <w:ind w:left="4171" w:hanging="420"/>
      </w:pPr>
    </w:lvl>
  </w:abstractNum>
  <w:abstractNum w:abstractNumId="4" w15:restartNumberingAfterBreak="0">
    <w:nsid w:val="10C91DA5"/>
    <w:multiLevelType w:val="hybridMultilevel"/>
    <w:tmpl w:val="F13ADA02"/>
    <w:lvl w:ilvl="0" w:tplc="347863CC">
      <w:start w:val="1"/>
      <w:numFmt w:val="decimal"/>
      <w:lvlText w:val="%1）"/>
      <w:lvlJc w:val="left"/>
      <w:pPr>
        <w:ind w:left="89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F5A752E">
      <w:start w:val="1"/>
      <w:numFmt w:val="lowerLetter"/>
      <w:lvlText w:val="%2"/>
      <w:lvlJc w:val="left"/>
      <w:pPr>
        <w:ind w:left="112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74245A4">
      <w:start w:val="1"/>
      <w:numFmt w:val="lowerRoman"/>
      <w:lvlText w:val="%3"/>
      <w:lvlJc w:val="left"/>
      <w:pPr>
        <w:ind w:left="184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E26770">
      <w:start w:val="1"/>
      <w:numFmt w:val="decimal"/>
      <w:lvlText w:val="%4"/>
      <w:lvlJc w:val="left"/>
      <w:pPr>
        <w:ind w:left="256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0D4025A">
      <w:start w:val="1"/>
      <w:numFmt w:val="lowerLetter"/>
      <w:lvlText w:val="%5"/>
      <w:lvlJc w:val="left"/>
      <w:pPr>
        <w:ind w:left="328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0E6F98">
      <w:start w:val="1"/>
      <w:numFmt w:val="lowerRoman"/>
      <w:lvlText w:val="%6"/>
      <w:lvlJc w:val="left"/>
      <w:pPr>
        <w:ind w:left="400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E7E3E78">
      <w:start w:val="1"/>
      <w:numFmt w:val="decimal"/>
      <w:lvlText w:val="%7"/>
      <w:lvlJc w:val="left"/>
      <w:pPr>
        <w:ind w:left="472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3C2740">
      <w:start w:val="1"/>
      <w:numFmt w:val="lowerLetter"/>
      <w:lvlText w:val="%8"/>
      <w:lvlJc w:val="left"/>
      <w:pPr>
        <w:ind w:left="544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1363EF2">
      <w:start w:val="1"/>
      <w:numFmt w:val="lowerRoman"/>
      <w:lvlText w:val="%9"/>
      <w:lvlJc w:val="left"/>
      <w:pPr>
        <w:ind w:left="616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B84C27"/>
    <w:multiLevelType w:val="multilevel"/>
    <w:tmpl w:val="723E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71C10"/>
    <w:multiLevelType w:val="hybridMultilevel"/>
    <w:tmpl w:val="B3C64B5E"/>
    <w:lvl w:ilvl="0" w:tplc="B7A49BD6">
      <w:start w:val="4"/>
      <w:numFmt w:val="decimal"/>
      <w:lvlText w:val="%1."/>
      <w:lvlJc w:val="left"/>
      <w:pPr>
        <w:ind w:left="90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A52C882">
      <w:start w:val="1"/>
      <w:numFmt w:val="lowerLetter"/>
      <w:lvlText w:val="%2"/>
      <w:lvlJc w:val="left"/>
      <w:pPr>
        <w:ind w:left="1109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096ED88">
      <w:start w:val="1"/>
      <w:numFmt w:val="lowerRoman"/>
      <w:lvlText w:val="%3"/>
      <w:lvlJc w:val="left"/>
      <w:pPr>
        <w:ind w:left="1829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5F00EA8">
      <w:start w:val="1"/>
      <w:numFmt w:val="decimal"/>
      <w:lvlText w:val="%4"/>
      <w:lvlJc w:val="left"/>
      <w:pPr>
        <w:ind w:left="2549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1863820">
      <w:start w:val="1"/>
      <w:numFmt w:val="lowerLetter"/>
      <w:lvlText w:val="%5"/>
      <w:lvlJc w:val="left"/>
      <w:pPr>
        <w:ind w:left="3269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EC619B8">
      <w:start w:val="1"/>
      <w:numFmt w:val="lowerRoman"/>
      <w:lvlText w:val="%6"/>
      <w:lvlJc w:val="left"/>
      <w:pPr>
        <w:ind w:left="3989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B78186E">
      <w:start w:val="1"/>
      <w:numFmt w:val="decimal"/>
      <w:lvlText w:val="%7"/>
      <w:lvlJc w:val="left"/>
      <w:pPr>
        <w:ind w:left="4709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2CEBF7E">
      <w:start w:val="1"/>
      <w:numFmt w:val="lowerLetter"/>
      <w:lvlText w:val="%8"/>
      <w:lvlJc w:val="left"/>
      <w:pPr>
        <w:ind w:left="5429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5F291FE">
      <w:start w:val="1"/>
      <w:numFmt w:val="lowerRoman"/>
      <w:lvlText w:val="%9"/>
      <w:lvlJc w:val="left"/>
      <w:pPr>
        <w:ind w:left="6149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AC68FA"/>
    <w:multiLevelType w:val="hybridMultilevel"/>
    <w:tmpl w:val="106429C0"/>
    <w:lvl w:ilvl="0" w:tplc="442CD444">
      <w:start w:val="1"/>
      <w:numFmt w:val="bullet"/>
      <w:lvlText w:val="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4ED7F6A"/>
    <w:multiLevelType w:val="hybridMultilevel"/>
    <w:tmpl w:val="CE32E17E"/>
    <w:lvl w:ilvl="0" w:tplc="0409000F">
      <w:start w:val="1"/>
      <w:numFmt w:val="decimal"/>
      <w:lvlText w:val="%1."/>
      <w:lvlJc w:val="left"/>
      <w:pPr>
        <w:ind w:left="1134" w:hanging="420"/>
      </w:pPr>
    </w:lvl>
    <w:lvl w:ilvl="1" w:tplc="04090019" w:tentative="1">
      <w:start w:val="1"/>
      <w:numFmt w:val="lowerLetter"/>
      <w:lvlText w:val="%2)"/>
      <w:lvlJc w:val="left"/>
      <w:pPr>
        <w:ind w:left="1554" w:hanging="420"/>
      </w:pPr>
    </w:lvl>
    <w:lvl w:ilvl="2" w:tplc="0409001B" w:tentative="1">
      <w:start w:val="1"/>
      <w:numFmt w:val="lowerRoman"/>
      <w:lvlText w:val="%3."/>
      <w:lvlJc w:val="right"/>
      <w:pPr>
        <w:ind w:left="1974" w:hanging="420"/>
      </w:pPr>
    </w:lvl>
    <w:lvl w:ilvl="3" w:tplc="0409000F" w:tentative="1">
      <w:start w:val="1"/>
      <w:numFmt w:val="decimal"/>
      <w:lvlText w:val="%4."/>
      <w:lvlJc w:val="left"/>
      <w:pPr>
        <w:ind w:left="2394" w:hanging="420"/>
      </w:pPr>
    </w:lvl>
    <w:lvl w:ilvl="4" w:tplc="04090019" w:tentative="1">
      <w:start w:val="1"/>
      <w:numFmt w:val="lowerLetter"/>
      <w:lvlText w:val="%5)"/>
      <w:lvlJc w:val="left"/>
      <w:pPr>
        <w:ind w:left="2814" w:hanging="420"/>
      </w:pPr>
    </w:lvl>
    <w:lvl w:ilvl="5" w:tplc="0409001B" w:tentative="1">
      <w:start w:val="1"/>
      <w:numFmt w:val="lowerRoman"/>
      <w:lvlText w:val="%6."/>
      <w:lvlJc w:val="right"/>
      <w:pPr>
        <w:ind w:left="3234" w:hanging="420"/>
      </w:pPr>
    </w:lvl>
    <w:lvl w:ilvl="6" w:tplc="0409000F" w:tentative="1">
      <w:start w:val="1"/>
      <w:numFmt w:val="decimal"/>
      <w:lvlText w:val="%7."/>
      <w:lvlJc w:val="left"/>
      <w:pPr>
        <w:ind w:left="3654" w:hanging="420"/>
      </w:pPr>
    </w:lvl>
    <w:lvl w:ilvl="7" w:tplc="04090019" w:tentative="1">
      <w:start w:val="1"/>
      <w:numFmt w:val="lowerLetter"/>
      <w:lvlText w:val="%8)"/>
      <w:lvlJc w:val="left"/>
      <w:pPr>
        <w:ind w:left="4074" w:hanging="420"/>
      </w:pPr>
    </w:lvl>
    <w:lvl w:ilvl="8" w:tplc="0409001B" w:tentative="1">
      <w:start w:val="1"/>
      <w:numFmt w:val="lowerRoman"/>
      <w:lvlText w:val="%9."/>
      <w:lvlJc w:val="right"/>
      <w:pPr>
        <w:ind w:left="4494" w:hanging="420"/>
      </w:pPr>
    </w:lvl>
  </w:abstractNum>
  <w:abstractNum w:abstractNumId="9" w15:restartNumberingAfterBreak="0">
    <w:nsid w:val="1897069E"/>
    <w:multiLevelType w:val="hybridMultilevel"/>
    <w:tmpl w:val="FAD437FE"/>
    <w:lvl w:ilvl="0" w:tplc="8EA4AF34">
      <w:numFmt w:val="bullet"/>
      <w:lvlText w:val="-"/>
      <w:lvlJc w:val="left"/>
      <w:pPr>
        <w:ind w:left="780" w:hanging="360"/>
      </w:pPr>
      <w:rPr>
        <w:rFonts w:ascii="微软雅黑" w:eastAsia="微软雅黑" w:hAnsi="微软雅黑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1A9D4143"/>
    <w:multiLevelType w:val="hybridMultilevel"/>
    <w:tmpl w:val="B518D41A"/>
    <w:lvl w:ilvl="0" w:tplc="87CAB6C8">
      <w:start w:val="1"/>
      <w:numFmt w:val="decimal"/>
      <w:lvlText w:val="（%1）"/>
      <w:lvlJc w:val="left"/>
      <w:pPr>
        <w:ind w:left="420" w:hanging="4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C024185"/>
    <w:multiLevelType w:val="hybridMultilevel"/>
    <w:tmpl w:val="A8C407BC"/>
    <w:lvl w:ilvl="0" w:tplc="5DB0C37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1E1C4441"/>
    <w:multiLevelType w:val="hybridMultilevel"/>
    <w:tmpl w:val="8A429AA6"/>
    <w:lvl w:ilvl="0" w:tplc="16ECBFE8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01B6EDB"/>
    <w:multiLevelType w:val="hybridMultilevel"/>
    <w:tmpl w:val="472A8D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415615A"/>
    <w:multiLevelType w:val="hybridMultilevel"/>
    <w:tmpl w:val="0E9AA358"/>
    <w:lvl w:ilvl="0" w:tplc="E07EFC60">
      <w:start w:val="20"/>
      <w:numFmt w:val="bullet"/>
      <w:lvlText w:val="-"/>
      <w:lvlJc w:val="left"/>
      <w:pPr>
        <w:ind w:left="120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5" w15:restartNumberingAfterBreak="0">
    <w:nsid w:val="25E57CBF"/>
    <w:multiLevelType w:val="hybridMultilevel"/>
    <w:tmpl w:val="E77AC35C"/>
    <w:lvl w:ilvl="0" w:tplc="04090011">
      <w:start w:val="1"/>
      <w:numFmt w:val="decimal"/>
      <w:lvlText w:val="%1)"/>
      <w:lvlJc w:val="left"/>
      <w:pPr>
        <w:ind w:left="997" w:hanging="420"/>
      </w:pPr>
    </w:lvl>
    <w:lvl w:ilvl="1" w:tplc="04090019" w:tentative="1">
      <w:start w:val="1"/>
      <w:numFmt w:val="lowerLetter"/>
      <w:lvlText w:val="%2)"/>
      <w:lvlJc w:val="left"/>
      <w:pPr>
        <w:ind w:left="1417" w:hanging="420"/>
      </w:pPr>
    </w:lvl>
    <w:lvl w:ilvl="2" w:tplc="0409001B" w:tentative="1">
      <w:start w:val="1"/>
      <w:numFmt w:val="lowerRoman"/>
      <w:lvlText w:val="%3."/>
      <w:lvlJc w:val="right"/>
      <w:pPr>
        <w:ind w:left="1837" w:hanging="420"/>
      </w:pPr>
    </w:lvl>
    <w:lvl w:ilvl="3" w:tplc="0409000F" w:tentative="1">
      <w:start w:val="1"/>
      <w:numFmt w:val="decimal"/>
      <w:lvlText w:val="%4."/>
      <w:lvlJc w:val="left"/>
      <w:pPr>
        <w:ind w:left="2257" w:hanging="420"/>
      </w:pPr>
    </w:lvl>
    <w:lvl w:ilvl="4" w:tplc="04090019" w:tentative="1">
      <w:start w:val="1"/>
      <w:numFmt w:val="lowerLetter"/>
      <w:lvlText w:val="%5)"/>
      <w:lvlJc w:val="left"/>
      <w:pPr>
        <w:ind w:left="2677" w:hanging="420"/>
      </w:pPr>
    </w:lvl>
    <w:lvl w:ilvl="5" w:tplc="0409001B" w:tentative="1">
      <w:start w:val="1"/>
      <w:numFmt w:val="lowerRoman"/>
      <w:lvlText w:val="%6."/>
      <w:lvlJc w:val="right"/>
      <w:pPr>
        <w:ind w:left="3097" w:hanging="420"/>
      </w:pPr>
    </w:lvl>
    <w:lvl w:ilvl="6" w:tplc="0409000F" w:tentative="1">
      <w:start w:val="1"/>
      <w:numFmt w:val="decimal"/>
      <w:lvlText w:val="%7."/>
      <w:lvlJc w:val="left"/>
      <w:pPr>
        <w:ind w:left="3517" w:hanging="420"/>
      </w:pPr>
    </w:lvl>
    <w:lvl w:ilvl="7" w:tplc="04090019" w:tentative="1">
      <w:start w:val="1"/>
      <w:numFmt w:val="lowerLetter"/>
      <w:lvlText w:val="%8)"/>
      <w:lvlJc w:val="left"/>
      <w:pPr>
        <w:ind w:left="3937" w:hanging="420"/>
      </w:pPr>
    </w:lvl>
    <w:lvl w:ilvl="8" w:tplc="0409001B" w:tentative="1">
      <w:start w:val="1"/>
      <w:numFmt w:val="lowerRoman"/>
      <w:lvlText w:val="%9."/>
      <w:lvlJc w:val="right"/>
      <w:pPr>
        <w:ind w:left="4357" w:hanging="420"/>
      </w:pPr>
    </w:lvl>
  </w:abstractNum>
  <w:abstractNum w:abstractNumId="16" w15:restartNumberingAfterBreak="0">
    <w:nsid w:val="2BE34FF3"/>
    <w:multiLevelType w:val="hybridMultilevel"/>
    <w:tmpl w:val="A8149396"/>
    <w:lvl w:ilvl="0" w:tplc="87CAB6C8">
      <w:start w:val="1"/>
      <w:numFmt w:val="decimal"/>
      <w:lvlText w:val="（%1）"/>
      <w:lvlJc w:val="left"/>
      <w:pPr>
        <w:ind w:left="16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D3C43B6">
      <w:start w:val="1"/>
      <w:numFmt w:val="lowerLetter"/>
      <w:lvlText w:val="%2"/>
      <w:lvlJc w:val="left"/>
      <w:pPr>
        <w:ind w:left="181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E7438EC">
      <w:start w:val="1"/>
      <w:numFmt w:val="lowerRoman"/>
      <w:lvlText w:val="%3"/>
      <w:lvlJc w:val="left"/>
      <w:pPr>
        <w:ind w:left="253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532067A">
      <w:start w:val="1"/>
      <w:numFmt w:val="decimal"/>
      <w:lvlText w:val="%4"/>
      <w:lvlJc w:val="left"/>
      <w:pPr>
        <w:ind w:left="325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CA461A2">
      <w:start w:val="1"/>
      <w:numFmt w:val="lowerLetter"/>
      <w:lvlText w:val="%5"/>
      <w:lvlJc w:val="left"/>
      <w:pPr>
        <w:ind w:left="397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F623DCC">
      <w:start w:val="1"/>
      <w:numFmt w:val="lowerRoman"/>
      <w:lvlText w:val="%6"/>
      <w:lvlJc w:val="left"/>
      <w:pPr>
        <w:ind w:left="469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DB61DDA">
      <w:start w:val="1"/>
      <w:numFmt w:val="decimal"/>
      <w:lvlText w:val="%7"/>
      <w:lvlJc w:val="left"/>
      <w:pPr>
        <w:ind w:left="541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3ACAFD2">
      <w:start w:val="1"/>
      <w:numFmt w:val="lowerLetter"/>
      <w:lvlText w:val="%8"/>
      <w:lvlJc w:val="left"/>
      <w:pPr>
        <w:ind w:left="613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6820FD6">
      <w:start w:val="1"/>
      <w:numFmt w:val="lowerRoman"/>
      <w:lvlText w:val="%9"/>
      <w:lvlJc w:val="left"/>
      <w:pPr>
        <w:ind w:left="6854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6275CD"/>
    <w:multiLevelType w:val="hybridMultilevel"/>
    <w:tmpl w:val="82043C16"/>
    <w:lvl w:ilvl="0" w:tplc="774AB3F8">
      <w:start w:val="1"/>
      <w:numFmt w:val="decimal"/>
      <w:lvlText w:val="%1）"/>
      <w:lvlJc w:val="left"/>
      <w:pPr>
        <w:ind w:left="89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3401C48">
      <w:start w:val="1"/>
      <w:numFmt w:val="lowerLetter"/>
      <w:lvlText w:val="%2"/>
      <w:lvlJc w:val="left"/>
      <w:pPr>
        <w:ind w:left="153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E60190">
      <w:start w:val="1"/>
      <w:numFmt w:val="lowerRoman"/>
      <w:lvlText w:val="%3"/>
      <w:lvlJc w:val="left"/>
      <w:pPr>
        <w:ind w:left="225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BEDEDC">
      <w:start w:val="1"/>
      <w:numFmt w:val="decimal"/>
      <w:lvlText w:val="%4"/>
      <w:lvlJc w:val="left"/>
      <w:pPr>
        <w:ind w:left="297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0220DAE">
      <w:start w:val="1"/>
      <w:numFmt w:val="lowerLetter"/>
      <w:lvlText w:val="%5"/>
      <w:lvlJc w:val="left"/>
      <w:pPr>
        <w:ind w:left="369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1AC1396">
      <w:start w:val="1"/>
      <w:numFmt w:val="lowerRoman"/>
      <w:lvlText w:val="%6"/>
      <w:lvlJc w:val="left"/>
      <w:pPr>
        <w:ind w:left="441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B5C95DE">
      <w:start w:val="1"/>
      <w:numFmt w:val="decimal"/>
      <w:lvlText w:val="%7"/>
      <w:lvlJc w:val="left"/>
      <w:pPr>
        <w:ind w:left="513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E522CC4">
      <w:start w:val="1"/>
      <w:numFmt w:val="lowerLetter"/>
      <w:lvlText w:val="%8"/>
      <w:lvlJc w:val="left"/>
      <w:pPr>
        <w:ind w:left="585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79A5180">
      <w:start w:val="1"/>
      <w:numFmt w:val="lowerRoman"/>
      <w:lvlText w:val="%9"/>
      <w:lvlJc w:val="left"/>
      <w:pPr>
        <w:ind w:left="657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CD22B13"/>
    <w:multiLevelType w:val="hybridMultilevel"/>
    <w:tmpl w:val="8A429AA6"/>
    <w:lvl w:ilvl="0" w:tplc="FFFFFFFF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2DF2678C"/>
    <w:multiLevelType w:val="hybridMultilevel"/>
    <w:tmpl w:val="86AAAC86"/>
    <w:lvl w:ilvl="0" w:tplc="31B67BE4">
      <w:start w:val="1"/>
      <w:numFmt w:val="decimal"/>
      <w:lvlText w:val="（%1）"/>
      <w:lvlJc w:val="left"/>
      <w:pPr>
        <w:ind w:left="143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4FA5794">
      <w:start w:val="1"/>
      <w:numFmt w:val="decimal"/>
      <w:lvlText w:val="（%2）"/>
      <w:lvlJc w:val="left"/>
      <w:pPr>
        <w:ind w:left="99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06A542E">
      <w:start w:val="1"/>
      <w:numFmt w:val="lowerRoman"/>
      <w:lvlText w:val="%3"/>
      <w:lvlJc w:val="left"/>
      <w:pPr>
        <w:ind w:left="19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D86560A">
      <w:start w:val="1"/>
      <w:numFmt w:val="decimal"/>
      <w:lvlText w:val="%4"/>
      <w:lvlJc w:val="left"/>
      <w:pPr>
        <w:ind w:left="26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800C668">
      <w:start w:val="1"/>
      <w:numFmt w:val="lowerLetter"/>
      <w:lvlText w:val="%5"/>
      <w:lvlJc w:val="left"/>
      <w:pPr>
        <w:ind w:left="33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E269EF0">
      <w:start w:val="1"/>
      <w:numFmt w:val="lowerRoman"/>
      <w:lvlText w:val="%6"/>
      <w:lvlJc w:val="left"/>
      <w:pPr>
        <w:ind w:left="4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5CC19C8">
      <w:start w:val="1"/>
      <w:numFmt w:val="decimal"/>
      <w:lvlText w:val="%7"/>
      <w:lvlJc w:val="left"/>
      <w:pPr>
        <w:ind w:left="4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A41B4E">
      <w:start w:val="1"/>
      <w:numFmt w:val="lowerLetter"/>
      <w:lvlText w:val="%8"/>
      <w:lvlJc w:val="left"/>
      <w:pPr>
        <w:ind w:left="5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D8EF7EC">
      <w:start w:val="1"/>
      <w:numFmt w:val="lowerRoman"/>
      <w:lvlText w:val="%9"/>
      <w:lvlJc w:val="left"/>
      <w:pPr>
        <w:ind w:left="6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812D68"/>
    <w:multiLevelType w:val="hybridMultilevel"/>
    <w:tmpl w:val="F13ADA02"/>
    <w:lvl w:ilvl="0" w:tplc="347863CC">
      <w:start w:val="1"/>
      <w:numFmt w:val="decimal"/>
      <w:lvlText w:val="%1）"/>
      <w:lvlJc w:val="left"/>
      <w:pPr>
        <w:ind w:left="89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F5A752E">
      <w:start w:val="1"/>
      <w:numFmt w:val="lowerLetter"/>
      <w:lvlText w:val="%2"/>
      <w:lvlJc w:val="left"/>
      <w:pPr>
        <w:ind w:left="112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74245A4">
      <w:start w:val="1"/>
      <w:numFmt w:val="lowerRoman"/>
      <w:lvlText w:val="%3"/>
      <w:lvlJc w:val="left"/>
      <w:pPr>
        <w:ind w:left="184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E26770">
      <w:start w:val="1"/>
      <w:numFmt w:val="decimal"/>
      <w:lvlText w:val="%4"/>
      <w:lvlJc w:val="left"/>
      <w:pPr>
        <w:ind w:left="256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0D4025A">
      <w:start w:val="1"/>
      <w:numFmt w:val="lowerLetter"/>
      <w:lvlText w:val="%5"/>
      <w:lvlJc w:val="left"/>
      <w:pPr>
        <w:ind w:left="328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0E6F98">
      <w:start w:val="1"/>
      <w:numFmt w:val="lowerRoman"/>
      <w:lvlText w:val="%6"/>
      <w:lvlJc w:val="left"/>
      <w:pPr>
        <w:ind w:left="400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E7E3E78">
      <w:start w:val="1"/>
      <w:numFmt w:val="decimal"/>
      <w:lvlText w:val="%7"/>
      <w:lvlJc w:val="left"/>
      <w:pPr>
        <w:ind w:left="472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3C2740">
      <w:start w:val="1"/>
      <w:numFmt w:val="lowerLetter"/>
      <w:lvlText w:val="%8"/>
      <w:lvlJc w:val="left"/>
      <w:pPr>
        <w:ind w:left="544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1363EF2">
      <w:start w:val="1"/>
      <w:numFmt w:val="lowerRoman"/>
      <w:lvlText w:val="%9"/>
      <w:lvlJc w:val="left"/>
      <w:pPr>
        <w:ind w:left="616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01B466C"/>
    <w:multiLevelType w:val="hybridMultilevel"/>
    <w:tmpl w:val="E72C33E4"/>
    <w:lvl w:ilvl="0" w:tplc="232E036E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31B47D3E"/>
    <w:multiLevelType w:val="hybridMultilevel"/>
    <w:tmpl w:val="FDFEADFE"/>
    <w:lvl w:ilvl="0" w:tplc="04090011">
      <w:start w:val="1"/>
      <w:numFmt w:val="decimal"/>
      <w:lvlText w:val="%1)"/>
      <w:lvlJc w:val="left"/>
      <w:pPr>
        <w:ind w:left="1021" w:hanging="420"/>
      </w:pPr>
    </w:lvl>
    <w:lvl w:ilvl="1" w:tplc="04090019" w:tentative="1">
      <w:start w:val="1"/>
      <w:numFmt w:val="lowerLetter"/>
      <w:lvlText w:val="%2)"/>
      <w:lvlJc w:val="left"/>
      <w:pPr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ind w:left="4381" w:hanging="420"/>
      </w:pPr>
    </w:lvl>
  </w:abstractNum>
  <w:abstractNum w:abstractNumId="23" w15:restartNumberingAfterBreak="0">
    <w:nsid w:val="3A713E8E"/>
    <w:multiLevelType w:val="hybridMultilevel"/>
    <w:tmpl w:val="D5F263F0"/>
    <w:lvl w:ilvl="0" w:tplc="8F4A81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4" w15:restartNumberingAfterBreak="0">
    <w:nsid w:val="3AB0359D"/>
    <w:multiLevelType w:val="hybridMultilevel"/>
    <w:tmpl w:val="0038D806"/>
    <w:lvl w:ilvl="0" w:tplc="EF88B31E">
      <w:start w:val="3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3BB60513"/>
    <w:multiLevelType w:val="hybridMultilevel"/>
    <w:tmpl w:val="75C44182"/>
    <w:lvl w:ilvl="0" w:tplc="04090005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74C6A09"/>
    <w:multiLevelType w:val="hybridMultilevel"/>
    <w:tmpl w:val="410CF8D2"/>
    <w:lvl w:ilvl="0" w:tplc="18CCD2A6">
      <w:start w:val="3"/>
      <w:numFmt w:val="decimal"/>
      <w:lvlText w:val="（%1）"/>
      <w:lvlJc w:val="left"/>
      <w:pPr>
        <w:ind w:left="699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708F8A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00BBA0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2BA94EA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072996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B840C44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3BEE3F8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49C1B12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E04E0AE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ABE1A43"/>
    <w:multiLevelType w:val="hybridMultilevel"/>
    <w:tmpl w:val="41BADFBA"/>
    <w:lvl w:ilvl="0" w:tplc="B54A815C">
      <w:start w:val="2"/>
      <w:numFmt w:val="japaneseCounting"/>
      <w:lvlText w:val="%1、"/>
      <w:lvlJc w:val="left"/>
      <w:pPr>
        <w:ind w:left="591" w:hanging="42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011" w:hanging="420"/>
      </w:pPr>
    </w:lvl>
    <w:lvl w:ilvl="2" w:tplc="0409001B" w:tentative="1">
      <w:start w:val="1"/>
      <w:numFmt w:val="lowerRoman"/>
      <w:lvlText w:val="%3."/>
      <w:lvlJc w:val="right"/>
      <w:pPr>
        <w:ind w:left="1431" w:hanging="420"/>
      </w:pPr>
    </w:lvl>
    <w:lvl w:ilvl="3" w:tplc="0409000F" w:tentative="1">
      <w:start w:val="1"/>
      <w:numFmt w:val="decimal"/>
      <w:lvlText w:val="%4."/>
      <w:lvlJc w:val="left"/>
      <w:pPr>
        <w:ind w:left="1851" w:hanging="420"/>
      </w:pPr>
    </w:lvl>
    <w:lvl w:ilvl="4" w:tplc="04090019" w:tentative="1">
      <w:start w:val="1"/>
      <w:numFmt w:val="lowerLetter"/>
      <w:lvlText w:val="%5)"/>
      <w:lvlJc w:val="left"/>
      <w:pPr>
        <w:ind w:left="2271" w:hanging="420"/>
      </w:pPr>
    </w:lvl>
    <w:lvl w:ilvl="5" w:tplc="0409001B" w:tentative="1">
      <w:start w:val="1"/>
      <w:numFmt w:val="lowerRoman"/>
      <w:lvlText w:val="%6."/>
      <w:lvlJc w:val="right"/>
      <w:pPr>
        <w:ind w:left="2691" w:hanging="420"/>
      </w:pPr>
    </w:lvl>
    <w:lvl w:ilvl="6" w:tplc="0409000F" w:tentative="1">
      <w:start w:val="1"/>
      <w:numFmt w:val="decimal"/>
      <w:lvlText w:val="%7."/>
      <w:lvlJc w:val="left"/>
      <w:pPr>
        <w:ind w:left="3111" w:hanging="420"/>
      </w:pPr>
    </w:lvl>
    <w:lvl w:ilvl="7" w:tplc="04090019" w:tentative="1">
      <w:start w:val="1"/>
      <w:numFmt w:val="lowerLetter"/>
      <w:lvlText w:val="%8)"/>
      <w:lvlJc w:val="left"/>
      <w:pPr>
        <w:ind w:left="3531" w:hanging="420"/>
      </w:pPr>
    </w:lvl>
    <w:lvl w:ilvl="8" w:tplc="0409001B" w:tentative="1">
      <w:start w:val="1"/>
      <w:numFmt w:val="lowerRoman"/>
      <w:lvlText w:val="%9."/>
      <w:lvlJc w:val="right"/>
      <w:pPr>
        <w:ind w:left="3951" w:hanging="420"/>
      </w:pPr>
    </w:lvl>
  </w:abstractNum>
  <w:abstractNum w:abstractNumId="28" w15:restartNumberingAfterBreak="0">
    <w:nsid w:val="519D3B56"/>
    <w:multiLevelType w:val="hybridMultilevel"/>
    <w:tmpl w:val="3F529E18"/>
    <w:lvl w:ilvl="0" w:tplc="0409000B">
      <w:start w:val="1"/>
      <w:numFmt w:val="bullet"/>
      <w:pStyle w:val="4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4BB4260"/>
    <w:multiLevelType w:val="hybridMultilevel"/>
    <w:tmpl w:val="82043C16"/>
    <w:lvl w:ilvl="0" w:tplc="774AB3F8">
      <w:start w:val="1"/>
      <w:numFmt w:val="decimal"/>
      <w:lvlText w:val="%1）"/>
      <w:lvlJc w:val="left"/>
      <w:pPr>
        <w:ind w:left="89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3401C48">
      <w:start w:val="1"/>
      <w:numFmt w:val="lowerLetter"/>
      <w:lvlText w:val="%2"/>
      <w:lvlJc w:val="left"/>
      <w:pPr>
        <w:ind w:left="153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E60190">
      <w:start w:val="1"/>
      <w:numFmt w:val="lowerRoman"/>
      <w:lvlText w:val="%3"/>
      <w:lvlJc w:val="left"/>
      <w:pPr>
        <w:ind w:left="225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BEDEDC">
      <w:start w:val="1"/>
      <w:numFmt w:val="decimal"/>
      <w:lvlText w:val="%4"/>
      <w:lvlJc w:val="left"/>
      <w:pPr>
        <w:ind w:left="297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0220DAE">
      <w:start w:val="1"/>
      <w:numFmt w:val="lowerLetter"/>
      <w:lvlText w:val="%5"/>
      <w:lvlJc w:val="left"/>
      <w:pPr>
        <w:ind w:left="369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1AC1396">
      <w:start w:val="1"/>
      <w:numFmt w:val="lowerRoman"/>
      <w:lvlText w:val="%6"/>
      <w:lvlJc w:val="left"/>
      <w:pPr>
        <w:ind w:left="441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B5C95DE">
      <w:start w:val="1"/>
      <w:numFmt w:val="decimal"/>
      <w:lvlText w:val="%7"/>
      <w:lvlJc w:val="left"/>
      <w:pPr>
        <w:ind w:left="513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E522CC4">
      <w:start w:val="1"/>
      <w:numFmt w:val="lowerLetter"/>
      <w:lvlText w:val="%8"/>
      <w:lvlJc w:val="left"/>
      <w:pPr>
        <w:ind w:left="585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79A5180">
      <w:start w:val="1"/>
      <w:numFmt w:val="lowerRoman"/>
      <w:lvlText w:val="%9"/>
      <w:lvlJc w:val="left"/>
      <w:pPr>
        <w:ind w:left="657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555736C"/>
    <w:multiLevelType w:val="hybridMultilevel"/>
    <w:tmpl w:val="22E6463C"/>
    <w:lvl w:ilvl="0" w:tplc="B0E03230">
      <w:start w:val="1"/>
      <w:numFmt w:val="bullet"/>
      <w:pStyle w:val="a"/>
      <w:lvlText w:val=""/>
      <w:lvlJc w:val="left"/>
      <w:pPr>
        <w:ind w:left="840" w:hanging="42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5861483F"/>
    <w:multiLevelType w:val="hybridMultilevel"/>
    <w:tmpl w:val="DD349E3C"/>
    <w:lvl w:ilvl="0" w:tplc="87CAB6C8">
      <w:start w:val="1"/>
      <w:numFmt w:val="decimal"/>
      <w:lvlText w:val="（%1）"/>
      <w:lvlJc w:val="left"/>
      <w:pPr>
        <w:ind w:left="1441" w:hanging="4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1861" w:hanging="420"/>
      </w:pPr>
    </w:lvl>
    <w:lvl w:ilvl="2" w:tplc="0409001B" w:tentative="1">
      <w:start w:val="1"/>
      <w:numFmt w:val="lowerRoman"/>
      <w:lvlText w:val="%3."/>
      <w:lvlJc w:val="right"/>
      <w:pPr>
        <w:ind w:left="2281" w:hanging="420"/>
      </w:pPr>
    </w:lvl>
    <w:lvl w:ilvl="3" w:tplc="0409000F" w:tentative="1">
      <w:start w:val="1"/>
      <w:numFmt w:val="decimal"/>
      <w:lvlText w:val="%4."/>
      <w:lvlJc w:val="left"/>
      <w:pPr>
        <w:ind w:left="2701" w:hanging="420"/>
      </w:pPr>
    </w:lvl>
    <w:lvl w:ilvl="4" w:tplc="04090019" w:tentative="1">
      <w:start w:val="1"/>
      <w:numFmt w:val="lowerLetter"/>
      <w:lvlText w:val="%5)"/>
      <w:lvlJc w:val="left"/>
      <w:pPr>
        <w:ind w:left="3121" w:hanging="420"/>
      </w:pPr>
    </w:lvl>
    <w:lvl w:ilvl="5" w:tplc="0409001B" w:tentative="1">
      <w:start w:val="1"/>
      <w:numFmt w:val="lowerRoman"/>
      <w:lvlText w:val="%6."/>
      <w:lvlJc w:val="right"/>
      <w:pPr>
        <w:ind w:left="3541" w:hanging="420"/>
      </w:pPr>
    </w:lvl>
    <w:lvl w:ilvl="6" w:tplc="0409000F" w:tentative="1">
      <w:start w:val="1"/>
      <w:numFmt w:val="decimal"/>
      <w:lvlText w:val="%7."/>
      <w:lvlJc w:val="left"/>
      <w:pPr>
        <w:ind w:left="3961" w:hanging="420"/>
      </w:pPr>
    </w:lvl>
    <w:lvl w:ilvl="7" w:tplc="04090019" w:tentative="1">
      <w:start w:val="1"/>
      <w:numFmt w:val="lowerLetter"/>
      <w:lvlText w:val="%8)"/>
      <w:lvlJc w:val="left"/>
      <w:pPr>
        <w:ind w:left="4381" w:hanging="420"/>
      </w:pPr>
    </w:lvl>
    <w:lvl w:ilvl="8" w:tplc="0409001B" w:tentative="1">
      <w:start w:val="1"/>
      <w:numFmt w:val="lowerRoman"/>
      <w:lvlText w:val="%9."/>
      <w:lvlJc w:val="right"/>
      <w:pPr>
        <w:ind w:left="4801" w:hanging="420"/>
      </w:pPr>
    </w:lvl>
  </w:abstractNum>
  <w:abstractNum w:abstractNumId="32" w15:restartNumberingAfterBreak="0">
    <w:nsid w:val="5951334D"/>
    <w:multiLevelType w:val="hybridMultilevel"/>
    <w:tmpl w:val="F13ADA02"/>
    <w:lvl w:ilvl="0" w:tplc="347863CC">
      <w:start w:val="1"/>
      <w:numFmt w:val="decimal"/>
      <w:lvlText w:val="%1）"/>
      <w:lvlJc w:val="left"/>
      <w:pPr>
        <w:ind w:left="89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F5A752E">
      <w:start w:val="1"/>
      <w:numFmt w:val="lowerLetter"/>
      <w:lvlText w:val="%2"/>
      <w:lvlJc w:val="left"/>
      <w:pPr>
        <w:ind w:left="112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74245A4">
      <w:start w:val="1"/>
      <w:numFmt w:val="lowerRoman"/>
      <w:lvlText w:val="%3"/>
      <w:lvlJc w:val="left"/>
      <w:pPr>
        <w:ind w:left="184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EE26770">
      <w:start w:val="1"/>
      <w:numFmt w:val="decimal"/>
      <w:lvlText w:val="%4"/>
      <w:lvlJc w:val="left"/>
      <w:pPr>
        <w:ind w:left="256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0D4025A">
      <w:start w:val="1"/>
      <w:numFmt w:val="lowerLetter"/>
      <w:lvlText w:val="%5"/>
      <w:lvlJc w:val="left"/>
      <w:pPr>
        <w:ind w:left="328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0E6F98">
      <w:start w:val="1"/>
      <w:numFmt w:val="lowerRoman"/>
      <w:lvlText w:val="%6"/>
      <w:lvlJc w:val="left"/>
      <w:pPr>
        <w:ind w:left="400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E7E3E78">
      <w:start w:val="1"/>
      <w:numFmt w:val="decimal"/>
      <w:lvlText w:val="%7"/>
      <w:lvlJc w:val="left"/>
      <w:pPr>
        <w:ind w:left="472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3C2740">
      <w:start w:val="1"/>
      <w:numFmt w:val="lowerLetter"/>
      <w:lvlText w:val="%8"/>
      <w:lvlJc w:val="left"/>
      <w:pPr>
        <w:ind w:left="544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1363EF2">
      <w:start w:val="1"/>
      <w:numFmt w:val="lowerRoman"/>
      <w:lvlText w:val="%9"/>
      <w:lvlJc w:val="left"/>
      <w:pPr>
        <w:ind w:left="6165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EF2A57"/>
    <w:multiLevelType w:val="hybridMultilevel"/>
    <w:tmpl w:val="C95E9C9C"/>
    <w:lvl w:ilvl="0" w:tplc="F8129660">
      <w:start w:val="1"/>
      <w:numFmt w:val="bullet"/>
      <w:lvlText w:val=""/>
      <w:lvlJc w:val="left"/>
      <w:pPr>
        <w:ind w:left="833" w:hanging="42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12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34" w15:restartNumberingAfterBreak="0">
    <w:nsid w:val="64D476B8"/>
    <w:multiLevelType w:val="hybridMultilevel"/>
    <w:tmpl w:val="9D6CB71A"/>
    <w:lvl w:ilvl="0" w:tplc="05E8001E">
      <w:start w:val="1"/>
      <w:numFmt w:val="decimal"/>
      <w:lvlText w:val="（%1）"/>
      <w:lvlJc w:val="left"/>
      <w:pPr>
        <w:ind w:left="18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570DE64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D5669B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3046EC8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E18E390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B104CB8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DF2675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726A740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5F04BE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0651287"/>
    <w:multiLevelType w:val="hybridMultilevel"/>
    <w:tmpl w:val="01C4F750"/>
    <w:lvl w:ilvl="0" w:tplc="347863CC">
      <w:start w:val="1"/>
      <w:numFmt w:val="decimal"/>
      <w:lvlText w:val="%1）"/>
      <w:lvlJc w:val="left"/>
      <w:pPr>
        <w:ind w:left="178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)"/>
      <w:lvlJc w:val="left"/>
      <w:pPr>
        <w:ind w:left="1733" w:hanging="420"/>
      </w:pPr>
    </w:lvl>
    <w:lvl w:ilvl="2" w:tplc="0409001B">
      <w:start w:val="1"/>
      <w:numFmt w:val="lowerRoman"/>
      <w:lvlText w:val="%3."/>
      <w:lvlJc w:val="right"/>
      <w:pPr>
        <w:ind w:left="2153" w:hanging="420"/>
      </w:pPr>
    </w:lvl>
    <w:lvl w:ilvl="3" w:tplc="0409000F" w:tentative="1">
      <w:start w:val="1"/>
      <w:numFmt w:val="decimal"/>
      <w:lvlText w:val="%4."/>
      <w:lvlJc w:val="left"/>
      <w:pPr>
        <w:ind w:left="2573" w:hanging="420"/>
      </w:pPr>
    </w:lvl>
    <w:lvl w:ilvl="4" w:tplc="04090019" w:tentative="1">
      <w:start w:val="1"/>
      <w:numFmt w:val="lowerLetter"/>
      <w:lvlText w:val="%5)"/>
      <w:lvlJc w:val="left"/>
      <w:pPr>
        <w:ind w:left="2993" w:hanging="420"/>
      </w:pPr>
    </w:lvl>
    <w:lvl w:ilvl="5" w:tplc="0409001B" w:tentative="1">
      <w:start w:val="1"/>
      <w:numFmt w:val="lowerRoman"/>
      <w:lvlText w:val="%6."/>
      <w:lvlJc w:val="right"/>
      <w:pPr>
        <w:ind w:left="3413" w:hanging="420"/>
      </w:pPr>
    </w:lvl>
    <w:lvl w:ilvl="6" w:tplc="0409000F" w:tentative="1">
      <w:start w:val="1"/>
      <w:numFmt w:val="decimal"/>
      <w:lvlText w:val="%7."/>
      <w:lvlJc w:val="left"/>
      <w:pPr>
        <w:ind w:left="3833" w:hanging="420"/>
      </w:pPr>
    </w:lvl>
    <w:lvl w:ilvl="7" w:tplc="04090019" w:tentative="1">
      <w:start w:val="1"/>
      <w:numFmt w:val="lowerLetter"/>
      <w:lvlText w:val="%8)"/>
      <w:lvlJc w:val="left"/>
      <w:pPr>
        <w:ind w:left="4253" w:hanging="420"/>
      </w:pPr>
    </w:lvl>
    <w:lvl w:ilvl="8" w:tplc="0409001B" w:tentative="1">
      <w:start w:val="1"/>
      <w:numFmt w:val="lowerRoman"/>
      <w:lvlText w:val="%9."/>
      <w:lvlJc w:val="right"/>
      <w:pPr>
        <w:ind w:left="4673" w:hanging="420"/>
      </w:pPr>
    </w:lvl>
  </w:abstractNum>
  <w:abstractNum w:abstractNumId="36" w15:restartNumberingAfterBreak="0">
    <w:nsid w:val="70F53BE0"/>
    <w:multiLevelType w:val="hybridMultilevel"/>
    <w:tmpl w:val="A2168D74"/>
    <w:lvl w:ilvl="0" w:tplc="94E6B2BE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4C32EE5"/>
    <w:multiLevelType w:val="hybridMultilevel"/>
    <w:tmpl w:val="82043C16"/>
    <w:lvl w:ilvl="0" w:tplc="774AB3F8">
      <w:start w:val="1"/>
      <w:numFmt w:val="decimal"/>
      <w:lvlText w:val="%1）"/>
      <w:lvlJc w:val="left"/>
      <w:pPr>
        <w:ind w:left="89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3401C48">
      <w:start w:val="1"/>
      <w:numFmt w:val="lowerLetter"/>
      <w:lvlText w:val="%2"/>
      <w:lvlJc w:val="left"/>
      <w:pPr>
        <w:ind w:left="153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E60190">
      <w:start w:val="1"/>
      <w:numFmt w:val="lowerRoman"/>
      <w:lvlText w:val="%3"/>
      <w:lvlJc w:val="left"/>
      <w:pPr>
        <w:ind w:left="225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BEDEDC">
      <w:start w:val="1"/>
      <w:numFmt w:val="decimal"/>
      <w:lvlText w:val="%4"/>
      <w:lvlJc w:val="left"/>
      <w:pPr>
        <w:ind w:left="297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0220DAE">
      <w:start w:val="1"/>
      <w:numFmt w:val="lowerLetter"/>
      <w:lvlText w:val="%5"/>
      <w:lvlJc w:val="left"/>
      <w:pPr>
        <w:ind w:left="369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1AC1396">
      <w:start w:val="1"/>
      <w:numFmt w:val="lowerRoman"/>
      <w:lvlText w:val="%6"/>
      <w:lvlJc w:val="left"/>
      <w:pPr>
        <w:ind w:left="441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B5C95DE">
      <w:start w:val="1"/>
      <w:numFmt w:val="decimal"/>
      <w:lvlText w:val="%7"/>
      <w:lvlJc w:val="left"/>
      <w:pPr>
        <w:ind w:left="513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E522CC4">
      <w:start w:val="1"/>
      <w:numFmt w:val="lowerLetter"/>
      <w:lvlText w:val="%8"/>
      <w:lvlJc w:val="left"/>
      <w:pPr>
        <w:ind w:left="585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79A5180">
      <w:start w:val="1"/>
      <w:numFmt w:val="lowerRoman"/>
      <w:lvlText w:val="%9"/>
      <w:lvlJc w:val="left"/>
      <w:pPr>
        <w:ind w:left="6571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CC97A04"/>
    <w:multiLevelType w:val="hybridMultilevel"/>
    <w:tmpl w:val="86B40ABE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8"/>
  </w:num>
  <w:num w:numId="2">
    <w:abstractNumId w:val="25"/>
  </w:num>
  <w:num w:numId="3">
    <w:abstractNumId w:val="33"/>
  </w:num>
  <w:num w:numId="4">
    <w:abstractNumId w:val="21"/>
  </w:num>
  <w:num w:numId="5">
    <w:abstractNumId w:val="30"/>
  </w:num>
  <w:num w:numId="6">
    <w:abstractNumId w:val="14"/>
  </w:num>
  <w:num w:numId="7">
    <w:abstractNumId w:val="13"/>
  </w:num>
  <w:num w:numId="8">
    <w:abstractNumId w:val="7"/>
  </w:num>
  <w:num w:numId="9">
    <w:abstractNumId w:val="23"/>
  </w:num>
  <w:num w:numId="10">
    <w:abstractNumId w:val="11"/>
  </w:num>
  <w:num w:numId="11">
    <w:abstractNumId w:val="9"/>
  </w:num>
  <w:num w:numId="12">
    <w:abstractNumId w:val="2"/>
  </w:num>
  <w:num w:numId="13">
    <w:abstractNumId w:val="36"/>
  </w:num>
  <w:num w:numId="14">
    <w:abstractNumId w:val="5"/>
  </w:num>
  <w:num w:numId="15">
    <w:abstractNumId w:val="8"/>
  </w:num>
  <w:num w:numId="16">
    <w:abstractNumId w:val="24"/>
  </w:num>
  <w:num w:numId="17">
    <w:abstractNumId w:val="16"/>
  </w:num>
  <w:num w:numId="18">
    <w:abstractNumId w:val="1"/>
  </w:num>
  <w:num w:numId="19">
    <w:abstractNumId w:val="37"/>
  </w:num>
  <w:num w:numId="20">
    <w:abstractNumId w:val="4"/>
  </w:num>
  <w:num w:numId="21">
    <w:abstractNumId w:val="6"/>
  </w:num>
  <w:num w:numId="22">
    <w:abstractNumId w:val="19"/>
  </w:num>
  <w:num w:numId="23">
    <w:abstractNumId w:val="34"/>
  </w:num>
  <w:num w:numId="24">
    <w:abstractNumId w:val="26"/>
  </w:num>
  <w:num w:numId="25">
    <w:abstractNumId w:val="27"/>
  </w:num>
  <w:num w:numId="26">
    <w:abstractNumId w:val="3"/>
  </w:num>
  <w:num w:numId="27">
    <w:abstractNumId w:val="29"/>
  </w:num>
  <w:num w:numId="28">
    <w:abstractNumId w:val="17"/>
  </w:num>
  <w:num w:numId="29">
    <w:abstractNumId w:val="15"/>
  </w:num>
  <w:num w:numId="30">
    <w:abstractNumId w:val="22"/>
  </w:num>
  <w:num w:numId="31">
    <w:abstractNumId w:val="31"/>
  </w:num>
  <w:num w:numId="32">
    <w:abstractNumId w:val="10"/>
  </w:num>
  <w:num w:numId="33">
    <w:abstractNumId w:val="20"/>
  </w:num>
  <w:num w:numId="34">
    <w:abstractNumId w:val="32"/>
  </w:num>
  <w:num w:numId="35">
    <w:abstractNumId w:val="35"/>
  </w:num>
  <w:num w:numId="36">
    <w:abstractNumId w:val="0"/>
  </w:num>
  <w:num w:numId="37">
    <w:abstractNumId w:val="12"/>
  </w:num>
  <w:num w:numId="38">
    <w:abstractNumId w:val="38"/>
  </w:num>
  <w:num w:numId="3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C8D"/>
    <w:rsid w:val="00000E22"/>
    <w:rsid w:val="00002107"/>
    <w:rsid w:val="0000213A"/>
    <w:rsid w:val="00002963"/>
    <w:rsid w:val="00004A9B"/>
    <w:rsid w:val="00005269"/>
    <w:rsid w:val="000061FF"/>
    <w:rsid w:val="00007079"/>
    <w:rsid w:val="00007190"/>
    <w:rsid w:val="0001000D"/>
    <w:rsid w:val="0001021C"/>
    <w:rsid w:val="00011DA6"/>
    <w:rsid w:val="000127C3"/>
    <w:rsid w:val="000129DD"/>
    <w:rsid w:val="00013ED5"/>
    <w:rsid w:val="0001462D"/>
    <w:rsid w:val="00014E1C"/>
    <w:rsid w:val="00015FE6"/>
    <w:rsid w:val="00020126"/>
    <w:rsid w:val="00020592"/>
    <w:rsid w:val="00021236"/>
    <w:rsid w:val="00022D29"/>
    <w:rsid w:val="00023B6A"/>
    <w:rsid w:val="0002482B"/>
    <w:rsid w:val="00024A09"/>
    <w:rsid w:val="000252AB"/>
    <w:rsid w:val="00025AB3"/>
    <w:rsid w:val="00025E4A"/>
    <w:rsid w:val="00025FA2"/>
    <w:rsid w:val="00026C71"/>
    <w:rsid w:val="000270C1"/>
    <w:rsid w:val="000272B2"/>
    <w:rsid w:val="000329D2"/>
    <w:rsid w:val="0003316F"/>
    <w:rsid w:val="00033760"/>
    <w:rsid w:val="00033E76"/>
    <w:rsid w:val="0003412F"/>
    <w:rsid w:val="00034744"/>
    <w:rsid w:val="0003480E"/>
    <w:rsid w:val="00034CAC"/>
    <w:rsid w:val="000350EA"/>
    <w:rsid w:val="00035136"/>
    <w:rsid w:val="00036151"/>
    <w:rsid w:val="00037B8A"/>
    <w:rsid w:val="00040A0A"/>
    <w:rsid w:val="0004113D"/>
    <w:rsid w:val="00042166"/>
    <w:rsid w:val="00045D1F"/>
    <w:rsid w:val="00047F01"/>
    <w:rsid w:val="000506FC"/>
    <w:rsid w:val="000509CB"/>
    <w:rsid w:val="00050E95"/>
    <w:rsid w:val="00051064"/>
    <w:rsid w:val="00052395"/>
    <w:rsid w:val="00052F6D"/>
    <w:rsid w:val="00053030"/>
    <w:rsid w:val="0005396A"/>
    <w:rsid w:val="00053C65"/>
    <w:rsid w:val="00055849"/>
    <w:rsid w:val="0005672D"/>
    <w:rsid w:val="0005739A"/>
    <w:rsid w:val="000574C0"/>
    <w:rsid w:val="00057BB8"/>
    <w:rsid w:val="000603C7"/>
    <w:rsid w:val="00060DE5"/>
    <w:rsid w:val="0006206B"/>
    <w:rsid w:val="00063964"/>
    <w:rsid w:val="000640A3"/>
    <w:rsid w:val="0006429E"/>
    <w:rsid w:val="000654EE"/>
    <w:rsid w:val="00066776"/>
    <w:rsid w:val="00066790"/>
    <w:rsid w:val="0006712A"/>
    <w:rsid w:val="00067D22"/>
    <w:rsid w:val="00067EF8"/>
    <w:rsid w:val="000751E3"/>
    <w:rsid w:val="000761FD"/>
    <w:rsid w:val="00076648"/>
    <w:rsid w:val="0007721F"/>
    <w:rsid w:val="00077D4A"/>
    <w:rsid w:val="00081B6F"/>
    <w:rsid w:val="00081CAB"/>
    <w:rsid w:val="00081D0C"/>
    <w:rsid w:val="000837A3"/>
    <w:rsid w:val="000861CC"/>
    <w:rsid w:val="000869D1"/>
    <w:rsid w:val="000877F4"/>
    <w:rsid w:val="00087803"/>
    <w:rsid w:val="00087BFC"/>
    <w:rsid w:val="00087D5E"/>
    <w:rsid w:val="00087F4A"/>
    <w:rsid w:val="00091887"/>
    <w:rsid w:val="000920FD"/>
    <w:rsid w:val="000941DA"/>
    <w:rsid w:val="00094B8E"/>
    <w:rsid w:val="00094E5D"/>
    <w:rsid w:val="000951E9"/>
    <w:rsid w:val="00095C33"/>
    <w:rsid w:val="00095EAC"/>
    <w:rsid w:val="0009666B"/>
    <w:rsid w:val="00096AC3"/>
    <w:rsid w:val="00097BE5"/>
    <w:rsid w:val="000A1267"/>
    <w:rsid w:val="000A1483"/>
    <w:rsid w:val="000A2F25"/>
    <w:rsid w:val="000A335A"/>
    <w:rsid w:val="000A3D76"/>
    <w:rsid w:val="000A7741"/>
    <w:rsid w:val="000A7CD6"/>
    <w:rsid w:val="000A7F3C"/>
    <w:rsid w:val="000B35CC"/>
    <w:rsid w:val="000B3C32"/>
    <w:rsid w:val="000B478F"/>
    <w:rsid w:val="000B51FB"/>
    <w:rsid w:val="000B54A8"/>
    <w:rsid w:val="000B57C5"/>
    <w:rsid w:val="000B75E3"/>
    <w:rsid w:val="000C0047"/>
    <w:rsid w:val="000C09B0"/>
    <w:rsid w:val="000C0A82"/>
    <w:rsid w:val="000C17A4"/>
    <w:rsid w:val="000C2943"/>
    <w:rsid w:val="000C2CF4"/>
    <w:rsid w:val="000C4174"/>
    <w:rsid w:val="000C433D"/>
    <w:rsid w:val="000C776B"/>
    <w:rsid w:val="000C7A27"/>
    <w:rsid w:val="000C7AC9"/>
    <w:rsid w:val="000D0003"/>
    <w:rsid w:val="000D08F3"/>
    <w:rsid w:val="000D0B5D"/>
    <w:rsid w:val="000D31EE"/>
    <w:rsid w:val="000D64B7"/>
    <w:rsid w:val="000D6BC3"/>
    <w:rsid w:val="000E008C"/>
    <w:rsid w:val="000E029D"/>
    <w:rsid w:val="000E21F7"/>
    <w:rsid w:val="000E3171"/>
    <w:rsid w:val="000E32AC"/>
    <w:rsid w:val="000E35D2"/>
    <w:rsid w:val="000E3BFC"/>
    <w:rsid w:val="000E5701"/>
    <w:rsid w:val="000E6A5F"/>
    <w:rsid w:val="000F18C0"/>
    <w:rsid w:val="000F1CBE"/>
    <w:rsid w:val="000F1D16"/>
    <w:rsid w:val="000F20B2"/>
    <w:rsid w:val="000F30D8"/>
    <w:rsid w:val="000F5898"/>
    <w:rsid w:val="000F5CC9"/>
    <w:rsid w:val="000F5CF5"/>
    <w:rsid w:val="000F6B9A"/>
    <w:rsid w:val="000F6E39"/>
    <w:rsid w:val="000F78CC"/>
    <w:rsid w:val="00101DD6"/>
    <w:rsid w:val="001034EB"/>
    <w:rsid w:val="00104050"/>
    <w:rsid w:val="001042B5"/>
    <w:rsid w:val="0010587C"/>
    <w:rsid w:val="00105AAD"/>
    <w:rsid w:val="00106B39"/>
    <w:rsid w:val="00110295"/>
    <w:rsid w:val="00110565"/>
    <w:rsid w:val="00110582"/>
    <w:rsid w:val="00110A83"/>
    <w:rsid w:val="00110AF6"/>
    <w:rsid w:val="00111DB3"/>
    <w:rsid w:val="001121B5"/>
    <w:rsid w:val="00112B90"/>
    <w:rsid w:val="00113804"/>
    <w:rsid w:val="00113CA2"/>
    <w:rsid w:val="00114A3C"/>
    <w:rsid w:val="00114AF0"/>
    <w:rsid w:val="00115603"/>
    <w:rsid w:val="001160E9"/>
    <w:rsid w:val="00116B2B"/>
    <w:rsid w:val="00117ED6"/>
    <w:rsid w:val="00120128"/>
    <w:rsid w:val="00120303"/>
    <w:rsid w:val="00121E90"/>
    <w:rsid w:val="001245CD"/>
    <w:rsid w:val="00125AAA"/>
    <w:rsid w:val="00126790"/>
    <w:rsid w:val="00127822"/>
    <w:rsid w:val="00131551"/>
    <w:rsid w:val="001319FB"/>
    <w:rsid w:val="00135F74"/>
    <w:rsid w:val="0013692C"/>
    <w:rsid w:val="00141596"/>
    <w:rsid w:val="00142835"/>
    <w:rsid w:val="00143932"/>
    <w:rsid w:val="001453A1"/>
    <w:rsid w:val="00145B56"/>
    <w:rsid w:val="001464AF"/>
    <w:rsid w:val="00150459"/>
    <w:rsid w:val="001515ED"/>
    <w:rsid w:val="001525D0"/>
    <w:rsid w:val="00152892"/>
    <w:rsid w:val="0015338B"/>
    <w:rsid w:val="001535DC"/>
    <w:rsid w:val="00153F02"/>
    <w:rsid w:val="001549CC"/>
    <w:rsid w:val="001550C1"/>
    <w:rsid w:val="001556E3"/>
    <w:rsid w:val="00161693"/>
    <w:rsid w:val="001619C7"/>
    <w:rsid w:val="00162215"/>
    <w:rsid w:val="00162F7A"/>
    <w:rsid w:val="00163549"/>
    <w:rsid w:val="00163E15"/>
    <w:rsid w:val="001645E8"/>
    <w:rsid w:val="0016483E"/>
    <w:rsid w:val="001657FF"/>
    <w:rsid w:val="00165B32"/>
    <w:rsid w:val="00166C8D"/>
    <w:rsid w:val="00170EDA"/>
    <w:rsid w:val="00171BD7"/>
    <w:rsid w:val="00172047"/>
    <w:rsid w:val="00174539"/>
    <w:rsid w:val="001755AC"/>
    <w:rsid w:val="00180EBA"/>
    <w:rsid w:val="0018158C"/>
    <w:rsid w:val="001828FD"/>
    <w:rsid w:val="001829F5"/>
    <w:rsid w:val="001836C3"/>
    <w:rsid w:val="00184DB6"/>
    <w:rsid w:val="001864CD"/>
    <w:rsid w:val="00186673"/>
    <w:rsid w:val="00187B83"/>
    <w:rsid w:val="001921BF"/>
    <w:rsid w:val="00192243"/>
    <w:rsid w:val="0019727C"/>
    <w:rsid w:val="00197A58"/>
    <w:rsid w:val="001A37C9"/>
    <w:rsid w:val="001A3A6D"/>
    <w:rsid w:val="001A4D89"/>
    <w:rsid w:val="001A50B8"/>
    <w:rsid w:val="001A5D68"/>
    <w:rsid w:val="001A634F"/>
    <w:rsid w:val="001A6B3D"/>
    <w:rsid w:val="001A7928"/>
    <w:rsid w:val="001B0358"/>
    <w:rsid w:val="001B1BE7"/>
    <w:rsid w:val="001B2AB0"/>
    <w:rsid w:val="001B3E16"/>
    <w:rsid w:val="001B4D6D"/>
    <w:rsid w:val="001B566B"/>
    <w:rsid w:val="001B6A18"/>
    <w:rsid w:val="001B70FF"/>
    <w:rsid w:val="001C0312"/>
    <w:rsid w:val="001C0681"/>
    <w:rsid w:val="001C1738"/>
    <w:rsid w:val="001C1964"/>
    <w:rsid w:val="001C25FA"/>
    <w:rsid w:val="001C2855"/>
    <w:rsid w:val="001C4577"/>
    <w:rsid w:val="001C4ADD"/>
    <w:rsid w:val="001C4ED8"/>
    <w:rsid w:val="001C534E"/>
    <w:rsid w:val="001C5674"/>
    <w:rsid w:val="001C6D98"/>
    <w:rsid w:val="001C7C55"/>
    <w:rsid w:val="001D121B"/>
    <w:rsid w:val="001D133E"/>
    <w:rsid w:val="001D1701"/>
    <w:rsid w:val="001D1BD3"/>
    <w:rsid w:val="001D2128"/>
    <w:rsid w:val="001D2495"/>
    <w:rsid w:val="001D3325"/>
    <w:rsid w:val="001D36AD"/>
    <w:rsid w:val="001D40E2"/>
    <w:rsid w:val="001D4AF6"/>
    <w:rsid w:val="001D52F3"/>
    <w:rsid w:val="001D7631"/>
    <w:rsid w:val="001D7BBD"/>
    <w:rsid w:val="001E0EC5"/>
    <w:rsid w:val="001E25FF"/>
    <w:rsid w:val="001E2F00"/>
    <w:rsid w:val="001E3C42"/>
    <w:rsid w:val="001E41D5"/>
    <w:rsid w:val="001E47A7"/>
    <w:rsid w:val="001E48E2"/>
    <w:rsid w:val="001E499F"/>
    <w:rsid w:val="001E6B3B"/>
    <w:rsid w:val="001E7221"/>
    <w:rsid w:val="001F1A3D"/>
    <w:rsid w:val="001F1ECF"/>
    <w:rsid w:val="001F2768"/>
    <w:rsid w:val="001F343B"/>
    <w:rsid w:val="001F4195"/>
    <w:rsid w:val="001F5719"/>
    <w:rsid w:val="001F6549"/>
    <w:rsid w:val="001F71EF"/>
    <w:rsid w:val="001F7C14"/>
    <w:rsid w:val="0020374F"/>
    <w:rsid w:val="00204289"/>
    <w:rsid w:val="002047AC"/>
    <w:rsid w:val="00205F84"/>
    <w:rsid w:val="00206217"/>
    <w:rsid w:val="00206666"/>
    <w:rsid w:val="00206958"/>
    <w:rsid w:val="00206E2A"/>
    <w:rsid w:val="0020711E"/>
    <w:rsid w:val="00207485"/>
    <w:rsid w:val="0020760E"/>
    <w:rsid w:val="002079BE"/>
    <w:rsid w:val="002107CA"/>
    <w:rsid w:val="00210FA9"/>
    <w:rsid w:val="00211624"/>
    <w:rsid w:val="00212AC0"/>
    <w:rsid w:val="002131F2"/>
    <w:rsid w:val="0021371E"/>
    <w:rsid w:val="0021379C"/>
    <w:rsid w:val="00215268"/>
    <w:rsid w:val="00217310"/>
    <w:rsid w:val="00221CC6"/>
    <w:rsid w:val="0022234D"/>
    <w:rsid w:val="00222D0C"/>
    <w:rsid w:val="0022311E"/>
    <w:rsid w:val="00223AC4"/>
    <w:rsid w:val="00223BF2"/>
    <w:rsid w:val="00223E00"/>
    <w:rsid w:val="00226180"/>
    <w:rsid w:val="0023185B"/>
    <w:rsid w:val="00235371"/>
    <w:rsid w:val="002365D5"/>
    <w:rsid w:val="0024200F"/>
    <w:rsid w:val="00242452"/>
    <w:rsid w:val="00242502"/>
    <w:rsid w:val="002435B4"/>
    <w:rsid w:val="00243775"/>
    <w:rsid w:val="002440B1"/>
    <w:rsid w:val="0024482E"/>
    <w:rsid w:val="00244B8C"/>
    <w:rsid w:val="002469DD"/>
    <w:rsid w:val="00246D3F"/>
    <w:rsid w:val="00246FDE"/>
    <w:rsid w:val="00247DA0"/>
    <w:rsid w:val="002502EF"/>
    <w:rsid w:val="00250C5A"/>
    <w:rsid w:val="0025169B"/>
    <w:rsid w:val="002518C9"/>
    <w:rsid w:val="00252387"/>
    <w:rsid w:val="002550BC"/>
    <w:rsid w:val="002570C9"/>
    <w:rsid w:val="00263BE3"/>
    <w:rsid w:val="00263E66"/>
    <w:rsid w:val="0026590D"/>
    <w:rsid w:val="00265BBF"/>
    <w:rsid w:val="0027151E"/>
    <w:rsid w:val="002722D2"/>
    <w:rsid w:val="00273316"/>
    <w:rsid w:val="0027622C"/>
    <w:rsid w:val="00276581"/>
    <w:rsid w:val="00276C94"/>
    <w:rsid w:val="00281838"/>
    <w:rsid w:val="00281936"/>
    <w:rsid w:val="00282A64"/>
    <w:rsid w:val="002830CA"/>
    <w:rsid w:val="002846B0"/>
    <w:rsid w:val="00284711"/>
    <w:rsid w:val="00285322"/>
    <w:rsid w:val="00285A8C"/>
    <w:rsid w:val="00285AA4"/>
    <w:rsid w:val="00286562"/>
    <w:rsid w:val="00286F98"/>
    <w:rsid w:val="0028763D"/>
    <w:rsid w:val="002903D5"/>
    <w:rsid w:val="002904FA"/>
    <w:rsid w:val="002913E3"/>
    <w:rsid w:val="00291D12"/>
    <w:rsid w:val="00293FE6"/>
    <w:rsid w:val="0029420E"/>
    <w:rsid w:val="00294D96"/>
    <w:rsid w:val="0029650D"/>
    <w:rsid w:val="00297309"/>
    <w:rsid w:val="002A03E6"/>
    <w:rsid w:val="002A421A"/>
    <w:rsid w:val="002A6582"/>
    <w:rsid w:val="002A6C41"/>
    <w:rsid w:val="002B0D6D"/>
    <w:rsid w:val="002B175C"/>
    <w:rsid w:val="002B1A1C"/>
    <w:rsid w:val="002B1C24"/>
    <w:rsid w:val="002B1C38"/>
    <w:rsid w:val="002B20B6"/>
    <w:rsid w:val="002B64EC"/>
    <w:rsid w:val="002B78A8"/>
    <w:rsid w:val="002C04D4"/>
    <w:rsid w:val="002C0A79"/>
    <w:rsid w:val="002C1B6B"/>
    <w:rsid w:val="002C2D7B"/>
    <w:rsid w:val="002C2E8B"/>
    <w:rsid w:val="002C46B6"/>
    <w:rsid w:val="002C52B4"/>
    <w:rsid w:val="002C59B6"/>
    <w:rsid w:val="002C6A6D"/>
    <w:rsid w:val="002C6F28"/>
    <w:rsid w:val="002D0110"/>
    <w:rsid w:val="002D0909"/>
    <w:rsid w:val="002D0B00"/>
    <w:rsid w:val="002D1C1C"/>
    <w:rsid w:val="002D2743"/>
    <w:rsid w:val="002D3A73"/>
    <w:rsid w:val="002D3C5D"/>
    <w:rsid w:val="002D5B95"/>
    <w:rsid w:val="002D5FD6"/>
    <w:rsid w:val="002D66F9"/>
    <w:rsid w:val="002D7326"/>
    <w:rsid w:val="002D73A0"/>
    <w:rsid w:val="002E022D"/>
    <w:rsid w:val="002E197A"/>
    <w:rsid w:val="002E1CB4"/>
    <w:rsid w:val="002E2375"/>
    <w:rsid w:val="002E3CAF"/>
    <w:rsid w:val="002E3ED9"/>
    <w:rsid w:val="002E4385"/>
    <w:rsid w:val="002F016E"/>
    <w:rsid w:val="002F0DBA"/>
    <w:rsid w:val="002F193D"/>
    <w:rsid w:val="002F1D1B"/>
    <w:rsid w:val="002F1ED8"/>
    <w:rsid w:val="002F2A11"/>
    <w:rsid w:val="002F2F56"/>
    <w:rsid w:val="002F3291"/>
    <w:rsid w:val="002F3911"/>
    <w:rsid w:val="002F3F60"/>
    <w:rsid w:val="002F51D6"/>
    <w:rsid w:val="002F6320"/>
    <w:rsid w:val="002F6DCE"/>
    <w:rsid w:val="00300E44"/>
    <w:rsid w:val="003016E0"/>
    <w:rsid w:val="00301DCE"/>
    <w:rsid w:val="00302CD7"/>
    <w:rsid w:val="0030518E"/>
    <w:rsid w:val="0030617B"/>
    <w:rsid w:val="003067E2"/>
    <w:rsid w:val="0030721D"/>
    <w:rsid w:val="0030736C"/>
    <w:rsid w:val="00310EF6"/>
    <w:rsid w:val="00312CC8"/>
    <w:rsid w:val="003142FE"/>
    <w:rsid w:val="003145D2"/>
    <w:rsid w:val="00315763"/>
    <w:rsid w:val="00317E3A"/>
    <w:rsid w:val="00321857"/>
    <w:rsid w:val="00322ABA"/>
    <w:rsid w:val="00324664"/>
    <w:rsid w:val="0032481D"/>
    <w:rsid w:val="00324A89"/>
    <w:rsid w:val="00324B90"/>
    <w:rsid w:val="0032502D"/>
    <w:rsid w:val="0032657A"/>
    <w:rsid w:val="003268D6"/>
    <w:rsid w:val="00327965"/>
    <w:rsid w:val="00330F8B"/>
    <w:rsid w:val="00331C1A"/>
    <w:rsid w:val="0033387E"/>
    <w:rsid w:val="00333BF0"/>
    <w:rsid w:val="00334BC4"/>
    <w:rsid w:val="00334C8B"/>
    <w:rsid w:val="0033547F"/>
    <w:rsid w:val="003358C2"/>
    <w:rsid w:val="00336E6A"/>
    <w:rsid w:val="003370E0"/>
    <w:rsid w:val="00342342"/>
    <w:rsid w:val="0034247C"/>
    <w:rsid w:val="003427AF"/>
    <w:rsid w:val="00343636"/>
    <w:rsid w:val="0034372B"/>
    <w:rsid w:val="0034468B"/>
    <w:rsid w:val="003502A8"/>
    <w:rsid w:val="0035126F"/>
    <w:rsid w:val="00351971"/>
    <w:rsid w:val="00351AA8"/>
    <w:rsid w:val="003530A0"/>
    <w:rsid w:val="00353160"/>
    <w:rsid w:val="00353E24"/>
    <w:rsid w:val="003543EC"/>
    <w:rsid w:val="0035546A"/>
    <w:rsid w:val="00355A6A"/>
    <w:rsid w:val="00355BB9"/>
    <w:rsid w:val="00356D07"/>
    <w:rsid w:val="00357210"/>
    <w:rsid w:val="00357F5A"/>
    <w:rsid w:val="00360AEE"/>
    <w:rsid w:val="00360E37"/>
    <w:rsid w:val="0036106C"/>
    <w:rsid w:val="003611AD"/>
    <w:rsid w:val="00361799"/>
    <w:rsid w:val="00362022"/>
    <w:rsid w:val="003636AA"/>
    <w:rsid w:val="00363A46"/>
    <w:rsid w:val="00363B51"/>
    <w:rsid w:val="0036460B"/>
    <w:rsid w:val="00364852"/>
    <w:rsid w:val="00364B19"/>
    <w:rsid w:val="00365A9D"/>
    <w:rsid w:val="00365D43"/>
    <w:rsid w:val="00366015"/>
    <w:rsid w:val="003668A5"/>
    <w:rsid w:val="00366FBA"/>
    <w:rsid w:val="00367D8D"/>
    <w:rsid w:val="00371968"/>
    <w:rsid w:val="003721E5"/>
    <w:rsid w:val="003731D8"/>
    <w:rsid w:val="0037484B"/>
    <w:rsid w:val="00375758"/>
    <w:rsid w:val="0037677A"/>
    <w:rsid w:val="003776AC"/>
    <w:rsid w:val="00380375"/>
    <w:rsid w:val="00380DE5"/>
    <w:rsid w:val="003828D2"/>
    <w:rsid w:val="0038365B"/>
    <w:rsid w:val="00384550"/>
    <w:rsid w:val="0038612E"/>
    <w:rsid w:val="003866DE"/>
    <w:rsid w:val="00386AB5"/>
    <w:rsid w:val="00387CFC"/>
    <w:rsid w:val="0039061A"/>
    <w:rsid w:val="00392564"/>
    <w:rsid w:val="00395660"/>
    <w:rsid w:val="003967DA"/>
    <w:rsid w:val="00396C54"/>
    <w:rsid w:val="003A2348"/>
    <w:rsid w:val="003A2547"/>
    <w:rsid w:val="003A2BCE"/>
    <w:rsid w:val="003A4079"/>
    <w:rsid w:val="003A6E2C"/>
    <w:rsid w:val="003B19E5"/>
    <w:rsid w:val="003B2ED0"/>
    <w:rsid w:val="003B318A"/>
    <w:rsid w:val="003B3F0B"/>
    <w:rsid w:val="003B45F6"/>
    <w:rsid w:val="003B5081"/>
    <w:rsid w:val="003B658D"/>
    <w:rsid w:val="003B65B0"/>
    <w:rsid w:val="003B7AFA"/>
    <w:rsid w:val="003C10F7"/>
    <w:rsid w:val="003C16C1"/>
    <w:rsid w:val="003C16FE"/>
    <w:rsid w:val="003C3D3A"/>
    <w:rsid w:val="003C4CAD"/>
    <w:rsid w:val="003D02D1"/>
    <w:rsid w:val="003D0B6B"/>
    <w:rsid w:val="003D0B92"/>
    <w:rsid w:val="003D0F2C"/>
    <w:rsid w:val="003D0F8B"/>
    <w:rsid w:val="003D1899"/>
    <w:rsid w:val="003D2716"/>
    <w:rsid w:val="003D2DBD"/>
    <w:rsid w:val="003D30D7"/>
    <w:rsid w:val="003D30F6"/>
    <w:rsid w:val="003D5CA7"/>
    <w:rsid w:val="003D6E85"/>
    <w:rsid w:val="003D7CFF"/>
    <w:rsid w:val="003E2FD6"/>
    <w:rsid w:val="003E31B3"/>
    <w:rsid w:val="003E59C1"/>
    <w:rsid w:val="003E7DAC"/>
    <w:rsid w:val="003F2484"/>
    <w:rsid w:val="003F316D"/>
    <w:rsid w:val="003F32C7"/>
    <w:rsid w:val="003F36E3"/>
    <w:rsid w:val="003F3A2C"/>
    <w:rsid w:val="003F3D66"/>
    <w:rsid w:val="003F5F7F"/>
    <w:rsid w:val="0040083C"/>
    <w:rsid w:val="0040117E"/>
    <w:rsid w:val="00401446"/>
    <w:rsid w:val="00401B42"/>
    <w:rsid w:val="0040376E"/>
    <w:rsid w:val="004041AC"/>
    <w:rsid w:val="00404576"/>
    <w:rsid w:val="00407512"/>
    <w:rsid w:val="00407584"/>
    <w:rsid w:val="004075D3"/>
    <w:rsid w:val="00407E60"/>
    <w:rsid w:val="004114AE"/>
    <w:rsid w:val="004116EB"/>
    <w:rsid w:val="004121F3"/>
    <w:rsid w:val="00414F74"/>
    <w:rsid w:val="0041555C"/>
    <w:rsid w:val="004158FA"/>
    <w:rsid w:val="00415B23"/>
    <w:rsid w:val="00416C48"/>
    <w:rsid w:val="004172E7"/>
    <w:rsid w:val="00417F97"/>
    <w:rsid w:val="00421BAC"/>
    <w:rsid w:val="004225B9"/>
    <w:rsid w:val="00422C1C"/>
    <w:rsid w:val="00425111"/>
    <w:rsid w:val="004260E6"/>
    <w:rsid w:val="0042781E"/>
    <w:rsid w:val="00430708"/>
    <w:rsid w:val="00430C41"/>
    <w:rsid w:val="00431F46"/>
    <w:rsid w:val="00432116"/>
    <w:rsid w:val="00432B0D"/>
    <w:rsid w:val="004336FB"/>
    <w:rsid w:val="00433DAF"/>
    <w:rsid w:val="00433F3C"/>
    <w:rsid w:val="0043445D"/>
    <w:rsid w:val="00436776"/>
    <w:rsid w:val="00436E9F"/>
    <w:rsid w:val="00440626"/>
    <w:rsid w:val="0044191D"/>
    <w:rsid w:val="00442082"/>
    <w:rsid w:val="00443591"/>
    <w:rsid w:val="00443E2C"/>
    <w:rsid w:val="00444342"/>
    <w:rsid w:val="0044511B"/>
    <w:rsid w:val="00445ED9"/>
    <w:rsid w:val="0044607C"/>
    <w:rsid w:val="0044635C"/>
    <w:rsid w:val="00446A19"/>
    <w:rsid w:val="00446E8E"/>
    <w:rsid w:val="004500E8"/>
    <w:rsid w:val="00452A24"/>
    <w:rsid w:val="00452C38"/>
    <w:rsid w:val="00454452"/>
    <w:rsid w:val="00455DB0"/>
    <w:rsid w:val="00456C4D"/>
    <w:rsid w:val="00460381"/>
    <w:rsid w:val="00460D78"/>
    <w:rsid w:val="004616C8"/>
    <w:rsid w:val="00462002"/>
    <w:rsid w:val="00462BB2"/>
    <w:rsid w:val="00463D0D"/>
    <w:rsid w:val="00464D72"/>
    <w:rsid w:val="00466DAA"/>
    <w:rsid w:val="0047055D"/>
    <w:rsid w:val="00470B77"/>
    <w:rsid w:val="00472049"/>
    <w:rsid w:val="00472111"/>
    <w:rsid w:val="00472EF2"/>
    <w:rsid w:val="00473413"/>
    <w:rsid w:val="00473F8D"/>
    <w:rsid w:val="004758B3"/>
    <w:rsid w:val="0047627A"/>
    <w:rsid w:val="00480335"/>
    <w:rsid w:val="00480FCB"/>
    <w:rsid w:val="00482451"/>
    <w:rsid w:val="00483F70"/>
    <w:rsid w:val="00485395"/>
    <w:rsid w:val="00485E2A"/>
    <w:rsid w:val="00486F98"/>
    <w:rsid w:val="004900B4"/>
    <w:rsid w:val="0049100D"/>
    <w:rsid w:val="004914F1"/>
    <w:rsid w:val="00493538"/>
    <w:rsid w:val="0049376C"/>
    <w:rsid w:val="00494BF6"/>
    <w:rsid w:val="004959F0"/>
    <w:rsid w:val="004965E4"/>
    <w:rsid w:val="0049768D"/>
    <w:rsid w:val="004A154A"/>
    <w:rsid w:val="004A16E7"/>
    <w:rsid w:val="004A2D13"/>
    <w:rsid w:val="004A4729"/>
    <w:rsid w:val="004A4805"/>
    <w:rsid w:val="004A6519"/>
    <w:rsid w:val="004B02A8"/>
    <w:rsid w:val="004B2457"/>
    <w:rsid w:val="004B2A85"/>
    <w:rsid w:val="004B2FC2"/>
    <w:rsid w:val="004B4368"/>
    <w:rsid w:val="004B4854"/>
    <w:rsid w:val="004B5458"/>
    <w:rsid w:val="004B602B"/>
    <w:rsid w:val="004B6920"/>
    <w:rsid w:val="004B6AA9"/>
    <w:rsid w:val="004C1797"/>
    <w:rsid w:val="004C2346"/>
    <w:rsid w:val="004C2431"/>
    <w:rsid w:val="004C30C3"/>
    <w:rsid w:val="004C31FF"/>
    <w:rsid w:val="004C323F"/>
    <w:rsid w:val="004C37BA"/>
    <w:rsid w:val="004C42F1"/>
    <w:rsid w:val="004D160E"/>
    <w:rsid w:val="004D1917"/>
    <w:rsid w:val="004D1F99"/>
    <w:rsid w:val="004D2994"/>
    <w:rsid w:val="004D516A"/>
    <w:rsid w:val="004D5E07"/>
    <w:rsid w:val="004D60F7"/>
    <w:rsid w:val="004D66BD"/>
    <w:rsid w:val="004D71E9"/>
    <w:rsid w:val="004E01E2"/>
    <w:rsid w:val="004E2661"/>
    <w:rsid w:val="004E38BC"/>
    <w:rsid w:val="004E3FE3"/>
    <w:rsid w:val="004E665C"/>
    <w:rsid w:val="004E66F2"/>
    <w:rsid w:val="004E6FC1"/>
    <w:rsid w:val="004E7363"/>
    <w:rsid w:val="004F0BD1"/>
    <w:rsid w:val="004F0DD4"/>
    <w:rsid w:val="004F0F1A"/>
    <w:rsid w:val="004F3524"/>
    <w:rsid w:val="004F6FDA"/>
    <w:rsid w:val="004F765D"/>
    <w:rsid w:val="004F7C47"/>
    <w:rsid w:val="00500639"/>
    <w:rsid w:val="005010A6"/>
    <w:rsid w:val="0050120E"/>
    <w:rsid w:val="005029D0"/>
    <w:rsid w:val="00503016"/>
    <w:rsid w:val="0050525D"/>
    <w:rsid w:val="00505A69"/>
    <w:rsid w:val="00510B20"/>
    <w:rsid w:val="00511691"/>
    <w:rsid w:val="00511FDA"/>
    <w:rsid w:val="00512AB2"/>
    <w:rsid w:val="00513736"/>
    <w:rsid w:val="00513AE3"/>
    <w:rsid w:val="00514430"/>
    <w:rsid w:val="00515638"/>
    <w:rsid w:val="005173A1"/>
    <w:rsid w:val="00520A19"/>
    <w:rsid w:val="0052100E"/>
    <w:rsid w:val="005218EB"/>
    <w:rsid w:val="005227F1"/>
    <w:rsid w:val="005252E9"/>
    <w:rsid w:val="00525941"/>
    <w:rsid w:val="00525D28"/>
    <w:rsid w:val="00525DC6"/>
    <w:rsid w:val="00527568"/>
    <w:rsid w:val="0053029A"/>
    <w:rsid w:val="00531115"/>
    <w:rsid w:val="0053142F"/>
    <w:rsid w:val="005321FC"/>
    <w:rsid w:val="005325CE"/>
    <w:rsid w:val="00533382"/>
    <w:rsid w:val="005333E7"/>
    <w:rsid w:val="00534966"/>
    <w:rsid w:val="005350D1"/>
    <w:rsid w:val="005354B9"/>
    <w:rsid w:val="00535993"/>
    <w:rsid w:val="00536CB5"/>
    <w:rsid w:val="00537671"/>
    <w:rsid w:val="00537779"/>
    <w:rsid w:val="00540D39"/>
    <w:rsid w:val="00541B93"/>
    <w:rsid w:val="005425E5"/>
    <w:rsid w:val="005441ED"/>
    <w:rsid w:val="0054439B"/>
    <w:rsid w:val="0054582E"/>
    <w:rsid w:val="00545FE3"/>
    <w:rsid w:val="00546DC6"/>
    <w:rsid w:val="0054713A"/>
    <w:rsid w:val="00547828"/>
    <w:rsid w:val="005503F1"/>
    <w:rsid w:val="00550E17"/>
    <w:rsid w:val="00551B94"/>
    <w:rsid w:val="005527B2"/>
    <w:rsid w:val="00553A18"/>
    <w:rsid w:val="00553ABA"/>
    <w:rsid w:val="005544D3"/>
    <w:rsid w:val="0055762E"/>
    <w:rsid w:val="005609C6"/>
    <w:rsid w:val="00561301"/>
    <w:rsid w:val="0056158B"/>
    <w:rsid w:val="00561B13"/>
    <w:rsid w:val="00562886"/>
    <w:rsid w:val="005636B1"/>
    <w:rsid w:val="00563BE4"/>
    <w:rsid w:val="00563CDC"/>
    <w:rsid w:val="0056469B"/>
    <w:rsid w:val="0056490D"/>
    <w:rsid w:val="00566320"/>
    <w:rsid w:val="005678DD"/>
    <w:rsid w:val="00571361"/>
    <w:rsid w:val="00571425"/>
    <w:rsid w:val="005722E3"/>
    <w:rsid w:val="005777BC"/>
    <w:rsid w:val="00577A07"/>
    <w:rsid w:val="00582A80"/>
    <w:rsid w:val="005838C7"/>
    <w:rsid w:val="00583BB9"/>
    <w:rsid w:val="00583DD2"/>
    <w:rsid w:val="005848CD"/>
    <w:rsid w:val="00585E18"/>
    <w:rsid w:val="00586BA3"/>
    <w:rsid w:val="00586C10"/>
    <w:rsid w:val="00587159"/>
    <w:rsid w:val="00587E6B"/>
    <w:rsid w:val="005908B5"/>
    <w:rsid w:val="00591D4A"/>
    <w:rsid w:val="00592786"/>
    <w:rsid w:val="005936DB"/>
    <w:rsid w:val="00593A92"/>
    <w:rsid w:val="00594C55"/>
    <w:rsid w:val="00595A7F"/>
    <w:rsid w:val="00597488"/>
    <w:rsid w:val="005A065A"/>
    <w:rsid w:val="005A0C50"/>
    <w:rsid w:val="005A1DB7"/>
    <w:rsid w:val="005A25E8"/>
    <w:rsid w:val="005A2FCE"/>
    <w:rsid w:val="005A3371"/>
    <w:rsid w:val="005A4468"/>
    <w:rsid w:val="005A45FE"/>
    <w:rsid w:val="005A657E"/>
    <w:rsid w:val="005A711B"/>
    <w:rsid w:val="005A7A58"/>
    <w:rsid w:val="005A7CCB"/>
    <w:rsid w:val="005A7F4B"/>
    <w:rsid w:val="005B0419"/>
    <w:rsid w:val="005B0B2B"/>
    <w:rsid w:val="005B0EFE"/>
    <w:rsid w:val="005B14EE"/>
    <w:rsid w:val="005B204D"/>
    <w:rsid w:val="005B2A9E"/>
    <w:rsid w:val="005B4292"/>
    <w:rsid w:val="005B4896"/>
    <w:rsid w:val="005B4AA1"/>
    <w:rsid w:val="005B72AE"/>
    <w:rsid w:val="005B749F"/>
    <w:rsid w:val="005B7527"/>
    <w:rsid w:val="005C07B3"/>
    <w:rsid w:val="005C0F73"/>
    <w:rsid w:val="005C19D9"/>
    <w:rsid w:val="005C244B"/>
    <w:rsid w:val="005C3E3D"/>
    <w:rsid w:val="005C45D8"/>
    <w:rsid w:val="005C4F94"/>
    <w:rsid w:val="005C7EF9"/>
    <w:rsid w:val="005C7F33"/>
    <w:rsid w:val="005D016A"/>
    <w:rsid w:val="005D0A89"/>
    <w:rsid w:val="005D100E"/>
    <w:rsid w:val="005D2B18"/>
    <w:rsid w:val="005D4F41"/>
    <w:rsid w:val="005D513C"/>
    <w:rsid w:val="005D5ED5"/>
    <w:rsid w:val="005D758B"/>
    <w:rsid w:val="005D771D"/>
    <w:rsid w:val="005E234D"/>
    <w:rsid w:val="005E2D1B"/>
    <w:rsid w:val="005E3924"/>
    <w:rsid w:val="005E39C1"/>
    <w:rsid w:val="005E4A04"/>
    <w:rsid w:val="005E5EC9"/>
    <w:rsid w:val="005E608D"/>
    <w:rsid w:val="005E7816"/>
    <w:rsid w:val="005E7A6D"/>
    <w:rsid w:val="005E7FBE"/>
    <w:rsid w:val="005F003C"/>
    <w:rsid w:val="005F079F"/>
    <w:rsid w:val="005F244D"/>
    <w:rsid w:val="005F31BA"/>
    <w:rsid w:val="005F4059"/>
    <w:rsid w:val="005F4B75"/>
    <w:rsid w:val="00601E05"/>
    <w:rsid w:val="00601EF6"/>
    <w:rsid w:val="006030EF"/>
    <w:rsid w:val="006040D5"/>
    <w:rsid w:val="006053AB"/>
    <w:rsid w:val="006063D6"/>
    <w:rsid w:val="00606637"/>
    <w:rsid w:val="00611077"/>
    <w:rsid w:val="0061129D"/>
    <w:rsid w:val="00612B54"/>
    <w:rsid w:val="00612F30"/>
    <w:rsid w:val="006139C1"/>
    <w:rsid w:val="00614B10"/>
    <w:rsid w:val="00615211"/>
    <w:rsid w:val="00615F31"/>
    <w:rsid w:val="006164CA"/>
    <w:rsid w:val="006170B2"/>
    <w:rsid w:val="00617A00"/>
    <w:rsid w:val="00620485"/>
    <w:rsid w:val="00621D94"/>
    <w:rsid w:val="00622BCA"/>
    <w:rsid w:val="00624A79"/>
    <w:rsid w:val="00626040"/>
    <w:rsid w:val="006269F1"/>
    <w:rsid w:val="006271C9"/>
    <w:rsid w:val="00630093"/>
    <w:rsid w:val="0063167C"/>
    <w:rsid w:val="00631E09"/>
    <w:rsid w:val="00632411"/>
    <w:rsid w:val="0063457E"/>
    <w:rsid w:val="00634D6F"/>
    <w:rsid w:val="006357DF"/>
    <w:rsid w:val="00636342"/>
    <w:rsid w:val="0063667F"/>
    <w:rsid w:val="00636B43"/>
    <w:rsid w:val="00640645"/>
    <w:rsid w:val="0064331F"/>
    <w:rsid w:val="00643348"/>
    <w:rsid w:val="00643A07"/>
    <w:rsid w:val="00643E76"/>
    <w:rsid w:val="0064487F"/>
    <w:rsid w:val="00644F59"/>
    <w:rsid w:val="00645182"/>
    <w:rsid w:val="00646433"/>
    <w:rsid w:val="00646EDC"/>
    <w:rsid w:val="0064769B"/>
    <w:rsid w:val="00650A0A"/>
    <w:rsid w:val="00651B44"/>
    <w:rsid w:val="006558EA"/>
    <w:rsid w:val="00656B93"/>
    <w:rsid w:val="006570EC"/>
    <w:rsid w:val="00657F1A"/>
    <w:rsid w:val="006615A7"/>
    <w:rsid w:val="00662D24"/>
    <w:rsid w:val="0066336A"/>
    <w:rsid w:val="00664A52"/>
    <w:rsid w:val="00665B67"/>
    <w:rsid w:val="00665F7A"/>
    <w:rsid w:val="006660CF"/>
    <w:rsid w:val="00666F6A"/>
    <w:rsid w:val="00667FF3"/>
    <w:rsid w:val="00670A03"/>
    <w:rsid w:val="00670E01"/>
    <w:rsid w:val="00671794"/>
    <w:rsid w:val="006722AD"/>
    <w:rsid w:val="006727E6"/>
    <w:rsid w:val="00672D4C"/>
    <w:rsid w:val="00672FEF"/>
    <w:rsid w:val="00674425"/>
    <w:rsid w:val="006762A0"/>
    <w:rsid w:val="00677929"/>
    <w:rsid w:val="00677B16"/>
    <w:rsid w:val="00680C6C"/>
    <w:rsid w:val="00681624"/>
    <w:rsid w:val="00684538"/>
    <w:rsid w:val="00685831"/>
    <w:rsid w:val="00686383"/>
    <w:rsid w:val="006871A3"/>
    <w:rsid w:val="00690342"/>
    <w:rsid w:val="006908F9"/>
    <w:rsid w:val="006921C0"/>
    <w:rsid w:val="006922CC"/>
    <w:rsid w:val="00692894"/>
    <w:rsid w:val="00692DCD"/>
    <w:rsid w:val="00694B63"/>
    <w:rsid w:val="00694FF2"/>
    <w:rsid w:val="006950A0"/>
    <w:rsid w:val="00696124"/>
    <w:rsid w:val="00697095"/>
    <w:rsid w:val="006A042C"/>
    <w:rsid w:val="006A27DB"/>
    <w:rsid w:val="006A4D3B"/>
    <w:rsid w:val="006A536C"/>
    <w:rsid w:val="006A5F8E"/>
    <w:rsid w:val="006A5FDE"/>
    <w:rsid w:val="006A652B"/>
    <w:rsid w:val="006A69D3"/>
    <w:rsid w:val="006A718F"/>
    <w:rsid w:val="006A7EDC"/>
    <w:rsid w:val="006B0296"/>
    <w:rsid w:val="006B0297"/>
    <w:rsid w:val="006B143F"/>
    <w:rsid w:val="006B15A1"/>
    <w:rsid w:val="006B225F"/>
    <w:rsid w:val="006B3210"/>
    <w:rsid w:val="006B4853"/>
    <w:rsid w:val="006B62E9"/>
    <w:rsid w:val="006B6A68"/>
    <w:rsid w:val="006B7646"/>
    <w:rsid w:val="006C112D"/>
    <w:rsid w:val="006C1482"/>
    <w:rsid w:val="006C406C"/>
    <w:rsid w:val="006C4205"/>
    <w:rsid w:val="006C5E8E"/>
    <w:rsid w:val="006C7A87"/>
    <w:rsid w:val="006D0008"/>
    <w:rsid w:val="006D1628"/>
    <w:rsid w:val="006D1A96"/>
    <w:rsid w:val="006D225A"/>
    <w:rsid w:val="006D23F9"/>
    <w:rsid w:val="006D2538"/>
    <w:rsid w:val="006D3528"/>
    <w:rsid w:val="006D4FAE"/>
    <w:rsid w:val="006D55B4"/>
    <w:rsid w:val="006D644D"/>
    <w:rsid w:val="006D645B"/>
    <w:rsid w:val="006D758C"/>
    <w:rsid w:val="006D793A"/>
    <w:rsid w:val="006D7D44"/>
    <w:rsid w:val="006E03AB"/>
    <w:rsid w:val="006E044F"/>
    <w:rsid w:val="006E2777"/>
    <w:rsid w:val="006E32E1"/>
    <w:rsid w:val="006E3868"/>
    <w:rsid w:val="006F1A65"/>
    <w:rsid w:val="006F2E66"/>
    <w:rsid w:val="00701631"/>
    <w:rsid w:val="00701FB3"/>
    <w:rsid w:val="007031D2"/>
    <w:rsid w:val="0070435C"/>
    <w:rsid w:val="007049FC"/>
    <w:rsid w:val="00705640"/>
    <w:rsid w:val="00706A07"/>
    <w:rsid w:val="00706D50"/>
    <w:rsid w:val="00706D82"/>
    <w:rsid w:val="0071020F"/>
    <w:rsid w:val="0071063F"/>
    <w:rsid w:val="00711A9D"/>
    <w:rsid w:val="007121C7"/>
    <w:rsid w:val="0071221E"/>
    <w:rsid w:val="00712A8A"/>
    <w:rsid w:val="00712F66"/>
    <w:rsid w:val="007140BD"/>
    <w:rsid w:val="0071426A"/>
    <w:rsid w:val="007152CA"/>
    <w:rsid w:val="00715EC9"/>
    <w:rsid w:val="0072101C"/>
    <w:rsid w:val="0072211E"/>
    <w:rsid w:val="00722536"/>
    <w:rsid w:val="00722DC6"/>
    <w:rsid w:val="00724246"/>
    <w:rsid w:val="007255C1"/>
    <w:rsid w:val="00725D1D"/>
    <w:rsid w:val="007264CE"/>
    <w:rsid w:val="0072725B"/>
    <w:rsid w:val="00727830"/>
    <w:rsid w:val="00730975"/>
    <w:rsid w:val="007309B2"/>
    <w:rsid w:val="00731087"/>
    <w:rsid w:val="00731E3B"/>
    <w:rsid w:val="00731F62"/>
    <w:rsid w:val="00733347"/>
    <w:rsid w:val="00733D22"/>
    <w:rsid w:val="0073512D"/>
    <w:rsid w:val="0073618D"/>
    <w:rsid w:val="00736B57"/>
    <w:rsid w:val="0073775B"/>
    <w:rsid w:val="00737EDB"/>
    <w:rsid w:val="00737FFD"/>
    <w:rsid w:val="00740937"/>
    <w:rsid w:val="00742FAF"/>
    <w:rsid w:val="007430C6"/>
    <w:rsid w:val="0074346F"/>
    <w:rsid w:val="00743B15"/>
    <w:rsid w:val="00744C34"/>
    <w:rsid w:val="00745E78"/>
    <w:rsid w:val="00746580"/>
    <w:rsid w:val="007519B8"/>
    <w:rsid w:val="00751BDE"/>
    <w:rsid w:val="00752E84"/>
    <w:rsid w:val="00753AD3"/>
    <w:rsid w:val="00754602"/>
    <w:rsid w:val="00754837"/>
    <w:rsid w:val="00755276"/>
    <w:rsid w:val="00755F1B"/>
    <w:rsid w:val="007570D7"/>
    <w:rsid w:val="0076049D"/>
    <w:rsid w:val="00760DBA"/>
    <w:rsid w:val="007619FE"/>
    <w:rsid w:val="00761E5E"/>
    <w:rsid w:val="00763B78"/>
    <w:rsid w:val="0076450E"/>
    <w:rsid w:val="00764DA3"/>
    <w:rsid w:val="007650EB"/>
    <w:rsid w:val="0076654E"/>
    <w:rsid w:val="007671EB"/>
    <w:rsid w:val="00767206"/>
    <w:rsid w:val="007704F9"/>
    <w:rsid w:val="00773C42"/>
    <w:rsid w:val="0077615D"/>
    <w:rsid w:val="0077687D"/>
    <w:rsid w:val="00776FCC"/>
    <w:rsid w:val="0078051C"/>
    <w:rsid w:val="00780849"/>
    <w:rsid w:val="00780FBA"/>
    <w:rsid w:val="0078296D"/>
    <w:rsid w:val="00782BD3"/>
    <w:rsid w:val="00782D3C"/>
    <w:rsid w:val="0078413F"/>
    <w:rsid w:val="00784A4C"/>
    <w:rsid w:val="00786027"/>
    <w:rsid w:val="00786901"/>
    <w:rsid w:val="00786BED"/>
    <w:rsid w:val="007910EA"/>
    <w:rsid w:val="00792BCE"/>
    <w:rsid w:val="00793A06"/>
    <w:rsid w:val="00794123"/>
    <w:rsid w:val="00794335"/>
    <w:rsid w:val="00794DD9"/>
    <w:rsid w:val="00797BB0"/>
    <w:rsid w:val="007A0354"/>
    <w:rsid w:val="007A0DF4"/>
    <w:rsid w:val="007A165A"/>
    <w:rsid w:val="007A24A3"/>
    <w:rsid w:val="007A29B3"/>
    <w:rsid w:val="007A2BCD"/>
    <w:rsid w:val="007A54FF"/>
    <w:rsid w:val="007A5735"/>
    <w:rsid w:val="007A57B7"/>
    <w:rsid w:val="007A58C9"/>
    <w:rsid w:val="007A6DEA"/>
    <w:rsid w:val="007A6FB9"/>
    <w:rsid w:val="007B05DF"/>
    <w:rsid w:val="007B125A"/>
    <w:rsid w:val="007B272E"/>
    <w:rsid w:val="007B2BCD"/>
    <w:rsid w:val="007B4C05"/>
    <w:rsid w:val="007B5015"/>
    <w:rsid w:val="007B5E11"/>
    <w:rsid w:val="007B665E"/>
    <w:rsid w:val="007C0367"/>
    <w:rsid w:val="007C4ACF"/>
    <w:rsid w:val="007C507D"/>
    <w:rsid w:val="007C5743"/>
    <w:rsid w:val="007C64A7"/>
    <w:rsid w:val="007C72B5"/>
    <w:rsid w:val="007D054C"/>
    <w:rsid w:val="007D07A0"/>
    <w:rsid w:val="007D14E3"/>
    <w:rsid w:val="007D2FC4"/>
    <w:rsid w:val="007D4249"/>
    <w:rsid w:val="007D4AF1"/>
    <w:rsid w:val="007D6790"/>
    <w:rsid w:val="007D7D47"/>
    <w:rsid w:val="007E0AEC"/>
    <w:rsid w:val="007E3222"/>
    <w:rsid w:val="007E66E9"/>
    <w:rsid w:val="007E6A3E"/>
    <w:rsid w:val="007E6FA2"/>
    <w:rsid w:val="007F2FBE"/>
    <w:rsid w:val="007F3444"/>
    <w:rsid w:val="007F43C6"/>
    <w:rsid w:val="007F4E78"/>
    <w:rsid w:val="007F55B6"/>
    <w:rsid w:val="007F5BD9"/>
    <w:rsid w:val="007F7114"/>
    <w:rsid w:val="007F791C"/>
    <w:rsid w:val="00801539"/>
    <w:rsid w:val="008015F0"/>
    <w:rsid w:val="00804719"/>
    <w:rsid w:val="0080532F"/>
    <w:rsid w:val="00806233"/>
    <w:rsid w:val="00807747"/>
    <w:rsid w:val="00810439"/>
    <w:rsid w:val="0081239D"/>
    <w:rsid w:val="00812CC0"/>
    <w:rsid w:val="008134D9"/>
    <w:rsid w:val="0081489D"/>
    <w:rsid w:val="00815872"/>
    <w:rsid w:val="00815BC8"/>
    <w:rsid w:val="008172CC"/>
    <w:rsid w:val="00821848"/>
    <w:rsid w:val="00821BBF"/>
    <w:rsid w:val="00822DCE"/>
    <w:rsid w:val="00824E2F"/>
    <w:rsid w:val="00825DB2"/>
    <w:rsid w:val="0082685C"/>
    <w:rsid w:val="0082710B"/>
    <w:rsid w:val="00827E3B"/>
    <w:rsid w:val="00830FDA"/>
    <w:rsid w:val="008314A9"/>
    <w:rsid w:val="00832ADB"/>
    <w:rsid w:val="0083475C"/>
    <w:rsid w:val="00834972"/>
    <w:rsid w:val="0083632D"/>
    <w:rsid w:val="008375EB"/>
    <w:rsid w:val="00837C6D"/>
    <w:rsid w:val="00841D49"/>
    <w:rsid w:val="00842F48"/>
    <w:rsid w:val="0084526A"/>
    <w:rsid w:val="00845955"/>
    <w:rsid w:val="00845F29"/>
    <w:rsid w:val="00847779"/>
    <w:rsid w:val="00847F0C"/>
    <w:rsid w:val="0085141F"/>
    <w:rsid w:val="00851EE4"/>
    <w:rsid w:val="0085234B"/>
    <w:rsid w:val="00852434"/>
    <w:rsid w:val="00852CC2"/>
    <w:rsid w:val="008534E7"/>
    <w:rsid w:val="00854354"/>
    <w:rsid w:val="00855575"/>
    <w:rsid w:val="008568FF"/>
    <w:rsid w:val="00856B56"/>
    <w:rsid w:val="00856F15"/>
    <w:rsid w:val="00860201"/>
    <w:rsid w:val="008620E5"/>
    <w:rsid w:val="0086241D"/>
    <w:rsid w:val="00863806"/>
    <w:rsid w:val="00863D56"/>
    <w:rsid w:val="00864C98"/>
    <w:rsid w:val="00865056"/>
    <w:rsid w:val="0086552E"/>
    <w:rsid w:val="00865868"/>
    <w:rsid w:val="00865DDA"/>
    <w:rsid w:val="00866000"/>
    <w:rsid w:val="00866544"/>
    <w:rsid w:val="008670DC"/>
    <w:rsid w:val="00867AFE"/>
    <w:rsid w:val="00867CD8"/>
    <w:rsid w:val="00867DA1"/>
    <w:rsid w:val="00870DED"/>
    <w:rsid w:val="00872776"/>
    <w:rsid w:val="00873C98"/>
    <w:rsid w:val="008744F4"/>
    <w:rsid w:val="00876292"/>
    <w:rsid w:val="0087629C"/>
    <w:rsid w:val="008764D3"/>
    <w:rsid w:val="00877032"/>
    <w:rsid w:val="00877253"/>
    <w:rsid w:val="008776DE"/>
    <w:rsid w:val="0088021F"/>
    <w:rsid w:val="0088072E"/>
    <w:rsid w:val="008809B5"/>
    <w:rsid w:val="00882CAC"/>
    <w:rsid w:val="008864C4"/>
    <w:rsid w:val="00887173"/>
    <w:rsid w:val="00887517"/>
    <w:rsid w:val="00890070"/>
    <w:rsid w:val="008906D0"/>
    <w:rsid w:val="008909C8"/>
    <w:rsid w:val="00891EBB"/>
    <w:rsid w:val="00893FDB"/>
    <w:rsid w:val="00894B17"/>
    <w:rsid w:val="008959C4"/>
    <w:rsid w:val="00896031"/>
    <w:rsid w:val="00897973"/>
    <w:rsid w:val="00897B68"/>
    <w:rsid w:val="008A019A"/>
    <w:rsid w:val="008A0D3C"/>
    <w:rsid w:val="008A199B"/>
    <w:rsid w:val="008A2639"/>
    <w:rsid w:val="008A331D"/>
    <w:rsid w:val="008A4088"/>
    <w:rsid w:val="008A409B"/>
    <w:rsid w:val="008A58DB"/>
    <w:rsid w:val="008A6EC7"/>
    <w:rsid w:val="008A7CF2"/>
    <w:rsid w:val="008B0A7A"/>
    <w:rsid w:val="008B0BBC"/>
    <w:rsid w:val="008B1461"/>
    <w:rsid w:val="008B152D"/>
    <w:rsid w:val="008B192C"/>
    <w:rsid w:val="008B202E"/>
    <w:rsid w:val="008B5C88"/>
    <w:rsid w:val="008B666E"/>
    <w:rsid w:val="008B73C4"/>
    <w:rsid w:val="008C01AD"/>
    <w:rsid w:val="008C188B"/>
    <w:rsid w:val="008C267E"/>
    <w:rsid w:val="008C380F"/>
    <w:rsid w:val="008C382C"/>
    <w:rsid w:val="008C780B"/>
    <w:rsid w:val="008D081F"/>
    <w:rsid w:val="008D1D06"/>
    <w:rsid w:val="008D2121"/>
    <w:rsid w:val="008D2299"/>
    <w:rsid w:val="008D26F2"/>
    <w:rsid w:val="008D2A69"/>
    <w:rsid w:val="008D4A7F"/>
    <w:rsid w:val="008D5956"/>
    <w:rsid w:val="008D62B4"/>
    <w:rsid w:val="008E0072"/>
    <w:rsid w:val="008E09A7"/>
    <w:rsid w:val="008E1290"/>
    <w:rsid w:val="008E1944"/>
    <w:rsid w:val="008E1DBF"/>
    <w:rsid w:val="008E262E"/>
    <w:rsid w:val="008E2813"/>
    <w:rsid w:val="008E2B5A"/>
    <w:rsid w:val="008E303F"/>
    <w:rsid w:val="008E33D3"/>
    <w:rsid w:val="008E3C8B"/>
    <w:rsid w:val="008E41F0"/>
    <w:rsid w:val="008E50CF"/>
    <w:rsid w:val="008F31AE"/>
    <w:rsid w:val="008F4690"/>
    <w:rsid w:val="008F5826"/>
    <w:rsid w:val="008F79A6"/>
    <w:rsid w:val="008F7A0D"/>
    <w:rsid w:val="0090086A"/>
    <w:rsid w:val="00900B46"/>
    <w:rsid w:val="00901A9F"/>
    <w:rsid w:val="009022A9"/>
    <w:rsid w:val="00903688"/>
    <w:rsid w:val="00904FCD"/>
    <w:rsid w:val="00905FAD"/>
    <w:rsid w:val="00906006"/>
    <w:rsid w:val="00906795"/>
    <w:rsid w:val="00907402"/>
    <w:rsid w:val="00911802"/>
    <w:rsid w:val="00912850"/>
    <w:rsid w:val="009179EF"/>
    <w:rsid w:val="009211BE"/>
    <w:rsid w:val="00921309"/>
    <w:rsid w:val="00921840"/>
    <w:rsid w:val="00922F14"/>
    <w:rsid w:val="00923288"/>
    <w:rsid w:val="009232A4"/>
    <w:rsid w:val="00923F72"/>
    <w:rsid w:val="00924F54"/>
    <w:rsid w:val="00927914"/>
    <w:rsid w:val="00931021"/>
    <w:rsid w:val="009311FC"/>
    <w:rsid w:val="00933E30"/>
    <w:rsid w:val="00933EC0"/>
    <w:rsid w:val="00934EB1"/>
    <w:rsid w:val="00935D8D"/>
    <w:rsid w:val="00935DFE"/>
    <w:rsid w:val="009370B6"/>
    <w:rsid w:val="009402E9"/>
    <w:rsid w:val="00941BD9"/>
    <w:rsid w:val="00942514"/>
    <w:rsid w:val="00942765"/>
    <w:rsid w:val="00942D34"/>
    <w:rsid w:val="009437E4"/>
    <w:rsid w:val="00943AE9"/>
    <w:rsid w:val="00943C76"/>
    <w:rsid w:val="00945218"/>
    <w:rsid w:val="00945704"/>
    <w:rsid w:val="00950F66"/>
    <w:rsid w:val="00951E79"/>
    <w:rsid w:val="00951F35"/>
    <w:rsid w:val="00952626"/>
    <w:rsid w:val="00953334"/>
    <w:rsid w:val="00953552"/>
    <w:rsid w:val="00953EA9"/>
    <w:rsid w:val="00954E36"/>
    <w:rsid w:val="00955F89"/>
    <w:rsid w:val="00956745"/>
    <w:rsid w:val="00956862"/>
    <w:rsid w:val="0095691A"/>
    <w:rsid w:val="00956C19"/>
    <w:rsid w:val="00961761"/>
    <w:rsid w:val="009629D0"/>
    <w:rsid w:val="00962F2B"/>
    <w:rsid w:val="00965E21"/>
    <w:rsid w:val="00970BB8"/>
    <w:rsid w:val="00970FEB"/>
    <w:rsid w:val="00972720"/>
    <w:rsid w:val="00972F24"/>
    <w:rsid w:val="00975744"/>
    <w:rsid w:val="00975CC2"/>
    <w:rsid w:val="00975CF7"/>
    <w:rsid w:val="00975DF9"/>
    <w:rsid w:val="00975EAD"/>
    <w:rsid w:val="00980197"/>
    <w:rsid w:val="00983073"/>
    <w:rsid w:val="00983594"/>
    <w:rsid w:val="00983CE7"/>
    <w:rsid w:val="0098539D"/>
    <w:rsid w:val="00986715"/>
    <w:rsid w:val="00986ECF"/>
    <w:rsid w:val="00987EC7"/>
    <w:rsid w:val="009900AF"/>
    <w:rsid w:val="00991431"/>
    <w:rsid w:val="0099345D"/>
    <w:rsid w:val="00993C09"/>
    <w:rsid w:val="00993D3A"/>
    <w:rsid w:val="009946D8"/>
    <w:rsid w:val="00994A65"/>
    <w:rsid w:val="0099601A"/>
    <w:rsid w:val="00996A70"/>
    <w:rsid w:val="00996AC8"/>
    <w:rsid w:val="009A06EB"/>
    <w:rsid w:val="009A09EE"/>
    <w:rsid w:val="009A1A8D"/>
    <w:rsid w:val="009A3D33"/>
    <w:rsid w:val="009A469B"/>
    <w:rsid w:val="009A4A3F"/>
    <w:rsid w:val="009A4EBB"/>
    <w:rsid w:val="009A51CB"/>
    <w:rsid w:val="009A54B8"/>
    <w:rsid w:val="009A5CF3"/>
    <w:rsid w:val="009B1457"/>
    <w:rsid w:val="009B16F1"/>
    <w:rsid w:val="009B20C3"/>
    <w:rsid w:val="009B2446"/>
    <w:rsid w:val="009B2BE4"/>
    <w:rsid w:val="009B31FC"/>
    <w:rsid w:val="009B328A"/>
    <w:rsid w:val="009B3294"/>
    <w:rsid w:val="009B36AF"/>
    <w:rsid w:val="009B3ACD"/>
    <w:rsid w:val="009B46E2"/>
    <w:rsid w:val="009B4E43"/>
    <w:rsid w:val="009B5275"/>
    <w:rsid w:val="009B5391"/>
    <w:rsid w:val="009B577B"/>
    <w:rsid w:val="009B5FBA"/>
    <w:rsid w:val="009B74BA"/>
    <w:rsid w:val="009B7917"/>
    <w:rsid w:val="009C031B"/>
    <w:rsid w:val="009C16F8"/>
    <w:rsid w:val="009C3DA7"/>
    <w:rsid w:val="009C5697"/>
    <w:rsid w:val="009C6CCB"/>
    <w:rsid w:val="009D03DB"/>
    <w:rsid w:val="009D1A20"/>
    <w:rsid w:val="009D1CAF"/>
    <w:rsid w:val="009D1CB5"/>
    <w:rsid w:val="009D3D7E"/>
    <w:rsid w:val="009D4D08"/>
    <w:rsid w:val="009D5D4C"/>
    <w:rsid w:val="009D6B4A"/>
    <w:rsid w:val="009E0A43"/>
    <w:rsid w:val="009E1728"/>
    <w:rsid w:val="009E1DF6"/>
    <w:rsid w:val="009E2BFD"/>
    <w:rsid w:val="009E2E88"/>
    <w:rsid w:val="009E3013"/>
    <w:rsid w:val="009E34FC"/>
    <w:rsid w:val="009E37EE"/>
    <w:rsid w:val="009E46A9"/>
    <w:rsid w:val="009E5BAF"/>
    <w:rsid w:val="009E6412"/>
    <w:rsid w:val="009F01B7"/>
    <w:rsid w:val="009F0C39"/>
    <w:rsid w:val="009F1705"/>
    <w:rsid w:val="009F1D38"/>
    <w:rsid w:val="009F40FE"/>
    <w:rsid w:val="009F4593"/>
    <w:rsid w:val="009F4961"/>
    <w:rsid w:val="009F644A"/>
    <w:rsid w:val="009F6B6E"/>
    <w:rsid w:val="009F74E9"/>
    <w:rsid w:val="00A0068F"/>
    <w:rsid w:val="00A03DBD"/>
    <w:rsid w:val="00A04415"/>
    <w:rsid w:val="00A04DE2"/>
    <w:rsid w:val="00A056D2"/>
    <w:rsid w:val="00A0646B"/>
    <w:rsid w:val="00A07D20"/>
    <w:rsid w:val="00A10404"/>
    <w:rsid w:val="00A13E52"/>
    <w:rsid w:val="00A1408A"/>
    <w:rsid w:val="00A1486D"/>
    <w:rsid w:val="00A15FCB"/>
    <w:rsid w:val="00A162AC"/>
    <w:rsid w:val="00A16301"/>
    <w:rsid w:val="00A169CE"/>
    <w:rsid w:val="00A16FB5"/>
    <w:rsid w:val="00A1785E"/>
    <w:rsid w:val="00A21141"/>
    <w:rsid w:val="00A2173F"/>
    <w:rsid w:val="00A2202A"/>
    <w:rsid w:val="00A224E4"/>
    <w:rsid w:val="00A22A6C"/>
    <w:rsid w:val="00A25CBC"/>
    <w:rsid w:val="00A261A2"/>
    <w:rsid w:val="00A26B05"/>
    <w:rsid w:val="00A26B81"/>
    <w:rsid w:val="00A27837"/>
    <w:rsid w:val="00A31045"/>
    <w:rsid w:val="00A31D4F"/>
    <w:rsid w:val="00A32824"/>
    <w:rsid w:val="00A33A74"/>
    <w:rsid w:val="00A34736"/>
    <w:rsid w:val="00A34EE2"/>
    <w:rsid w:val="00A350A9"/>
    <w:rsid w:val="00A35355"/>
    <w:rsid w:val="00A35AD5"/>
    <w:rsid w:val="00A35E12"/>
    <w:rsid w:val="00A4093A"/>
    <w:rsid w:val="00A40A30"/>
    <w:rsid w:val="00A40CF4"/>
    <w:rsid w:val="00A41A8E"/>
    <w:rsid w:val="00A41B96"/>
    <w:rsid w:val="00A4262E"/>
    <w:rsid w:val="00A42967"/>
    <w:rsid w:val="00A42D89"/>
    <w:rsid w:val="00A42DC6"/>
    <w:rsid w:val="00A457D6"/>
    <w:rsid w:val="00A45CF0"/>
    <w:rsid w:val="00A47520"/>
    <w:rsid w:val="00A47AFB"/>
    <w:rsid w:val="00A47BB3"/>
    <w:rsid w:val="00A5091E"/>
    <w:rsid w:val="00A53A3A"/>
    <w:rsid w:val="00A57422"/>
    <w:rsid w:val="00A57C41"/>
    <w:rsid w:val="00A60117"/>
    <w:rsid w:val="00A62750"/>
    <w:rsid w:val="00A627F1"/>
    <w:rsid w:val="00A6292C"/>
    <w:rsid w:val="00A6326E"/>
    <w:rsid w:val="00A6415E"/>
    <w:rsid w:val="00A66AFA"/>
    <w:rsid w:val="00A66F49"/>
    <w:rsid w:val="00A708CC"/>
    <w:rsid w:val="00A7111E"/>
    <w:rsid w:val="00A71422"/>
    <w:rsid w:val="00A715CE"/>
    <w:rsid w:val="00A71AEF"/>
    <w:rsid w:val="00A73DC8"/>
    <w:rsid w:val="00A74BF0"/>
    <w:rsid w:val="00A757F4"/>
    <w:rsid w:val="00A762FA"/>
    <w:rsid w:val="00A77814"/>
    <w:rsid w:val="00A804A5"/>
    <w:rsid w:val="00A80EC0"/>
    <w:rsid w:val="00A81BAD"/>
    <w:rsid w:val="00A82910"/>
    <w:rsid w:val="00A82CC4"/>
    <w:rsid w:val="00A82D80"/>
    <w:rsid w:val="00A83A7E"/>
    <w:rsid w:val="00A85384"/>
    <w:rsid w:val="00A86752"/>
    <w:rsid w:val="00A90B76"/>
    <w:rsid w:val="00A913EB"/>
    <w:rsid w:val="00A91F69"/>
    <w:rsid w:val="00A9234D"/>
    <w:rsid w:val="00A93193"/>
    <w:rsid w:val="00A93AE7"/>
    <w:rsid w:val="00A965B0"/>
    <w:rsid w:val="00AA06FC"/>
    <w:rsid w:val="00AA177F"/>
    <w:rsid w:val="00AA4CFD"/>
    <w:rsid w:val="00AA5FD5"/>
    <w:rsid w:val="00AA6DEA"/>
    <w:rsid w:val="00AB0C77"/>
    <w:rsid w:val="00AB10D9"/>
    <w:rsid w:val="00AB301C"/>
    <w:rsid w:val="00AB56A2"/>
    <w:rsid w:val="00AB642A"/>
    <w:rsid w:val="00AB6767"/>
    <w:rsid w:val="00AC1377"/>
    <w:rsid w:val="00AC140C"/>
    <w:rsid w:val="00AC377F"/>
    <w:rsid w:val="00AC3B0E"/>
    <w:rsid w:val="00AC3CA0"/>
    <w:rsid w:val="00AC6C43"/>
    <w:rsid w:val="00AC7185"/>
    <w:rsid w:val="00AC7B2E"/>
    <w:rsid w:val="00AD1DC8"/>
    <w:rsid w:val="00AD1EF1"/>
    <w:rsid w:val="00AD1F40"/>
    <w:rsid w:val="00AD2BCF"/>
    <w:rsid w:val="00AD2E70"/>
    <w:rsid w:val="00AD3A31"/>
    <w:rsid w:val="00AD3F61"/>
    <w:rsid w:val="00AD3FCE"/>
    <w:rsid w:val="00AD4956"/>
    <w:rsid w:val="00AD4EB0"/>
    <w:rsid w:val="00AD5708"/>
    <w:rsid w:val="00AD64E0"/>
    <w:rsid w:val="00AE0730"/>
    <w:rsid w:val="00AE0B15"/>
    <w:rsid w:val="00AE0F97"/>
    <w:rsid w:val="00AE2CE0"/>
    <w:rsid w:val="00AE5280"/>
    <w:rsid w:val="00AE57B0"/>
    <w:rsid w:val="00AE62CB"/>
    <w:rsid w:val="00AE64EC"/>
    <w:rsid w:val="00AE7C67"/>
    <w:rsid w:val="00AF1214"/>
    <w:rsid w:val="00AF14C4"/>
    <w:rsid w:val="00AF1D93"/>
    <w:rsid w:val="00AF2ECD"/>
    <w:rsid w:val="00AF582D"/>
    <w:rsid w:val="00AF66FB"/>
    <w:rsid w:val="00AF7375"/>
    <w:rsid w:val="00AF7643"/>
    <w:rsid w:val="00B00351"/>
    <w:rsid w:val="00B00BBD"/>
    <w:rsid w:val="00B01375"/>
    <w:rsid w:val="00B01645"/>
    <w:rsid w:val="00B01871"/>
    <w:rsid w:val="00B0272C"/>
    <w:rsid w:val="00B02C22"/>
    <w:rsid w:val="00B04A24"/>
    <w:rsid w:val="00B04A8F"/>
    <w:rsid w:val="00B04D3B"/>
    <w:rsid w:val="00B06538"/>
    <w:rsid w:val="00B06669"/>
    <w:rsid w:val="00B06917"/>
    <w:rsid w:val="00B06DD3"/>
    <w:rsid w:val="00B07065"/>
    <w:rsid w:val="00B0748F"/>
    <w:rsid w:val="00B10A58"/>
    <w:rsid w:val="00B1132E"/>
    <w:rsid w:val="00B11B62"/>
    <w:rsid w:val="00B12A6B"/>
    <w:rsid w:val="00B13577"/>
    <w:rsid w:val="00B14050"/>
    <w:rsid w:val="00B15D02"/>
    <w:rsid w:val="00B15E46"/>
    <w:rsid w:val="00B17759"/>
    <w:rsid w:val="00B17E57"/>
    <w:rsid w:val="00B2000B"/>
    <w:rsid w:val="00B20F8F"/>
    <w:rsid w:val="00B22801"/>
    <w:rsid w:val="00B22870"/>
    <w:rsid w:val="00B237B9"/>
    <w:rsid w:val="00B27791"/>
    <w:rsid w:val="00B27B60"/>
    <w:rsid w:val="00B31CA6"/>
    <w:rsid w:val="00B31F79"/>
    <w:rsid w:val="00B32AC6"/>
    <w:rsid w:val="00B34571"/>
    <w:rsid w:val="00B34ADB"/>
    <w:rsid w:val="00B351E5"/>
    <w:rsid w:val="00B35A9C"/>
    <w:rsid w:val="00B36476"/>
    <w:rsid w:val="00B41112"/>
    <w:rsid w:val="00B41605"/>
    <w:rsid w:val="00B44026"/>
    <w:rsid w:val="00B44155"/>
    <w:rsid w:val="00B44722"/>
    <w:rsid w:val="00B44C7B"/>
    <w:rsid w:val="00B4585B"/>
    <w:rsid w:val="00B45E3F"/>
    <w:rsid w:val="00B47058"/>
    <w:rsid w:val="00B47953"/>
    <w:rsid w:val="00B47FB7"/>
    <w:rsid w:val="00B50549"/>
    <w:rsid w:val="00B505C9"/>
    <w:rsid w:val="00B50E81"/>
    <w:rsid w:val="00B521FD"/>
    <w:rsid w:val="00B52E89"/>
    <w:rsid w:val="00B56571"/>
    <w:rsid w:val="00B57DFA"/>
    <w:rsid w:val="00B60455"/>
    <w:rsid w:val="00B6073D"/>
    <w:rsid w:val="00B61209"/>
    <w:rsid w:val="00B61CFA"/>
    <w:rsid w:val="00B62775"/>
    <w:rsid w:val="00B63AA6"/>
    <w:rsid w:val="00B63B91"/>
    <w:rsid w:val="00B63BE8"/>
    <w:rsid w:val="00B63C30"/>
    <w:rsid w:val="00B6459E"/>
    <w:rsid w:val="00B659C1"/>
    <w:rsid w:val="00B65B8F"/>
    <w:rsid w:val="00B66741"/>
    <w:rsid w:val="00B66CC5"/>
    <w:rsid w:val="00B67222"/>
    <w:rsid w:val="00B67E3F"/>
    <w:rsid w:val="00B7040E"/>
    <w:rsid w:val="00B716B2"/>
    <w:rsid w:val="00B71E5A"/>
    <w:rsid w:val="00B725AD"/>
    <w:rsid w:val="00B73B28"/>
    <w:rsid w:val="00B75ECA"/>
    <w:rsid w:val="00B7605A"/>
    <w:rsid w:val="00B76AFE"/>
    <w:rsid w:val="00B779BC"/>
    <w:rsid w:val="00B77D6F"/>
    <w:rsid w:val="00B81060"/>
    <w:rsid w:val="00B81162"/>
    <w:rsid w:val="00B81795"/>
    <w:rsid w:val="00B828EE"/>
    <w:rsid w:val="00B8359C"/>
    <w:rsid w:val="00B84D14"/>
    <w:rsid w:val="00B87902"/>
    <w:rsid w:val="00B87DFA"/>
    <w:rsid w:val="00B87EEB"/>
    <w:rsid w:val="00B91D70"/>
    <w:rsid w:val="00B927D4"/>
    <w:rsid w:val="00B92962"/>
    <w:rsid w:val="00B93680"/>
    <w:rsid w:val="00B94712"/>
    <w:rsid w:val="00B95F8D"/>
    <w:rsid w:val="00B9604F"/>
    <w:rsid w:val="00BA08ED"/>
    <w:rsid w:val="00BA0E39"/>
    <w:rsid w:val="00BA1037"/>
    <w:rsid w:val="00BA11FD"/>
    <w:rsid w:val="00BA2B19"/>
    <w:rsid w:val="00BA2D25"/>
    <w:rsid w:val="00BA5490"/>
    <w:rsid w:val="00BA620B"/>
    <w:rsid w:val="00BA63B3"/>
    <w:rsid w:val="00BA69C6"/>
    <w:rsid w:val="00BB0092"/>
    <w:rsid w:val="00BB2117"/>
    <w:rsid w:val="00BB26F5"/>
    <w:rsid w:val="00BB32BB"/>
    <w:rsid w:val="00BB4186"/>
    <w:rsid w:val="00BB4C8B"/>
    <w:rsid w:val="00BB5B0C"/>
    <w:rsid w:val="00BB6919"/>
    <w:rsid w:val="00BB6DEA"/>
    <w:rsid w:val="00BB7601"/>
    <w:rsid w:val="00BC05F6"/>
    <w:rsid w:val="00BC09EC"/>
    <w:rsid w:val="00BC293B"/>
    <w:rsid w:val="00BC72F9"/>
    <w:rsid w:val="00BD0029"/>
    <w:rsid w:val="00BD054D"/>
    <w:rsid w:val="00BD0BE7"/>
    <w:rsid w:val="00BD0CD6"/>
    <w:rsid w:val="00BD2386"/>
    <w:rsid w:val="00BD6B0B"/>
    <w:rsid w:val="00BD6F9D"/>
    <w:rsid w:val="00BE110D"/>
    <w:rsid w:val="00BE21CA"/>
    <w:rsid w:val="00BE2459"/>
    <w:rsid w:val="00BE324D"/>
    <w:rsid w:val="00BE5664"/>
    <w:rsid w:val="00BE6CD1"/>
    <w:rsid w:val="00BE6E31"/>
    <w:rsid w:val="00BF03BC"/>
    <w:rsid w:val="00BF2B8F"/>
    <w:rsid w:val="00BF52AC"/>
    <w:rsid w:val="00BF5606"/>
    <w:rsid w:val="00BF6C1A"/>
    <w:rsid w:val="00C00005"/>
    <w:rsid w:val="00C004A6"/>
    <w:rsid w:val="00C0060D"/>
    <w:rsid w:val="00C009BE"/>
    <w:rsid w:val="00C01936"/>
    <w:rsid w:val="00C02602"/>
    <w:rsid w:val="00C04E9E"/>
    <w:rsid w:val="00C06608"/>
    <w:rsid w:val="00C06E37"/>
    <w:rsid w:val="00C0746D"/>
    <w:rsid w:val="00C10732"/>
    <w:rsid w:val="00C11AD4"/>
    <w:rsid w:val="00C143B9"/>
    <w:rsid w:val="00C14926"/>
    <w:rsid w:val="00C14D2B"/>
    <w:rsid w:val="00C150BB"/>
    <w:rsid w:val="00C2042D"/>
    <w:rsid w:val="00C206D2"/>
    <w:rsid w:val="00C21B7D"/>
    <w:rsid w:val="00C2266E"/>
    <w:rsid w:val="00C22A2E"/>
    <w:rsid w:val="00C22AF4"/>
    <w:rsid w:val="00C22B24"/>
    <w:rsid w:val="00C233CC"/>
    <w:rsid w:val="00C236E6"/>
    <w:rsid w:val="00C241EF"/>
    <w:rsid w:val="00C2439D"/>
    <w:rsid w:val="00C24506"/>
    <w:rsid w:val="00C24891"/>
    <w:rsid w:val="00C2513B"/>
    <w:rsid w:val="00C2749A"/>
    <w:rsid w:val="00C304BF"/>
    <w:rsid w:val="00C306DF"/>
    <w:rsid w:val="00C3170E"/>
    <w:rsid w:val="00C3357A"/>
    <w:rsid w:val="00C33836"/>
    <w:rsid w:val="00C33D44"/>
    <w:rsid w:val="00C352B9"/>
    <w:rsid w:val="00C354E5"/>
    <w:rsid w:val="00C354EB"/>
    <w:rsid w:val="00C375DE"/>
    <w:rsid w:val="00C41005"/>
    <w:rsid w:val="00C41B74"/>
    <w:rsid w:val="00C428C8"/>
    <w:rsid w:val="00C42A44"/>
    <w:rsid w:val="00C43885"/>
    <w:rsid w:val="00C44ADD"/>
    <w:rsid w:val="00C44CAF"/>
    <w:rsid w:val="00C47218"/>
    <w:rsid w:val="00C50C04"/>
    <w:rsid w:val="00C50E62"/>
    <w:rsid w:val="00C52412"/>
    <w:rsid w:val="00C525F9"/>
    <w:rsid w:val="00C53077"/>
    <w:rsid w:val="00C5341C"/>
    <w:rsid w:val="00C54FBB"/>
    <w:rsid w:val="00C55ADC"/>
    <w:rsid w:val="00C55CD8"/>
    <w:rsid w:val="00C55E24"/>
    <w:rsid w:val="00C55E2C"/>
    <w:rsid w:val="00C562FD"/>
    <w:rsid w:val="00C603E9"/>
    <w:rsid w:val="00C60554"/>
    <w:rsid w:val="00C61295"/>
    <w:rsid w:val="00C62B0E"/>
    <w:rsid w:val="00C63DDF"/>
    <w:rsid w:val="00C6439F"/>
    <w:rsid w:val="00C64405"/>
    <w:rsid w:val="00C656BD"/>
    <w:rsid w:val="00C661A5"/>
    <w:rsid w:val="00C66406"/>
    <w:rsid w:val="00C66D81"/>
    <w:rsid w:val="00C6784F"/>
    <w:rsid w:val="00C67E5D"/>
    <w:rsid w:val="00C72821"/>
    <w:rsid w:val="00C73A92"/>
    <w:rsid w:val="00C73D09"/>
    <w:rsid w:val="00C750AF"/>
    <w:rsid w:val="00C801C1"/>
    <w:rsid w:val="00C805FA"/>
    <w:rsid w:val="00C80F88"/>
    <w:rsid w:val="00C81C25"/>
    <w:rsid w:val="00C820A5"/>
    <w:rsid w:val="00C8395D"/>
    <w:rsid w:val="00C84BA7"/>
    <w:rsid w:val="00C85332"/>
    <w:rsid w:val="00C878EE"/>
    <w:rsid w:val="00C87A22"/>
    <w:rsid w:val="00C87B0E"/>
    <w:rsid w:val="00C901BA"/>
    <w:rsid w:val="00C90B97"/>
    <w:rsid w:val="00C91A2F"/>
    <w:rsid w:val="00C91DEA"/>
    <w:rsid w:val="00C93B36"/>
    <w:rsid w:val="00C93CC5"/>
    <w:rsid w:val="00C947D5"/>
    <w:rsid w:val="00C95BF1"/>
    <w:rsid w:val="00C9618B"/>
    <w:rsid w:val="00C96975"/>
    <w:rsid w:val="00C975AC"/>
    <w:rsid w:val="00C97F88"/>
    <w:rsid w:val="00CA1993"/>
    <w:rsid w:val="00CA2F61"/>
    <w:rsid w:val="00CA3FE7"/>
    <w:rsid w:val="00CA443F"/>
    <w:rsid w:val="00CA4C0E"/>
    <w:rsid w:val="00CA6350"/>
    <w:rsid w:val="00CA6949"/>
    <w:rsid w:val="00CA762A"/>
    <w:rsid w:val="00CA7D2B"/>
    <w:rsid w:val="00CB0BB7"/>
    <w:rsid w:val="00CB0EAE"/>
    <w:rsid w:val="00CB1138"/>
    <w:rsid w:val="00CB143E"/>
    <w:rsid w:val="00CB2639"/>
    <w:rsid w:val="00CB2841"/>
    <w:rsid w:val="00CB2AEC"/>
    <w:rsid w:val="00CB38D6"/>
    <w:rsid w:val="00CB4494"/>
    <w:rsid w:val="00CB5471"/>
    <w:rsid w:val="00CB56B8"/>
    <w:rsid w:val="00CB6217"/>
    <w:rsid w:val="00CB6650"/>
    <w:rsid w:val="00CC04CB"/>
    <w:rsid w:val="00CC06F4"/>
    <w:rsid w:val="00CC1D59"/>
    <w:rsid w:val="00CC1D97"/>
    <w:rsid w:val="00CC1DC2"/>
    <w:rsid w:val="00CC2463"/>
    <w:rsid w:val="00CC5956"/>
    <w:rsid w:val="00CC5CD4"/>
    <w:rsid w:val="00CC6C45"/>
    <w:rsid w:val="00CC7E71"/>
    <w:rsid w:val="00CD469D"/>
    <w:rsid w:val="00CD46AA"/>
    <w:rsid w:val="00CD4AD3"/>
    <w:rsid w:val="00CD6000"/>
    <w:rsid w:val="00CD627A"/>
    <w:rsid w:val="00CD70B6"/>
    <w:rsid w:val="00CD747C"/>
    <w:rsid w:val="00CD7D53"/>
    <w:rsid w:val="00CE2212"/>
    <w:rsid w:val="00CE3141"/>
    <w:rsid w:val="00CE3AC2"/>
    <w:rsid w:val="00CE4022"/>
    <w:rsid w:val="00CE4C2A"/>
    <w:rsid w:val="00CE51E4"/>
    <w:rsid w:val="00CE6ADF"/>
    <w:rsid w:val="00CE7386"/>
    <w:rsid w:val="00CF000A"/>
    <w:rsid w:val="00CF1200"/>
    <w:rsid w:val="00CF1FCB"/>
    <w:rsid w:val="00CF29A7"/>
    <w:rsid w:val="00CF3ECD"/>
    <w:rsid w:val="00CF4C4A"/>
    <w:rsid w:val="00CF4E5C"/>
    <w:rsid w:val="00CF55D7"/>
    <w:rsid w:val="00CF5F98"/>
    <w:rsid w:val="00CF628C"/>
    <w:rsid w:val="00CF6866"/>
    <w:rsid w:val="00CF71C7"/>
    <w:rsid w:val="00CF7EC2"/>
    <w:rsid w:val="00D015B5"/>
    <w:rsid w:val="00D0160E"/>
    <w:rsid w:val="00D03738"/>
    <w:rsid w:val="00D03FC2"/>
    <w:rsid w:val="00D0432A"/>
    <w:rsid w:val="00D04E13"/>
    <w:rsid w:val="00D060D3"/>
    <w:rsid w:val="00D06BD5"/>
    <w:rsid w:val="00D071B1"/>
    <w:rsid w:val="00D10CC1"/>
    <w:rsid w:val="00D11592"/>
    <w:rsid w:val="00D125A3"/>
    <w:rsid w:val="00D1275B"/>
    <w:rsid w:val="00D13B6A"/>
    <w:rsid w:val="00D13ECD"/>
    <w:rsid w:val="00D148A4"/>
    <w:rsid w:val="00D1494B"/>
    <w:rsid w:val="00D154F1"/>
    <w:rsid w:val="00D1556A"/>
    <w:rsid w:val="00D15989"/>
    <w:rsid w:val="00D17C76"/>
    <w:rsid w:val="00D17EBA"/>
    <w:rsid w:val="00D17F43"/>
    <w:rsid w:val="00D2044C"/>
    <w:rsid w:val="00D22174"/>
    <w:rsid w:val="00D22CC4"/>
    <w:rsid w:val="00D24516"/>
    <w:rsid w:val="00D24A01"/>
    <w:rsid w:val="00D24F26"/>
    <w:rsid w:val="00D26C63"/>
    <w:rsid w:val="00D26EAB"/>
    <w:rsid w:val="00D27AD4"/>
    <w:rsid w:val="00D32481"/>
    <w:rsid w:val="00D33130"/>
    <w:rsid w:val="00D33357"/>
    <w:rsid w:val="00D334F1"/>
    <w:rsid w:val="00D3384C"/>
    <w:rsid w:val="00D33A63"/>
    <w:rsid w:val="00D40808"/>
    <w:rsid w:val="00D40933"/>
    <w:rsid w:val="00D462AB"/>
    <w:rsid w:val="00D46749"/>
    <w:rsid w:val="00D46D09"/>
    <w:rsid w:val="00D46F85"/>
    <w:rsid w:val="00D479B8"/>
    <w:rsid w:val="00D502BC"/>
    <w:rsid w:val="00D517BE"/>
    <w:rsid w:val="00D540F1"/>
    <w:rsid w:val="00D54BAA"/>
    <w:rsid w:val="00D54CD8"/>
    <w:rsid w:val="00D54D8A"/>
    <w:rsid w:val="00D55306"/>
    <w:rsid w:val="00D56B34"/>
    <w:rsid w:val="00D57172"/>
    <w:rsid w:val="00D577D0"/>
    <w:rsid w:val="00D61F6B"/>
    <w:rsid w:val="00D62D13"/>
    <w:rsid w:val="00D630F8"/>
    <w:rsid w:val="00D63248"/>
    <w:rsid w:val="00D63C55"/>
    <w:rsid w:val="00D64308"/>
    <w:rsid w:val="00D64331"/>
    <w:rsid w:val="00D6482E"/>
    <w:rsid w:val="00D659AB"/>
    <w:rsid w:val="00D659C9"/>
    <w:rsid w:val="00D7003B"/>
    <w:rsid w:val="00D70232"/>
    <w:rsid w:val="00D72DBF"/>
    <w:rsid w:val="00D73347"/>
    <w:rsid w:val="00D7475B"/>
    <w:rsid w:val="00D7624A"/>
    <w:rsid w:val="00D764AA"/>
    <w:rsid w:val="00D76C1F"/>
    <w:rsid w:val="00D80C53"/>
    <w:rsid w:val="00D8188A"/>
    <w:rsid w:val="00D83484"/>
    <w:rsid w:val="00D85034"/>
    <w:rsid w:val="00D863C3"/>
    <w:rsid w:val="00D86C82"/>
    <w:rsid w:val="00D86E12"/>
    <w:rsid w:val="00D87557"/>
    <w:rsid w:val="00D8791A"/>
    <w:rsid w:val="00D9016A"/>
    <w:rsid w:val="00D90A6F"/>
    <w:rsid w:val="00D9102E"/>
    <w:rsid w:val="00D912F7"/>
    <w:rsid w:val="00D93DE3"/>
    <w:rsid w:val="00D94DAF"/>
    <w:rsid w:val="00D95020"/>
    <w:rsid w:val="00DA0823"/>
    <w:rsid w:val="00DA1443"/>
    <w:rsid w:val="00DA4002"/>
    <w:rsid w:val="00DA5265"/>
    <w:rsid w:val="00DA5983"/>
    <w:rsid w:val="00DA5C30"/>
    <w:rsid w:val="00DA6B2F"/>
    <w:rsid w:val="00DB0599"/>
    <w:rsid w:val="00DB293B"/>
    <w:rsid w:val="00DB29C0"/>
    <w:rsid w:val="00DB2F9F"/>
    <w:rsid w:val="00DB3A13"/>
    <w:rsid w:val="00DB4058"/>
    <w:rsid w:val="00DB436F"/>
    <w:rsid w:val="00DB4A56"/>
    <w:rsid w:val="00DB60C2"/>
    <w:rsid w:val="00DB7C3A"/>
    <w:rsid w:val="00DB7E9E"/>
    <w:rsid w:val="00DC14F1"/>
    <w:rsid w:val="00DC1E1B"/>
    <w:rsid w:val="00DC2B00"/>
    <w:rsid w:val="00DC535E"/>
    <w:rsid w:val="00DC63CE"/>
    <w:rsid w:val="00DC6C1C"/>
    <w:rsid w:val="00DD0B5A"/>
    <w:rsid w:val="00DD0BC3"/>
    <w:rsid w:val="00DD1958"/>
    <w:rsid w:val="00DD1FEE"/>
    <w:rsid w:val="00DD2D40"/>
    <w:rsid w:val="00DD3211"/>
    <w:rsid w:val="00DD398C"/>
    <w:rsid w:val="00DD3DE1"/>
    <w:rsid w:val="00DD4658"/>
    <w:rsid w:val="00DD541F"/>
    <w:rsid w:val="00DD5C2B"/>
    <w:rsid w:val="00DD6510"/>
    <w:rsid w:val="00DD6615"/>
    <w:rsid w:val="00DD6C06"/>
    <w:rsid w:val="00DD7CF5"/>
    <w:rsid w:val="00DE0ED3"/>
    <w:rsid w:val="00DE112E"/>
    <w:rsid w:val="00DE25CA"/>
    <w:rsid w:val="00DE5927"/>
    <w:rsid w:val="00DE59FB"/>
    <w:rsid w:val="00DE6AB0"/>
    <w:rsid w:val="00DE6E47"/>
    <w:rsid w:val="00DE76F1"/>
    <w:rsid w:val="00DE7B91"/>
    <w:rsid w:val="00DE7EAC"/>
    <w:rsid w:val="00DF055D"/>
    <w:rsid w:val="00DF0E95"/>
    <w:rsid w:val="00DF1C4C"/>
    <w:rsid w:val="00DF2DF9"/>
    <w:rsid w:val="00DF3946"/>
    <w:rsid w:val="00DF7644"/>
    <w:rsid w:val="00DF7679"/>
    <w:rsid w:val="00E00BD6"/>
    <w:rsid w:val="00E049AC"/>
    <w:rsid w:val="00E04C88"/>
    <w:rsid w:val="00E04CA6"/>
    <w:rsid w:val="00E04E12"/>
    <w:rsid w:val="00E059CF"/>
    <w:rsid w:val="00E05F95"/>
    <w:rsid w:val="00E069FF"/>
    <w:rsid w:val="00E0721B"/>
    <w:rsid w:val="00E077A5"/>
    <w:rsid w:val="00E11DAA"/>
    <w:rsid w:val="00E1229B"/>
    <w:rsid w:val="00E12BBE"/>
    <w:rsid w:val="00E13C66"/>
    <w:rsid w:val="00E2056B"/>
    <w:rsid w:val="00E21603"/>
    <w:rsid w:val="00E22283"/>
    <w:rsid w:val="00E22759"/>
    <w:rsid w:val="00E234C6"/>
    <w:rsid w:val="00E23C7E"/>
    <w:rsid w:val="00E23D90"/>
    <w:rsid w:val="00E253AF"/>
    <w:rsid w:val="00E270F1"/>
    <w:rsid w:val="00E27E35"/>
    <w:rsid w:val="00E30668"/>
    <w:rsid w:val="00E307EC"/>
    <w:rsid w:val="00E30ECE"/>
    <w:rsid w:val="00E3142E"/>
    <w:rsid w:val="00E3186E"/>
    <w:rsid w:val="00E32D66"/>
    <w:rsid w:val="00E33A71"/>
    <w:rsid w:val="00E34793"/>
    <w:rsid w:val="00E351AE"/>
    <w:rsid w:val="00E35448"/>
    <w:rsid w:val="00E35608"/>
    <w:rsid w:val="00E35FBE"/>
    <w:rsid w:val="00E361E4"/>
    <w:rsid w:val="00E3647C"/>
    <w:rsid w:val="00E37C94"/>
    <w:rsid w:val="00E407D2"/>
    <w:rsid w:val="00E409EB"/>
    <w:rsid w:val="00E42B07"/>
    <w:rsid w:val="00E4755A"/>
    <w:rsid w:val="00E47BAA"/>
    <w:rsid w:val="00E502C3"/>
    <w:rsid w:val="00E5039F"/>
    <w:rsid w:val="00E51DB0"/>
    <w:rsid w:val="00E52EDB"/>
    <w:rsid w:val="00E52F78"/>
    <w:rsid w:val="00E53302"/>
    <w:rsid w:val="00E5361B"/>
    <w:rsid w:val="00E53B71"/>
    <w:rsid w:val="00E54F6F"/>
    <w:rsid w:val="00E550FD"/>
    <w:rsid w:val="00E55805"/>
    <w:rsid w:val="00E56F43"/>
    <w:rsid w:val="00E57982"/>
    <w:rsid w:val="00E60455"/>
    <w:rsid w:val="00E60A09"/>
    <w:rsid w:val="00E60B37"/>
    <w:rsid w:val="00E61206"/>
    <w:rsid w:val="00E6190D"/>
    <w:rsid w:val="00E62E81"/>
    <w:rsid w:val="00E63837"/>
    <w:rsid w:val="00E6465D"/>
    <w:rsid w:val="00E64746"/>
    <w:rsid w:val="00E64CD0"/>
    <w:rsid w:val="00E6518C"/>
    <w:rsid w:val="00E6533B"/>
    <w:rsid w:val="00E66859"/>
    <w:rsid w:val="00E6694E"/>
    <w:rsid w:val="00E66C90"/>
    <w:rsid w:val="00E6703B"/>
    <w:rsid w:val="00E670AE"/>
    <w:rsid w:val="00E67D4B"/>
    <w:rsid w:val="00E720C6"/>
    <w:rsid w:val="00E72BF6"/>
    <w:rsid w:val="00E737CE"/>
    <w:rsid w:val="00E75DD7"/>
    <w:rsid w:val="00E76B3E"/>
    <w:rsid w:val="00E76F93"/>
    <w:rsid w:val="00E77681"/>
    <w:rsid w:val="00E77D94"/>
    <w:rsid w:val="00E8035A"/>
    <w:rsid w:val="00E8259D"/>
    <w:rsid w:val="00E838B5"/>
    <w:rsid w:val="00E84AB1"/>
    <w:rsid w:val="00E85E95"/>
    <w:rsid w:val="00E86549"/>
    <w:rsid w:val="00E86E21"/>
    <w:rsid w:val="00E870FE"/>
    <w:rsid w:val="00E875F1"/>
    <w:rsid w:val="00E90DA1"/>
    <w:rsid w:val="00E91F75"/>
    <w:rsid w:val="00E92094"/>
    <w:rsid w:val="00E925C4"/>
    <w:rsid w:val="00E92605"/>
    <w:rsid w:val="00E92EC7"/>
    <w:rsid w:val="00E946E2"/>
    <w:rsid w:val="00E9529A"/>
    <w:rsid w:val="00E9625B"/>
    <w:rsid w:val="00EA0E85"/>
    <w:rsid w:val="00EA171A"/>
    <w:rsid w:val="00EA1C74"/>
    <w:rsid w:val="00EA1D0D"/>
    <w:rsid w:val="00EA51D6"/>
    <w:rsid w:val="00EA724E"/>
    <w:rsid w:val="00EB0938"/>
    <w:rsid w:val="00EB0AF7"/>
    <w:rsid w:val="00EB0C36"/>
    <w:rsid w:val="00EB0CDD"/>
    <w:rsid w:val="00EB2F13"/>
    <w:rsid w:val="00EB4184"/>
    <w:rsid w:val="00EB620D"/>
    <w:rsid w:val="00EB73EE"/>
    <w:rsid w:val="00EB7675"/>
    <w:rsid w:val="00EC0089"/>
    <w:rsid w:val="00EC04FA"/>
    <w:rsid w:val="00EC0E3D"/>
    <w:rsid w:val="00EC10B1"/>
    <w:rsid w:val="00EC2394"/>
    <w:rsid w:val="00EC2435"/>
    <w:rsid w:val="00EC6863"/>
    <w:rsid w:val="00EC7C73"/>
    <w:rsid w:val="00ED02A2"/>
    <w:rsid w:val="00ED07BA"/>
    <w:rsid w:val="00ED101E"/>
    <w:rsid w:val="00ED2121"/>
    <w:rsid w:val="00ED3488"/>
    <w:rsid w:val="00ED3B25"/>
    <w:rsid w:val="00ED5799"/>
    <w:rsid w:val="00ED5885"/>
    <w:rsid w:val="00ED5AE5"/>
    <w:rsid w:val="00ED75BF"/>
    <w:rsid w:val="00ED7947"/>
    <w:rsid w:val="00ED7F4B"/>
    <w:rsid w:val="00EE177B"/>
    <w:rsid w:val="00EE190D"/>
    <w:rsid w:val="00EE1DF6"/>
    <w:rsid w:val="00EE20C0"/>
    <w:rsid w:val="00EE3A8B"/>
    <w:rsid w:val="00EE4381"/>
    <w:rsid w:val="00EE64EA"/>
    <w:rsid w:val="00EE700F"/>
    <w:rsid w:val="00EE7369"/>
    <w:rsid w:val="00EF0823"/>
    <w:rsid w:val="00EF0C78"/>
    <w:rsid w:val="00EF2B86"/>
    <w:rsid w:val="00EF32B8"/>
    <w:rsid w:val="00EF3428"/>
    <w:rsid w:val="00EF349B"/>
    <w:rsid w:val="00EF6C48"/>
    <w:rsid w:val="00EF6D80"/>
    <w:rsid w:val="00F002CD"/>
    <w:rsid w:val="00F01F36"/>
    <w:rsid w:val="00F02249"/>
    <w:rsid w:val="00F0292C"/>
    <w:rsid w:val="00F02B1B"/>
    <w:rsid w:val="00F042AE"/>
    <w:rsid w:val="00F047D4"/>
    <w:rsid w:val="00F0575F"/>
    <w:rsid w:val="00F05855"/>
    <w:rsid w:val="00F064BF"/>
    <w:rsid w:val="00F06AFA"/>
    <w:rsid w:val="00F07DD3"/>
    <w:rsid w:val="00F123FC"/>
    <w:rsid w:val="00F1265E"/>
    <w:rsid w:val="00F15318"/>
    <w:rsid w:val="00F15C57"/>
    <w:rsid w:val="00F16A02"/>
    <w:rsid w:val="00F1712C"/>
    <w:rsid w:val="00F175B3"/>
    <w:rsid w:val="00F202E0"/>
    <w:rsid w:val="00F20A1D"/>
    <w:rsid w:val="00F2158A"/>
    <w:rsid w:val="00F21F47"/>
    <w:rsid w:val="00F22DC9"/>
    <w:rsid w:val="00F2712E"/>
    <w:rsid w:val="00F302D3"/>
    <w:rsid w:val="00F302EC"/>
    <w:rsid w:val="00F30C3A"/>
    <w:rsid w:val="00F31351"/>
    <w:rsid w:val="00F31D4B"/>
    <w:rsid w:val="00F33390"/>
    <w:rsid w:val="00F33D78"/>
    <w:rsid w:val="00F33F18"/>
    <w:rsid w:val="00F351BF"/>
    <w:rsid w:val="00F35E85"/>
    <w:rsid w:val="00F36A07"/>
    <w:rsid w:val="00F37671"/>
    <w:rsid w:val="00F41B1A"/>
    <w:rsid w:val="00F41E3D"/>
    <w:rsid w:val="00F44680"/>
    <w:rsid w:val="00F4663E"/>
    <w:rsid w:val="00F50439"/>
    <w:rsid w:val="00F512BE"/>
    <w:rsid w:val="00F51853"/>
    <w:rsid w:val="00F551F4"/>
    <w:rsid w:val="00F55434"/>
    <w:rsid w:val="00F55532"/>
    <w:rsid w:val="00F559D7"/>
    <w:rsid w:val="00F560F3"/>
    <w:rsid w:val="00F56724"/>
    <w:rsid w:val="00F57C29"/>
    <w:rsid w:val="00F6121A"/>
    <w:rsid w:val="00F61486"/>
    <w:rsid w:val="00F615B2"/>
    <w:rsid w:val="00F632C4"/>
    <w:rsid w:val="00F65C6E"/>
    <w:rsid w:val="00F66772"/>
    <w:rsid w:val="00F66DC7"/>
    <w:rsid w:val="00F67293"/>
    <w:rsid w:val="00F70817"/>
    <w:rsid w:val="00F714EE"/>
    <w:rsid w:val="00F7466F"/>
    <w:rsid w:val="00F74857"/>
    <w:rsid w:val="00F7507E"/>
    <w:rsid w:val="00F8105A"/>
    <w:rsid w:val="00F82498"/>
    <w:rsid w:val="00F82FE8"/>
    <w:rsid w:val="00F872F8"/>
    <w:rsid w:val="00F8746E"/>
    <w:rsid w:val="00F87919"/>
    <w:rsid w:val="00F90C59"/>
    <w:rsid w:val="00F91D9C"/>
    <w:rsid w:val="00F9236E"/>
    <w:rsid w:val="00F9267F"/>
    <w:rsid w:val="00F92ACB"/>
    <w:rsid w:val="00F93F5B"/>
    <w:rsid w:val="00F94E26"/>
    <w:rsid w:val="00F959AC"/>
    <w:rsid w:val="00F97E96"/>
    <w:rsid w:val="00FA0B8C"/>
    <w:rsid w:val="00FA0FC7"/>
    <w:rsid w:val="00FA11CE"/>
    <w:rsid w:val="00FA1365"/>
    <w:rsid w:val="00FA36E6"/>
    <w:rsid w:val="00FA3A01"/>
    <w:rsid w:val="00FA4E86"/>
    <w:rsid w:val="00FA523D"/>
    <w:rsid w:val="00FA623B"/>
    <w:rsid w:val="00FA62E2"/>
    <w:rsid w:val="00FB02ED"/>
    <w:rsid w:val="00FB0340"/>
    <w:rsid w:val="00FB26B2"/>
    <w:rsid w:val="00FB2B0F"/>
    <w:rsid w:val="00FB4742"/>
    <w:rsid w:val="00FB4BC9"/>
    <w:rsid w:val="00FB6BFC"/>
    <w:rsid w:val="00FB6EA1"/>
    <w:rsid w:val="00FB7EA8"/>
    <w:rsid w:val="00FC1ED3"/>
    <w:rsid w:val="00FC30D9"/>
    <w:rsid w:val="00FC5C48"/>
    <w:rsid w:val="00FC6492"/>
    <w:rsid w:val="00FC6831"/>
    <w:rsid w:val="00FC6B7D"/>
    <w:rsid w:val="00FC6D19"/>
    <w:rsid w:val="00FD0C98"/>
    <w:rsid w:val="00FD3C79"/>
    <w:rsid w:val="00FD44B6"/>
    <w:rsid w:val="00FD4849"/>
    <w:rsid w:val="00FD4DD3"/>
    <w:rsid w:val="00FD4DD7"/>
    <w:rsid w:val="00FD5305"/>
    <w:rsid w:val="00FE104A"/>
    <w:rsid w:val="00FE2DB9"/>
    <w:rsid w:val="00FE2E4E"/>
    <w:rsid w:val="00FE36B5"/>
    <w:rsid w:val="00FE36EA"/>
    <w:rsid w:val="00FE4303"/>
    <w:rsid w:val="00FE4E47"/>
    <w:rsid w:val="00FE51F6"/>
    <w:rsid w:val="00FF0053"/>
    <w:rsid w:val="00FF0B23"/>
    <w:rsid w:val="00FF1F48"/>
    <w:rsid w:val="00FF281C"/>
    <w:rsid w:val="00FF357A"/>
    <w:rsid w:val="00FF3C42"/>
    <w:rsid w:val="00FF3E70"/>
    <w:rsid w:val="00FF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,"/>
  <w14:docId w14:val="7E21EAA2"/>
  <w15:docId w15:val="{7EFE7331-0A01-48A9-B28D-FB521DAB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357D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9A3D33"/>
    <w:pPr>
      <w:keepNext/>
      <w:keepLines/>
      <w:spacing w:before="340" w:after="330" w:line="578" w:lineRule="auto"/>
      <w:outlineLvl w:val="0"/>
    </w:pPr>
    <w:rPr>
      <w:rFonts w:ascii="Arial" w:hAnsi="Arial" w:cs="Arial"/>
      <w:b/>
      <w:bCs/>
      <w:kern w:val="44"/>
      <w:sz w:val="44"/>
      <w:szCs w:val="44"/>
    </w:rPr>
  </w:style>
  <w:style w:type="paragraph" w:styleId="2">
    <w:name w:val="heading 2"/>
    <w:aliases w:val="H2,Heading 2 Hidden,Heading 2 CCBS,heading 2,h2,2nd level"/>
    <w:basedOn w:val="a0"/>
    <w:next w:val="a0"/>
    <w:autoRedefine/>
    <w:qFormat/>
    <w:rsid w:val="00166C8D"/>
    <w:pPr>
      <w:keepNext/>
      <w:keepLines/>
      <w:spacing w:before="260" w:after="260"/>
      <w:outlineLvl w:val="1"/>
    </w:pPr>
    <w:rPr>
      <w:rFonts w:ascii="微软雅黑" w:eastAsia="微软雅黑" w:hAnsi="微软雅黑" w:cs="Arial"/>
      <w:b/>
      <w:bCs/>
      <w:kern w:val="0"/>
      <w:sz w:val="36"/>
      <w:szCs w:val="36"/>
    </w:rPr>
  </w:style>
  <w:style w:type="paragraph" w:styleId="3">
    <w:name w:val="heading 3"/>
    <w:basedOn w:val="a0"/>
    <w:next w:val="a1"/>
    <w:autoRedefine/>
    <w:qFormat/>
    <w:rsid w:val="00650A0A"/>
    <w:pPr>
      <w:keepLines/>
      <w:numPr>
        <w:ilvl w:val="2"/>
      </w:numPr>
      <w:tabs>
        <w:tab w:val="num" w:pos="900"/>
      </w:tabs>
      <w:adjustRightInd w:val="0"/>
      <w:spacing w:before="360" w:after="240" w:line="360" w:lineRule="auto"/>
      <w:ind w:left="900" w:hanging="720"/>
      <w:textAlignment w:val="baseline"/>
      <w:outlineLvl w:val="2"/>
    </w:pPr>
    <w:rPr>
      <w:rFonts w:ascii="黑体" w:eastAsia="黑体" w:hAnsi="Arial" w:cs="Arial"/>
      <w:b/>
      <w:iCs/>
      <w:sz w:val="28"/>
      <w:szCs w:val="20"/>
    </w:rPr>
  </w:style>
  <w:style w:type="paragraph" w:styleId="4">
    <w:name w:val="heading 4"/>
    <w:basedOn w:val="a0"/>
    <w:next w:val="a0"/>
    <w:autoRedefine/>
    <w:qFormat/>
    <w:rsid w:val="00C50C04"/>
    <w:pPr>
      <w:numPr>
        <w:numId w:val="1"/>
      </w:numPr>
      <w:tabs>
        <w:tab w:val="left" w:pos="-2400"/>
      </w:tabs>
      <w:spacing w:beforeLines="50" w:afterLines="50"/>
      <w:ind w:rightChars="15" w:right="31"/>
      <w:outlineLvl w:val="3"/>
    </w:pPr>
    <w:rPr>
      <w:rFonts w:ascii="Arial" w:eastAsia="黑体" w:hAnsi="Arial"/>
      <w:b/>
      <w:bCs/>
      <w:sz w:val="24"/>
    </w:rPr>
  </w:style>
  <w:style w:type="paragraph" w:styleId="5">
    <w:name w:val="heading 5"/>
    <w:aliases w:val="H5,h5,heading 5,小段,PIM 5,ds,dd,Table label,l5,hm,mh2,Module heading 2,Head 5,list 5,5,dash,口,一,上海中望标准标题五,h51,heading 51,h52,heading 52,h53,heading 53,Block Label,Roman list"/>
    <w:basedOn w:val="a0"/>
    <w:next w:val="a0"/>
    <w:autoRedefine/>
    <w:qFormat/>
    <w:rsid w:val="00525DC6"/>
    <w:pPr>
      <w:keepLines/>
      <w:tabs>
        <w:tab w:val="num" w:pos="1008"/>
      </w:tabs>
      <w:spacing w:before="240" w:after="120" w:line="377" w:lineRule="auto"/>
      <w:ind w:left="1008" w:hanging="1008"/>
      <w:outlineLvl w:val="4"/>
    </w:pPr>
    <w:rPr>
      <w:b/>
      <w:bCs/>
      <w:sz w:val="28"/>
      <w:szCs w:val="28"/>
    </w:rPr>
  </w:style>
  <w:style w:type="paragraph" w:styleId="6">
    <w:name w:val="heading 6"/>
    <w:aliases w:val="H6,PIM 6,Bullet (Single Lines),L6,BOD 4,h6,h61,heading 61,Bullet list,Legal Level 1."/>
    <w:basedOn w:val="a0"/>
    <w:next w:val="a0"/>
    <w:autoRedefine/>
    <w:qFormat/>
    <w:rsid w:val="00525DC6"/>
    <w:pPr>
      <w:keepNext/>
      <w:keepLines/>
      <w:tabs>
        <w:tab w:val="num" w:pos="1152"/>
      </w:tabs>
      <w:adjustRightInd w:val="0"/>
      <w:spacing w:before="240" w:after="120" w:line="319" w:lineRule="auto"/>
      <w:ind w:left="1152" w:hanging="1152"/>
      <w:textAlignment w:val="baseline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aliases w:val="PIM 7,（1）,L7,letter list"/>
    <w:basedOn w:val="a0"/>
    <w:next w:val="a0"/>
    <w:qFormat/>
    <w:rsid w:val="00D13ECD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aliases w:val="（A）,注意框体,h8"/>
    <w:basedOn w:val="a0"/>
    <w:next w:val="a0"/>
    <w:qFormat/>
    <w:rsid w:val="00525DC6"/>
    <w:pPr>
      <w:keepNext/>
      <w:keepLines/>
      <w:tabs>
        <w:tab w:val="num" w:pos="1440"/>
      </w:tabs>
      <w:adjustRightInd w:val="0"/>
      <w:spacing w:before="240" w:after="64" w:line="320" w:lineRule="auto"/>
      <w:ind w:left="1440" w:hanging="1440"/>
      <w:textAlignment w:val="baseline"/>
      <w:outlineLvl w:val="7"/>
    </w:pPr>
    <w:rPr>
      <w:rFonts w:ascii="Arial" w:eastAsia="黑体" w:hAnsi="Arial"/>
      <w:sz w:val="24"/>
    </w:rPr>
  </w:style>
  <w:style w:type="paragraph" w:styleId="9">
    <w:name w:val="heading 9"/>
    <w:aliases w:val="PIM 9,huh,Appendix,h9"/>
    <w:basedOn w:val="a0"/>
    <w:next w:val="a0"/>
    <w:qFormat/>
    <w:rsid w:val="00525DC6"/>
    <w:pPr>
      <w:keepNext/>
      <w:keepLines/>
      <w:tabs>
        <w:tab w:val="num" w:pos="1584"/>
      </w:tabs>
      <w:adjustRightInd w:val="0"/>
      <w:spacing w:before="240" w:after="64" w:line="320" w:lineRule="auto"/>
      <w:ind w:left="1584" w:hanging="1584"/>
      <w:textAlignment w:val="baseline"/>
      <w:outlineLvl w:val="8"/>
    </w:pPr>
    <w:rPr>
      <w:rFonts w:ascii="Arial" w:eastAsia="黑体" w:hAnsi="Arial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aliases w:val="正文（首行缩进两字）,表正文,正文非缩进,标题4,四号,±í,±íÕýÎÄ,ÕýÎÄ·ÇËõ½ø,±í?y??,?y???ÕýÎÄ,ÕýÎÄ¡¤,特点,正文双线,段1,正文不缩进,水上软件,ALT+Z,小四,?y??·?????,contents,首行缩进,Alt+X,mr正文缩进,正文缩进 Char,正文缩进（首行缩进两字）,Indent 1,表正文1,正文非缩进1,Alt+X1,mr正文缩进1,特点1,段11,正文不缩进1,正文缩进 Char1,正文缩进（首行缩进两字）1,表正文2"/>
    <w:basedOn w:val="a0"/>
    <w:rsid w:val="009A3D33"/>
    <w:pPr>
      <w:ind w:left="425"/>
    </w:pPr>
    <w:rPr>
      <w:rFonts w:ascii="Arial" w:hAnsi="Arial" w:cs="Arial"/>
      <w:sz w:val="22"/>
    </w:rPr>
  </w:style>
  <w:style w:type="paragraph" w:customStyle="1" w:styleId="20">
    <w:name w:val="2"/>
    <w:basedOn w:val="a0"/>
    <w:next w:val="a5"/>
    <w:rsid w:val="00A42D89"/>
    <w:pPr>
      <w:jc w:val="left"/>
    </w:pPr>
    <w:rPr>
      <w:rFonts w:ascii="MingLiU" w:eastAsia="MingLiU" w:hAnsi="Courier New"/>
      <w:sz w:val="24"/>
      <w:szCs w:val="20"/>
      <w:lang w:eastAsia="zh-TW"/>
    </w:rPr>
  </w:style>
  <w:style w:type="paragraph" w:styleId="a5">
    <w:name w:val="Plain Text"/>
    <w:aliases w:val="普通文字,小"/>
    <w:basedOn w:val="a0"/>
    <w:rsid w:val="009A3D33"/>
    <w:rPr>
      <w:rFonts w:ascii="宋体" w:hAnsi="Courier New" w:cs="Courier New"/>
      <w:szCs w:val="21"/>
    </w:rPr>
  </w:style>
  <w:style w:type="paragraph" w:styleId="a6">
    <w:name w:val="header"/>
    <w:basedOn w:val="a0"/>
    <w:rsid w:val="009A3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0"/>
    <w:rsid w:val="009A3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2"/>
    <w:rsid w:val="009A3D33"/>
  </w:style>
  <w:style w:type="table" w:styleId="a9">
    <w:name w:val="Table Grid"/>
    <w:basedOn w:val="a3"/>
    <w:uiPriority w:val="59"/>
    <w:rsid w:val="009A3D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aliases w:val="普通 (Web)"/>
    <w:basedOn w:val="a0"/>
    <w:uiPriority w:val="99"/>
    <w:rsid w:val="009A3D33"/>
    <w:rPr>
      <w:sz w:val="24"/>
    </w:rPr>
  </w:style>
  <w:style w:type="paragraph" w:styleId="ab">
    <w:name w:val="Document Map"/>
    <w:basedOn w:val="a0"/>
    <w:semiHidden/>
    <w:rsid w:val="009A3D33"/>
    <w:pPr>
      <w:shd w:val="clear" w:color="auto" w:fill="000080"/>
    </w:pPr>
  </w:style>
  <w:style w:type="paragraph" w:customStyle="1" w:styleId="11">
    <w:name w:val="1"/>
    <w:basedOn w:val="a0"/>
    <w:next w:val="aa"/>
    <w:rsid w:val="00D13ECD"/>
    <w:pPr>
      <w:widowControl/>
      <w:spacing w:before="100" w:after="100"/>
      <w:jc w:val="left"/>
    </w:pPr>
    <w:rPr>
      <w:rFonts w:ascii="宋体" w:hAnsi="宋体"/>
      <w:color w:val="000000"/>
      <w:kern w:val="0"/>
      <w:sz w:val="24"/>
    </w:rPr>
  </w:style>
  <w:style w:type="paragraph" w:customStyle="1" w:styleId="hu">
    <w:name w:val="hu正表"/>
    <w:basedOn w:val="a0"/>
    <w:rsid w:val="00D13ECD"/>
    <w:pPr>
      <w:spacing w:line="288" w:lineRule="auto"/>
    </w:pPr>
    <w:rPr>
      <w:rFonts w:ascii="Arial" w:hAnsi="Arial"/>
      <w:sz w:val="24"/>
      <w:szCs w:val="20"/>
    </w:rPr>
  </w:style>
  <w:style w:type="paragraph" w:customStyle="1" w:styleId="12">
    <w:name w:val="样式1"/>
    <w:basedOn w:val="a0"/>
    <w:rsid w:val="00645182"/>
    <w:pPr>
      <w:spacing w:beforeLines="50" w:afterLines="50"/>
      <w:ind w:firstLineChars="200" w:firstLine="200"/>
    </w:pPr>
  </w:style>
  <w:style w:type="paragraph" w:styleId="TOC1">
    <w:name w:val="toc 1"/>
    <w:basedOn w:val="a0"/>
    <w:next w:val="a0"/>
    <w:autoRedefine/>
    <w:uiPriority w:val="39"/>
    <w:qFormat/>
    <w:rsid w:val="00525DC6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TOC2">
    <w:name w:val="toc 2"/>
    <w:basedOn w:val="a0"/>
    <w:next w:val="a0"/>
    <w:autoRedefine/>
    <w:uiPriority w:val="39"/>
    <w:qFormat/>
    <w:rsid w:val="00525DC6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TOC3">
    <w:name w:val="toc 3"/>
    <w:basedOn w:val="a0"/>
    <w:next w:val="a0"/>
    <w:autoRedefine/>
    <w:uiPriority w:val="39"/>
    <w:qFormat/>
    <w:rsid w:val="00525DC6"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customStyle="1" w:styleId="ac">
    <w:name w:val="样式"/>
    <w:basedOn w:val="a0"/>
    <w:next w:val="ad"/>
    <w:rsid w:val="00525DC6"/>
    <w:pPr>
      <w:widowControl/>
      <w:adjustRightInd w:val="0"/>
      <w:spacing w:before="80" w:after="120" w:line="360" w:lineRule="atLeast"/>
      <w:textAlignment w:val="baseline"/>
    </w:pPr>
    <w:rPr>
      <w:rFonts w:ascii="Century Schoolbook" w:eastAsia="PMingLiU" w:hAnsi="Century Schoolbook"/>
      <w:kern w:val="0"/>
      <w:sz w:val="20"/>
      <w:szCs w:val="20"/>
    </w:rPr>
  </w:style>
  <w:style w:type="paragraph" w:styleId="ad">
    <w:name w:val="Body Text"/>
    <w:aliases w:val="正文文字"/>
    <w:basedOn w:val="a0"/>
    <w:rsid w:val="00525DC6"/>
    <w:pPr>
      <w:adjustRightInd w:val="0"/>
      <w:spacing w:after="120" w:line="360" w:lineRule="atLeast"/>
      <w:textAlignment w:val="baseline"/>
    </w:pPr>
    <w:rPr>
      <w:rFonts w:ascii="Arial" w:hAnsi="Arial"/>
      <w:szCs w:val="21"/>
    </w:rPr>
  </w:style>
  <w:style w:type="paragraph" w:styleId="13">
    <w:name w:val="index 1"/>
    <w:basedOn w:val="a0"/>
    <w:next w:val="a0"/>
    <w:autoRedefine/>
    <w:semiHidden/>
    <w:rsid w:val="00525DC6"/>
    <w:pPr>
      <w:adjustRightInd w:val="0"/>
      <w:spacing w:line="360" w:lineRule="atLeast"/>
      <w:textAlignment w:val="baseline"/>
    </w:pPr>
    <w:rPr>
      <w:bCs/>
      <w:szCs w:val="21"/>
    </w:rPr>
  </w:style>
  <w:style w:type="paragraph" w:styleId="ae">
    <w:name w:val="index heading"/>
    <w:aliases w:val="索引类目,索引类目1,索引类目2,索引类目3,索引类目4,索引类目11,索引类目21,索引类目31,索引类目5,索引类目12,索引类目22,索引类目32,索引类目6,索引类目7,索引类目8,索引类目9,索引类目13,索引类目23,索引类目33,索引类目41,索引类目111,索引类目211,索引类目311,索引类目51,索引类目121,索引类目221,索引类目321,索引类目61,索引类目71,索引类目81,索引类目10,索引类目14,索引类目24,索引类目34"/>
    <w:basedOn w:val="a0"/>
    <w:next w:val="13"/>
    <w:semiHidden/>
    <w:rsid w:val="00525DC6"/>
    <w:pPr>
      <w:adjustRightInd w:val="0"/>
      <w:spacing w:line="360" w:lineRule="atLeast"/>
      <w:textAlignment w:val="baseline"/>
    </w:pPr>
    <w:rPr>
      <w:rFonts w:ascii="Arial" w:hAnsi="Arial"/>
      <w:b/>
      <w:bCs/>
      <w:szCs w:val="21"/>
    </w:rPr>
  </w:style>
  <w:style w:type="paragraph" w:styleId="21">
    <w:name w:val="Body Text Indent 2"/>
    <w:aliases w:val="正文文字缩进 2"/>
    <w:basedOn w:val="a0"/>
    <w:rsid w:val="00525DC6"/>
    <w:pPr>
      <w:adjustRightInd w:val="0"/>
      <w:spacing w:after="120" w:line="480" w:lineRule="auto"/>
      <w:ind w:leftChars="200" w:left="420"/>
      <w:textAlignment w:val="baseline"/>
    </w:pPr>
    <w:rPr>
      <w:rFonts w:ascii="Arial" w:hAnsi="Arial"/>
      <w:szCs w:val="21"/>
    </w:rPr>
  </w:style>
  <w:style w:type="paragraph" w:styleId="af">
    <w:name w:val="List"/>
    <w:basedOn w:val="ad"/>
    <w:rsid w:val="00525DC6"/>
    <w:pPr>
      <w:widowControl/>
      <w:spacing w:before="80"/>
      <w:ind w:left="284"/>
    </w:pPr>
    <w:rPr>
      <w:rFonts w:ascii="Century Schoolbook" w:hAnsi="Century Schoolbook"/>
      <w:kern w:val="0"/>
      <w:sz w:val="20"/>
      <w:szCs w:val="20"/>
    </w:rPr>
  </w:style>
  <w:style w:type="paragraph" w:styleId="af0">
    <w:name w:val="Date"/>
    <w:basedOn w:val="a0"/>
    <w:next w:val="a0"/>
    <w:rsid w:val="00525DC6"/>
    <w:pPr>
      <w:adjustRightInd w:val="0"/>
      <w:spacing w:line="360" w:lineRule="atLeast"/>
      <w:textAlignment w:val="baseline"/>
    </w:pPr>
    <w:rPr>
      <w:rFonts w:ascii="宋体" w:hAnsi="Arial"/>
      <w:szCs w:val="21"/>
    </w:rPr>
  </w:style>
  <w:style w:type="paragraph" w:styleId="TOC5">
    <w:name w:val="toc 5"/>
    <w:basedOn w:val="a0"/>
    <w:next w:val="a0"/>
    <w:autoRedefine/>
    <w:semiHidden/>
    <w:rsid w:val="00525DC6"/>
    <w:pPr>
      <w:ind w:left="840"/>
      <w:jc w:val="left"/>
    </w:pPr>
    <w:rPr>
      <w:rFonts w:ascii="Calibri" w:hAnsi="Calibri"/>
      <w:sz w:val="18"/>
      <w:szCs w:val="18"/>
    </w:rPr>
  </w:style>
  <w:style w:type="paragraph" w:styleId="TOC6">
    <w:name w:val="toc 6"/>
    <w:basedOn w:val="a0"/>
    <w:next w:val="a0"/>
    <w:autoRedefine/>
    <w:semiHidden/>
    <w:rsid w:val="00525DC6"/>
    <w:pPr>
      <w:ind w:left="1050"/>
      <w:jc w:val="left"/>
    </w:pPr>
    <w:rPr>
      <w:rFonts w:ascii="Calibri" w:hAnsi="Calibri"/>
      <w:sz w:val="18"/>
      <w:szCs w:val="18"/>
    </w:rPr>
  </w:style>
  <w:style w:type="paragraph" w:styleId="TOC4">
    <w:name w:val="toc 4"/>
    <w:basedOn w:val="a0"/>
    <w:next w:val="a0"/>
    <w:autoRedefine/>
    <w:semiHidden/>
    <w:rsid w:val="00525DC6"/>
    <w:pPr>
      <w:ind w:left="630"/>
      <w:jc w:val="left"/>
    </w:pPr>
    <w:rPr>
      <w:rFonts w:ascii="Calibri" w:hAnsi="Calibri"/>
      <w:sz w:val="18"/>
      <w:szCs w:val="18"/>
    </w:rPr>
  </w:style>
  <w:style w:type="paragraph" w:styleId="af1">
    <w:name w:val="Salutation"/>
    <w:basedOn w:val="a0"/>
    <w:next w:val="a0"/>
    <w:rsid w:val="00525DC6"/>
    <w:pPr>
      <w:adjustRightInd w:val="0"/>
      <w:spacing w:line="360" w:lineRule="atLeast"/>
      <w:textAlignment w:val="baseline"/>
    </w:pPr>
    <w:rPr>
      <w:rFonts w:ascii="Arial" w:hAnsi="Arial"/>
      <w:szCs w:val="21"/>
    </w:rPr>
  </w:style>
  <w:style w:type="paragraph" w:customStyle="1" w:styleId="30">
    <w:name w:val="样式3"/>
    <w:basedOn w:val="a0"/>
    <w:next w:val="a0"/>
    <w:rsid w:val="00525DC6"/>
    <w:pPr>
      <w:widowControl/>
      <w:tabs>
        <w:tab w:val="right" w:pos="5760"/>
      </w:tabs>
      <w:adjustRightInd w:val="0"/>
      <w:spacing w:line="360" w:lineRule="atLeast"/>
      <w:ind w:left="1000" w:hanging="1000"/>
      <w:jc w:val="left"/>
      <w:textAlignment w:val="baseline"/>
    </w:pPr>
    <w:rPr>
      <w:rFonts w:ascii="Century Schoolbook" w:hAnsi="Century Schoolbook"/>
      <w:kern w:val="0"/>
      <w:sz w:val="20"/>
      <w:szCs w:val="20"/>
    </w:rPr>
  </w:style>
  <w:style w:type="paragraph" w:styleId="af2">
    <w:name w:val="Body Text Indent"/>
    <w:aliases w:val="正文文字缩进,正文文字 21"/>
    <w:basedOn w:val="a0"/>
    <w:rsid w:val="00525DC6"/>
    <w:pPr>
      <w:autoSpaceDE w:val="0"/>
      <w:autoSpaceDN w:val="0"/>
      <w:adjustRightInd w:val="0"/>
      <w:spacing w:line="360" w:lineRule="atLeast"/>
      <w:jc w:val="left"/>
      <w:textAlignment w:val="baseline"/>
    </w:pPr>
    <w:rPr>
      <w:kern w:val="0"/>
      <w:szCs w:val="21"/>
    </w:rPr>
  </w:style>
  <w:style w:type="paragraph" w:styleId="af3">
    <w:name w:val="Note Heading"/>
    <w:basedOn w:val="a0"/>
    <w:next w:val="a0"/>
    <w:rsid w:val="00525DC6"/>
    <w:pPr>
      <w:adjustRightInd w:val="0"/>
      <w:spacing w:line="360" w:lineRule="atLeast"/>
      <w:jc w:val="center"/>
      <w:textAlignment w:val="baseline"/>
    </w:pPr>
    <w:rPr>
      <w:szCs w:val="21"/>
    </w:rPr>
  </w:style>
  <w:style w:type="paragraph" w:customStyle="1" w:styleId="af4">
    <w:name w:val="그림제목"/>
    <w:basedOn w:val="a0"/>
    <w:rsid w:val="00525DC6"/>
    <w:pPr>
      <w:wordWrap w:val="0"/>
      <w:adjustRightInd w:val="0"/>
      <w:snapToGrid w:val="0"/>
      <w:spacing w:line="360" w:lineRule="atLeast"/>
      <w:ind w:left="567"/>
      <w:jc w:val="center"/>
      <w:textAlignment w:val="baseline"/>
    </w:pPr>
    <w:rPr>
      <w:rFonts w:ascii="Book Antiqua" w:eastAsia="BatangChe" w:hAnsi="Book Antiqua"/>
      <w:sz w:val="18"/>
      <w:szCs w:val="18"/>
      <w:lang w:eastAsia="ko-KR"/>
    </w:rPr>
  </w:style>
  <w:style w:type="paragraph" w:styleId="31">
    <w:name w:val="Body Text Indent 3"/>
    <w:aliases w:val="正文文字缩进 3"/>
    <w:basedOn w:val="a0"/>
    <w:rsid w:val="00525DC6"/>
    <w:pPr>
      <w:adjustRightInd w:val="0"/>
      <w:spacing w:line="360" w:lineRule="atLeast"/>
      <w:ind w:leftChars="200" w:left="420"/>
      <w:textAlignment w:val="baseline"/>
    </w:pPr>
    <w:rPr>
      <w:szCs w:val="21"/>
    </w:rPr>
  </w:style>
  <w:style w:type="paragraph" w:styleId="af5">
    <w:name w:val="List Bullet"/>
    <w:basedOn w:val="a0"/>
    <w:autoRedefine/>
    <w:rsid w:val="00525DC6"/>
    <w:pPr>
      <w:tabs>
        <w:tab w:val="num" w:pos="2412"/>
      </w:tabs>
      <w:adjustRightInd w:val="0"/>
      <w:spacing w:line="360" w:lineRule="atLeast"/>
      <w:ind w:left="360" w:hanging="360"/>
      <w:textAlignment w:val="baseline"/>
    </w:pPr>
    <w:rPr>
      <w:szCs w:val="21"/>
    </w:rPr>
  </w:style>
  <w:style w:type="paragraph" w:styleId="af6">
    <w:name w:val="List Number"/>
    <w:basedOn w:val="a0"/>
    <w:rsid w:val="00525DC6"/>
    <w:pPr>
      <w:tabs>
        <w:tab w:val="num" w:pos="360"/>
      </w:tabs>
      <w:adjustRightInd w:val="0"/>
      <w:spacing w:line="360" w:lineRule="atLeast"/>
      <w:ind w:left="360" w:hanging="360"/>
      <w:textAlignment w:val="baseline"/>
    </w:pPr>
    <w:rPr>
      <w:szCs w:val="21"/>
    </w:rPr>
  </w:style>
  <w:style w:type="paragraph" w:styleId="22">
    <w:name w:val="List Bullet 2"/>
    <w:basedOn w:val="a0"/>
    <w:autoRedefine/>
    <w:rsid w:val="00525DC6"/>
    <w:pPr>
      <w:tabs>
        <w:tab w:val="num" w:pos="780"/>
      </w:tabs>
      <w:adjustRightInd w:val="0"/>
      <w:spacing w:line="360" w:lineRule="atLeast"/>
      <w:ind w:left="780" w:hanging="360"/>
      <w:textAlignment w:val="baseline"/>
    </w:pPr>
    <w:rPr>
      <w:szCs w:val="21"/>
    </w:rPr>
  </w:style>
  <w:style w:type="paragraph" w:styleId="32">
    <w:name w:val="List Bullet 3"/>
    <w:basedOn w:val="a0"/>
    <w:autoRedefine/>
    <w:rsid w:val="00525DC6"/>
    <w:pPr>
      <w:tabs>
        <w:tab w:val="num" w:pos="1200"/>
      </w:tabs>
      <w:adjustRightInd w:val="0"/>
      <w:spacing w:line="360" w:lineRule="atLeast"/>
      <w:ind w:left="1200" w:hanging="360"/>
      <w:textAlignment w:val="baseline"/>
    </w:pPr>
    <w:rPr>
      <w:szCs w:val="21"/>
    </w:rPr>
  </w:style>
  <w:style w:type="paragraph" w:styleId="40">
    <w:name w:val="List Bullet 4"/>
    <w:basedOn w:val="a0"/>
    <w:autoRedefine/>
    <w:rsid w:val="00525DC6"/>
    <w:pPr>
      <w:tabs>
        <w:tab w:val="num" w:pos="1620"/>
      </w:tabs>
      <w:adjustRightInd w:val="0"/>
      <w:spacing w:line="360" w:lineRule="atLeast"/>
      <w:ind w:left="1620" w:hanging="360"/>
      <w:textAlignment w:val="baseline"/>
    </w:pPr>
    <w:rPr>
      <w:szCs w:val="21"/>
    </w:rPr>
  </w:style>
  <w:style w:type="paragraph" w:styleId="50">
    <w:name w:val="List Bullet 5"/>
    <w:basedOn w:val="a0"/>
    <w:autoRedefine/>
    <w:rsid w:val="00525DC6"/>
    <w:pPr>
      <w:tabs>
        <w:tab w:val="num" w:pos="2040"/>
      </w:tabs>
      <w:adjustRightInd w:val="0"/>
      <w:spacing w:line="360" w:lineRule="atLeast"/>
      <w:ind w:left="2040" w:hanging="360"/>
      <w:textAlignment w:val="baseline"/>
    </w:pPr>
    <w:rPr>
      <w:szCs w:val="21"/>
    </w:rPr>
  </w:style>
  <w:style w:type="paragraph" w:styleId="23">
    <w:name w:val="List Number 2"/>
    <w:basedOn w:val="a0"/>
    <w:rsid w:val="00525DC6"/>
    <w:pPr>
      <w:tabs>
        <w:tab w:val="num" w:pos="780"/>
      </w:tabs>
      <w:adjustRightInd w:val="0"/>
      <w:spacing w:line="360" w:lineRule="atLeast"/>
      <w:ind w:left="780" w:hanging="360"/>
      <w:textAlignment w:val="baseline"/>
    </w:pPr>
    <w:rPr>
      <w:szCs w:val="21"/>
    </w:rPr>
  </w:style>
  <w:style w:type="paragraph" w:styleId="33">
    <w:name w:val="List Number 3"/>
    <w:basedOn w:val="a0"/>
    <w:rsid w:val="00525DC6"/>
    <w:pPr>
      <w:tabs>
        <w:tab w:val="num" w:pos="1200"/>
      </w:tabs>
      <w:adjustRightInd w:val="0"/>
      <w:spacing w:line="360" w:lineRule="atLeast"/>
      <w:ind w:left="1200" w:hanging="360"/>
      <w:textAlignment w:val="baseline"/>
    </w:pPr>
    <w:rPr>
      <w:szCs w:val="21"/>
    </w:rPr>
  </w:style>
  <w:style w:type="paragraph" w:styleId="41">
    <w:name w:val="List Number 4"/>
    <w:basedOn w:val="a0"/>
    <w:rsid w:val="00525DC6"/>
    <w:pPr>
      <w:tabs>
        <w:tab w:val="num" w:pos="1620"/>
      </w:tabs>
      <w:adjustRightInd w:val="0"/>
      <w:spacing w:line="360" w:lineRule="atLeast"/>
      <w:ind w:left="1620" w:hanging="360"/>
      <w:textAlignment w:val="baseline"/>
    </w:pPr>
    <w:rPr>
      <w:szCs w:val="21"/>
    </w:rPr>
  </w:style>
  <w:style w:type="paragraph" w:styleId="51">
    <w:name w:val="List Number 5"/>
    <w:basedOn w:val="a0"/>
    <w:rsid w:val="00525DC6"/>
    <w:pPr>
      <w:tabs>
        <w:tab w:val="num" w:pos="2040"/>
      </w:tabs>
      <w:adjustRightInd w:val="0"/>
      <w:spacing w:line="360" w:lineRule="atLeast"/>
      <w:ind w:left="2040" w:hanging="360"/>
      <w:textAlignment w:val="baseline"/>
    </w:pPr>
    <w:rPr>
      <w:szCs w:val="21"/>
    </w:rPr>
  </w:style>
  <w:style w:type="paragraph" w:styleId="HTML">
    <w:name w:val="HTML Address"/>
    <w:basedOn w:val="a0"/>
    <w:rsid w:val="00525DC6"/>
    <w:pPr>
      <w:adjustRightInd w:val="0"/>
      <w:spacing w:line="360" w:lineRule="atLeast"/>
      <w:textAlignment w:val="baseline"/>
    </w:pPr>
    <w:rPr>
      <w:i/>
      <w:iCs/>
      <w:szCs w:val="21"/>
    </w:rPr>
  </w:style>
  <w:style w:type="paragraph" w:styleId="HTML0">
    <w:name w:val="HTML Preformatted"/>
    <w:aliases w:val="HTML 预先格式化"/>
    <w:basedOn w:val="a0"/>
    <w:rsid w:val="00525DC6"/>
    <w:pPr>
      <w:adjustRightInd w:val="0"/>
      <w:spacing w:line="360" w:lineRule="atLeast"/>
      <w:textAlignment w:val="baseline"/>
    </w:pPr>
    <w:rPr>
      <w:rFonts w:ascii="Courier New" w:hAnsi="Courier New"/>
      <w:sz w:val="20"/>
      <w:szCs w:val="20"/>
    </w:rPr>
  </w:style>
  <w:style w:type="paragraph" w:styleId="af7">
    <w:name w:val="Title"/>
    <w:basedOn w:val="a0"/>
    <w:qFormat/>
    <w:rsid w:val="00525DC6"/>
    <w:pPr>
      <w:adjustRightInd w:val="0"/>
      <w:spacing w:before="240" w:after="60" w:line="360" w:lineRule="atLeast"/>
      <w:jc w:val="center"/>
      <w:textAlignment w:val="baseline"/>
      <w:outlineLvl w:val="0"/>
    </w:pPr>
    <w:rPr>
      <w:rFonts w:ascii="Arial" w:hAnsi="Arial"/>
      <w:b/>
      <w:bCs/>
      <w:sz w:val="32"/>
      <w:szCs w:val="32"/>
    </w:rPr>
  </w:style>
  <w:style w:type="paragraph" w:styleId="af8">
    <w:name w:val="E-mail Signature"/>
    <w:basedOn w:val="a0"/>
    <w:rsid w:val="00525DC6"/>
    <w:pPr>
      <w:adjustRightInd w:val="0"/>
      <w:spacing w:line="360" w:lineRule="atLeast"/>
      <w:textAlignment w:val="baseline"/>
    </w:pPr>
    <w:rPr>
      <w:szCs w:val="21"/>
    </w:rPr>
  </w:style>
  <w:style w:type="paragraph" w:styleId="af9">
    <w:name w:val="Subtitle"/>
    <w:aliases w:val="题目"/>
    <w:basedOn w:val="a0"/>
    <w:qFormat/>
    <w:rsid w:val="00525DC6"/>
    <w:pPr>
      <w:adjustRightInd w:val="0"/>
      <w:spacing w:before="240" w:after="60" w:line="312" w:lineRule="auto"/>
      <w:jc w:val="center"/>
      <w:textAlignment w:val="baseline"/>
      <w:outlineLvl w:val="1"/>
    </w:pPr>
    <w:rPr>
      <w:rFonts w:ascii="Arial" w:hAnsi="Arial"/>
      <w:b/>
      <w:bCs/>
      <w:kern w:val="28"/>
      <w:sz w:val="32"/>
      <w:szCs w:val="32"/>
    </w:rPr>
  </w:style>
  <w:style w:type="paragraph" w:styleId="afa">
    <w:name w:val="envelope return"/>
    <w:basedOn w:val="a0"/>
    <w:rsid w:val="00525DC6"/>
    <w:pPr>
      <w:adjustRightInd w:val="0"/>
      <w:snapToGrid w:val="0"/>
      <w:spacing w:line="360" w:lineRule="atLeast"/>
      <w:textAlignment w:val="baseline"/>
    </w:pPr>
    <w:rPr>
      <w:rFonts w:ascii="Arial" w:hAnsi="Arial"/>
      <w:szCs w:val="21"/>
    </w:rPr>
  </w:style>
  <w:style w:type="paragraph" w:styleId="afb">
    <w:name w:val="Closing"/>
    <w:basedOn w:val="a0"/>
    <w:rsid w:val="00525DC6"/>
    <w:pPr>
      <w:adjustRightInd w:val="0"/>
      <w:spacing w:line="360" w:lineRule="atLeast"/>
      <w:ind w:leftChars="2100" w:left="100"/>
      <w:textAlignment w:val="baseline"/>
    </w:pPr>
    <w:rPr>
      <w:szCs w:val="21"/>
    </w:rPr>
  </w:style>
  <w:style w:type="paragraph" w:styleId="24">
    <w:name w:val="List 2"/>
    <w:basedOn w:val="a0"/>
    <w:rsid w:val="00525DC6"/>
    <w:pPr>
      <w:adjustRightInd w:val="0"/>
      <w:spacing w:line="360" w:lineRule="atLeast"/>
      <w:ind w:leftChars="200" w:left="100" w:hangingChars="200" w:hanging="200"/>
      <w:textAlignment w:val="baseline"/>
    </w:pPr>
    <w:rPr>
      <w:szCs w:val="21"/>
    </w:rPr>
  </w:style>
  <w:style w:type="paragraph" w:styleId="34">
    <w:name w:val="List 3"/>
    <w:basedOn w:val="a0"/>
    <w:rsid w:val="00525DC6"/>
    <w:pPr>
      <w:adjustRightInd w:val="0"/>
      <w:spacing w:line="360" w:lineRule="atLeast"/>
      <w:ind w:leftChars="400" w:left="100" w:hangingChars="200" w:hanging="200"/>
      <w:textAlignment w:val="baseline"/>
    </w:pPr>
    <w:rPr>
      <w:szCs w:val="21"/>
    </w:rPr>
  </w:style>
  <w:style w:type="paragraph" w:styleId="42">
    <w:name w:val="List 4"/>
    <w:basedOn w:val="a0"/>
    <w:rsid w:val="00525DC6"/>
    <w:pPr>
      <w:adjustRightInd w:val="0"/>
      <w:spacing w:line="360" w:lineRule="atLeast"/>
      <w:ind w:leftChars="600" w:left="100" w:hangingChars="200" w:hanging="200"/>
      <w:textAlignment w:val="baseline"/>
    </w:pPr>
    <w:rPr>
      <w:szCs w:val="21"/>
    </w:rPr>
  </w:style>
  <w:style w:type="paragraph" w:styleId="52">
    <w:name w:val="List 5"/>
    <w:basedOn w:val="a0"/>
    <w:rsid w:val="00525DC6"/>
    <w:pPr>
      <w:adjustRightInd w:val="0"/>
      <w:spacing w:line="360" w:lineRule="atLeast"/>
      <w:ind w:leftChars="800" w:left="100" w:hangingChars="200" w:hanging="200"/>
      <w:textAlignment w:val="baseline"/>
    </w:pPr>
    <w:rPr>
      <w:szCs w:val="21"/>
    </w:rPr>
  </w:style>
  <w:style w:type="paragraph" w:styleId="afc">
    <w:name w:val="List Continue"/>
    <w:basedOn w:val="a0"/>
    <w:rsid w:val="00525DC6"/>
    <w:pPr>
      <w:adjustRightInd w:val="0"/>
      <w:spacing w:after="120" w:line="360" w:lineRule="atLeast"/>
      <w:ind w:leftChars="200" w:left="420"/>
      <w:textAlignment w:val="baseline"/>
    </w:pPr>
    <w:rPr>
      <w:szCs w:val="21"/>
    </w:rPr>
  </w:style>
  <w:style w:type="paragraph" w:styleId="25">
    <w:name w:val="List Continue 2"/>
    <w:basedOn w:val="a0"/>
    <w:rsid w:val="00525DC6"/>
    <w:pPr>
      <w:adjustRightInd w:val="0"/>
      <w:spacing w:after="120" w:line="360" w:lineRule="atLeast"/>
      <w:ind w:leftChars="400" w:left="840"/>
      <w:textAlignment w:val="baseline"/>
    </w:pPr>
    <w:rPr>
      <w:szCs w:val="21"/>
    </w:rPr>
  </w:style>
  <w:style w:type="paragraph" w:styleId="35">
    <w:name w:val="List Continue 3"/>
    <w:basedOn w:val="a0"/>
    <w:rsid w:val="00525DC6"/>
    <w:pPr>
      <w:adjustRightInd w:val="0"/>
      <w:spacing w:after="120" w:line="360" w:lineRule="atLeast"/>
      <w:ind w:leftChars="600" w:left="1260"/>
      <w:textAlignment w:val="baseline"/>
    </w:pPr>
    <w:rPr>
      <w:szCs w:val="21"/>
    </w:rPr>
  </w:style>
  <w:style w:type="paragraph" w:styleId="43">
    <w:name w:val="List Continue 4"/>
    <w:basedOn w:val="a0"/>
    <w:rsid w:val="00525DC6"/>
    <w:pPr>
      <w:adjustRightInd w:val="0"/>
      <w:spacing w:after="120" w:line="360" w:lineRule="atLeast"/>
      <w:ind w:leftChars="800" w:left="1680"/>
      <w:textAlignment w:val="baseline"/>
    </w:pPr>
    <w:rPr>
      <w:szCs w:val="21"/>
    </w:rPr>
  </w:style>
  <w:style w:type="paragraph" w:styleId="53">
    <w:name w:val="List Continue 5"/>
    <w:basedOn w:val="a0"/>
    <w:rsid w:val="00525DC6"/>
    <w:pPr>
      <w:adjustRightInd w:val="0"/>
      <w:spacing w:after="120" w:line="360" w:lineRule="atLeast"/>
      <w:ind w:leftChars="1000" w:left="2100"/>
      <w:textAlignment w:val="baseline"/>
    </w:pPr>
    <w:rPr>
      <w:szCs w:val="21"/>
    </w:rPr>
  </w:style>
  <w:style w:type="paragraph" w:styleId="afd">
    <w:name w:val="Signature"/>
    <w:basedOn w:val="a0"/>
    <w:rsid w:val="00525DC6"/>
    <w:pPr>
      <w:adjustRightInd w:val="0"/>
      <w:spacing w:line="360" w:lineRule="atLeast"/>
      <w:ind w:leftChars="2100" w:left="100"/>
      <w:textAlignment w:val="baseline"/>
    </w:pPr>
    <w:rPr>
      <w:szCs w:val="21"/>
    </w:rPr>
  </w:style>
  <w:style w:type="paragraph" w:styleId="afe">
    <w:name w:val="Block Text"/>
    <w:aliases w:val="文字块"/>
    <w:basedOn w:val="a0"/>
    <w:rsid w:val="00525DC6"/>
    <w:pPr>
      <w:adjustRightInd w:val="0"/>
      <w:spacing w:after="120" w:line="360" w:lineRule="atLeast"/>
      <w:ind w:leftChars="700" w:left="1440" w:rightChars="700" w:right="1440"/>
      <w:textAlignment w:val="baseline"/>
    </w:pPr>
    <w:rPr>
      <w:szCs w:val="21"/>
    </w:rPr>
  </w:style>
  <w:style w:type="paragraph" w:styleId="aff">
    <w:name w:val="envelope address"/>
    <w:basedOn w:val="a0"/>
    <w:rsid w:val="00525DC6"/>
    <w:pPr>
      <w:framePr w:w="7920" w:h="1980" w:hRule="exact" w:hSpace="180" w:wrap="auto" w:hAnchor="page" w:xAlign="center" w:yAlign="bottom"/>
      <w:adjustRightInd w:val="0"/>
      <w:snapToGrid w:val="0"/>
      <w:spacing w:line="360" w:lineRule="atLeast"/>
      <w:ind w:leftChars="1400" w:left="100"/>
      <w:textAlignment w:val="baseline"/>
    </w:pPr>
    <w:rPr>
      <w:rFonts w:ascii="Arial" w:hAnsi="Arial"/>
      <w:sz w:val="24"/>
    </w:rPr>
  </w:style>
  <w:style w:type="paragraph" w:styleId="aff0">
    <w:name w:val="Message Header"/>
    <w:basedOn w:val="a0"/>
    <w:rsid w:val="00525D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djustRightInd w:val="0"/>
      <w:spacing w:line="360" w:lineRule="atLeast"/>
      <w:ind w:leftChars="500" w:left="1080" w:hangingChars="500" w:hanging="1080"/>
      <w:textAlignment w:val="baseline"/>
    </w:pPr>
    <w:rPr>
      <w:rFonts w:ascii="Arial" w:hAnsi="Arial"/>
      <w:sz w:val="24"/>
    </w:rPr>
  </w:style>
  <w:style w:type="paragraph" w:styleId="aff1">
    <w:name w:val="Body Text First Indent"/>
    <w:basedOn w:val="ad"/>
    <w:rsid w:val="00525DC6"/>
    <w:pPr>
      <w:ind w:firstLineChars="100" w:firstLine="420"/>
    </w:pPr>
    <w:rPr>
      <w:rFonts w:ascii="Times New Roman" w:hAnsi="Times New Roman"/>
    </w:rPr>
  </w:style>
  <w:style w:type="paragraph" w:styleId="26">
    <w:name w:val="Body Text First Indent 2"/>
    <w:basedOn w:val="af2"/>
    <w:rsid w:val="00525DC6"/>
    <w:pPr>
      <w:autoSpaceDE/>
      <w:autoSpaceDN/>
      <w:adjustRightInd/>
      <w:spacing w:after="120"/>
      <w:ind w:leftChars="200" w:left="420" w:firstLineChars="200" w:firstLine="420"/>
      <w:jc w:val="both"/>
    </w:pPr>
    <w:rPr>
      <w:kern w:val="2"/>
    </w:rPr>
  </w:style>
  <w:style w:type="paragraph" w:styleId="36">
    <w:name w:val="Body Text 3"/>
    <w:aliases w:val="正文文字 3"/>
    <w:basedOn w:val="a0"/>
    <w:rsid w:val="00525DC6"/>
    <w:pPr>
      <w:adjustRightInd w:val="0"/>
      <w:spacing w:after="120" w:line="360" w:lineRule="atLeast"/>
      <w:textAlignment w:val="baseline"/>
    </w:pPr>
    <w:rPr>
      <w:sz w:val="16"/>
      <w:szCs w:val="16"/>
    </w:rPr>
  </w:style>
  <w:style w:type="paragraph" w:styleId="aff2">
    <w:name w:val="annotation text"/>
    <w:basedOn w:val="a0"/>
    <w:semiHidden/>
    <w:rsid w:val="00525DC6"/>
    <w:pPr>
      <w:adjustRightInd w:val="0"/>
      <w:spacing w:line="360" w:lineRule="atLeast"/>
      <w:jc w:val="left"/>
      <w:textAlignment w:val="baseline"/>
    </w:pPr>
    <w:rPr>
      <w:szCs w:val="21"/>
    </w:rPr>
  </w:style>
  <w:style w:type="paragraph" w:customStyle="1" w:styleId="14">
    <w:name w:val="批注框文本1"/>
    <w:basedOn w:val="a0"/>
    <w:rsid w:val="00525DC6"/>
    <w:pPr>
      <w:adjustRightInd w:val="0"/>
      <w:spacing w:line="360" w:lineRule="atLeast"/>
      <w:textAlignment w:val="baseline"/>
    </w:pPr>
    <w:rPr>
      <w:rFonts w:ascii="Arial" w:hAnsi="Arial"/>
      <w:sz w:val="18"/>
      <w:szCs w:val="18"/>
    </w:rPr>
  </w:style>
  <w:style w:type="paragraph" w:styleId="TOC7">
    <w:name w:val="toc 7"/>
    <w:basedOn w:val="a0"/>
    <w:next w:val="a0"/>
    <w:autoRedefine/>
    <w:semiHidden/>
    <w:rsid w:val="00525DC6"/>
    <w:pPr>
      <w:ind w:left="1260"/>
      <w:jc w:val="left"/>
    </w:pPr>
    <w:rPr>
      <w:rFonts w:ascii="Calibri" w:hAnsi="Calibri"/>
      <w:sz w:val="18"/>
      <w:szCs w:val="18"/>
    </w:rPr>
  </w:style>
  <w:style w:type="paragraph" w:styleId="TOC8">
    <w:name w:val="toc 8"/>
    <w:basedOn w:val="a0"/>
    <w:next w:val="a0"/>
    <w:autoRedefine/>
    <w:semiHidden/>
    <w:rsid w:val="00525DC6"/>
    <w:pPr>
      <w:ind w:left="1470"/>
      <w:jc w:val="left"/>
    </w:pPr>
    <w:rPr>
      <w:rFonts w:ascii="Calibri" w:hAnsi="Calibri"/>
      <w:sz w:val="18"/>
      <w:szCs w:val="18"/>
    </w:rPr>
  </w:style>
  <w:style w:type="paragraph" w:styleId="TOC9">
    <w:name w:val="toc 9"/>
    <w:basedOn w:val="a0"/>
    <w:next w:val="a0"/>
    <w:autoRedefine/>
    <w:semiHidden/>
    <w:rsid w:val="00525DC6"/>
    <w:pPr>
      <w:ind w:left="1680"/>
      <w:jc w:val="left"/>
    </w:pPr>
    <w:rPr>
      <w:rFonts w:ascii="Calibri" w:hAnsi="Calibri"/>
      <w:sz w:val="18"/>
      <w:szCs w:val="18"/>
    </w:rPr>
  </w:style>
  <w:style w:type="character" w:customStyle="1" w:styleId="12font1">
    <w:name w:val="12font1"/>
    <w:basedOn w:val="a2"/>
    <w:rsid w:val="00525DC6"/>
    <w:rPr>
      <w:rFonts w:ascii="黑体" w:eastAsia="黑体"/>
      <w:color w:val="0000FF"/>
      <w:sz w:val="24"/>
      <w:szCs w:val="24"/>
    </w:rPr>
  </w:style>
  <w:style w:type="paragraph" w:customStyle="1" w:styleId="15">
    <w:name w:val="批注主题1"/>
    <w:basedOn w:val="aff2"/>
    <w:next w:val="aff2"/>
    <w:rsid w:val="00525DC6"/>
    <w:rPr>
      <w:rFonts w:ascii="Arial" w:hAnsi="Arial"/>
      <w:b/>
      <w:bCs/>
    </w:rPr>
  </w:style>
  <w:style w:type="paragraph" w:customStyle="1" w:styleId="27">
    <w:name w:val="样式2"/>
    <w:basedOn w:val="a0"/>
    <w:next w:val="36"/>
    <w:rsid w:val="00525DC6"/>
    <w:pPr>
      <w:adjustRightInd w:val="0"/>
      <w:spacing w:after="120" w:line="360" w:lineRule="atLeast"/>
      <w:textAlignment w:val="baseline"/>
    </w:pPr>
    <w:rPr>
      <w:sz w:val="16"/>
      <w:szCs w:val="16"/>
    </w:rPr>
  </w:style>
  <w:style w:type="paragraph" w:styleId="aff3">
    <w:name w:val="caption"/>
    <w:basedOn w:val="a0"/>
    <w:next w:val="a0"/>
    <w:qFormat/>
    <w:rsid w:val="00525DC6"/>
    <w:pPr>
      <w:adjustRightInd w:val="0"/>
      <w:spacing w:before="152" w:after="160" w:line="360" w:lineRule="atLeast"/>
      <w:textAlignment w:val="baseline"/>
    </w:pPr>
    <w:rPr>
      <w:rFonts w:ascii="Arial" w:eastAsia="黑体" w:hAnsi="Arial"/>
      <w:sz w:val="20"/>
      <w:szCs w:val="20"/>
    </w:rPr>
  </w:style>
  <w:style w:type="paragraph" w:customStyle="1" w:styleId="4TimesNewRoman">
    <w:name w:val="样式 标题 4 + (西文) Times New Roman (中文) 宋体"/>
    <w:basedOn w:val="4"/>
    <w:autoRedefine/>
    <w:rsid w:val="00525DC6"/>
    <w:pPr>
      <w:tabs>
        <w:tab w:val="num" w:pos="1680"/>
      </w:tabs>
      <w:spacing w:before="240" w:after="120" w:line="377" w:lineRule="auto"/>
      <w:ind w:left="1680"/>
    </w:pPr>
    <w:rPr>
      <w:rFonts w:ascii="Times New Roman" w:eastAsia="宋体" w:hAnsi="Times New Roman"/>
    </w:rPr>
  </w:style>
  <w:style w:type="paragraph" w:customStyle="1" w:styleId="2TimesNewRoman">
    <w:name w:val="样式 标题 2 + (西文) Times New Roman (中文) 宋体"/>
    <w:basedOn w:val="2"/>
    <w:rsid w:val="00525DC6"/>
    <w:pPr>
      <w:tabs>
        <w:tab w:val="num" w:pos="720"/>
        <w:tab w:val="num" w:pos="840"/>
      </w:tabs>
      <w:adjustRightInd w:val="0"/>
      <w:spacing w:before="360" w:after="240" w:line="415" w:lineRule="auto"/>
      <w:ind w:left="720" w:hanging="720"/>
      <w:textAlignment w:val="baseline"/>
    </w:pPr>
    <w:rPr>
      <w:rFonts w:ascii="Times New Roman" w:eastAsia="宋体" w:hAnsi="Times New Roman" w:cs="Times New Roman"/>
      <w:sz w:val="32"/>
    </w:rPr>
  </w:style>
  <w:style w:type="paragraph" w:customStyle="1" w:styleId="28">
    <w:name w:val="样式 标题 2 + (中文) 宋体"/>
    <w:basedOn w:val="2"/>
    <w:rsid w:val="00525DC6"/>
    <w:pPr>
      <w:tabs>
        <w:tab w:val="num" w:pos="840"/>
      </w:tabs>
      <w:adjustRightInd w:val="0"/>
      <w:spacing w:before="360" w:after="240" w:line="415" w:lineRule="auto"/>
      <w:ind w:left="840" w:hanging="420"/>
      <w:textAlignment w:val="baseline"/>
    </w:pPr>
    <w:rPr>
      <w:rFonts w:eastAsia="宋体" w:cs="Times New Roman"/>
      <w:sz w:val="32"/>
    </w:rPr>
  </w:style>
  <w:style w:type="paragraph" w:styleId="aff4">
    <w:name w:val="Balloon Text"/>
    <w:basedOn w:val="a0"/>
    <w:semiHidden/>
    <w:rsid w:val="00525DC6"/>
    <w:pPr>
      <w:adjustRightInd w:val="0"/>
      <w:spacing w:line="360" w:lineRule="atLeast"/>
      <w:textAlignment w:val="baseline"/>
    </w:pPr>
    <w:rPr>
      <w:rFonts w:ascii="Arial" w:hAnsi="Arial"/>
      <w:sz w:val="18"/>
      <w:szCs w:val="18"/>
    </w:rPr>
  </w:style>
  <w:style w:type="paragraph" w:styleId="aff5">
    <w:name w:val="table of figures"/>
    <w:basedOn w:val="a0"/>
    <w:next w:val="a0"/>
    <w:semiHidden/>
    <w:rsid w:val="00525DC6"/>
    <w:pPr>
      <w:ind w:leftChars="200" w:left="840" w:hangingChars="200" w:hanging="420"/>
    </w:pPr>
    <w:rPr>
      <w:rFonts w:ascii="Arial" w:hAnsi="Arial"/>
      <w:szCs w:val="21"/>
    </w:rPr>
  </w:style>
  <w:style w:type="paragraph" w:customStyle="1" w:styleId="bodytext">
    <w:name w:val="bodytext"/>
    <w:basedOn w:val="a0"/>
    <w:rsid w:val="00525DC6"/>
    <w:pPr>
      <w:widowControl/>
      <w:spacing w:before="140" w:line="360" w:lineRule="auto"/>
      <w:ind w:firstLine="420"/>
      <w:jc w:val="left"/>
    </w:pPr>
    <w:rPr>
      <w:rFonts w:ascii="宋体" w:hAnsi="宋体"/>
      <w:kern w:val="0"/>
      <w:szCs w:val="21"/>
    </w:rPr>
  </w:style>
  <w:style w:type="paragraph" w:styleId="aff6">
    <w:name w:val="annotation subject"/>
    <w:basedOn w:val="aff2"/>
    <w:next w:val="aff2"/>
    <w:semiHidden/>
    <w:rsid w:val="00525DC6"/>
    <w:rPr>
      <w:rFonts w:ascii="Arial" w:hAnsi="Arial"/>
      <w:b/>
      <w:bCs/>
    </w:rPr>
  </w:style>
  <w:style w:type="paragraph" w:customStyle="1" w:styleId="aff7">
    <w:name w:val="图释"/>
    <w:basedOn w:val="a0"/>
    <w:rsid w:val="00525DC6"/>
    <w:pPr>
      <w:widowControl/>
      <w:pBdr>
        <w:top w:val="single" w:sz="18" w:space="6" w:color="auto"/>
      </w:pBdr>
      <w:snapToGrid w:val="0"/>
      <w:ind w:leftChars="530" w:left="530" w:rightChars="100" w:right="100"/>
    </w:pPr>
    <w:rPr>
      <w:rFonts w:ascii="Courier New" w:eastAsia="仿宋_GB2312" w:hAnsi="Courier New"/>
      <w:sz w:val="20"/>
      <w:szCs w:val="20"/>
    </w:rPr>
  </w:style>
  <w:style w:type="paragraph" w:customStyle="1" w:styleId="aff8">
    <w:name w:val="图释底部"/>
    <w:basedOn w:val="aff7"/>
    <w:next w:val="a0"/>
    <w:rsid w:val="00525DC6"/>
    <w:pPr>
      <w:pBdr>
        <w:top w:val="none" w:sz="0" w:space="0" w:color="auto"/>
        <w:bottom w:val="single" w:sz="18" w:space="6" w:color="auto"/>
      </w:pBdr>
    </w:pPr>
  </w:style>
  <w:style w:type="paragraph" w:customStyle="1" w:styleId="aff9">
    <w:name w:val="项目符号"/>
    <w:basedOn w:val="a0"/>
    <w:rsid w:val="00525DC6"/>
    <w:pPr>
      <w:widowControl/>
      <w:tabs>
        <w:tab w:val="num" w:pos="1588"/>
      </w:tabs>
      <w:snapToGrid w:val="0"/>
      <w:spacing w:before="120" w:after="120" w:line="276" w:lineRule="auto"/>
      <w:ind w:left="1588" w:hanging="550"/>
    </w:pPr>
    <w:rPr>
      <w:rFonts w:ascii="Courier New" w:hAnsi="Courier New"/>
      <w:sz w:val="20"/>
      <w:szCs w:val="20"/>
    </w:rPr>
  </w:style>
  <w:style w:type="paragraph" w:customStyle="1" w:styleId="affa">
    <w:name w:val="步骤正文"/>
    <w:basedOn w:val="a0"/>
    <w:rsid w:val="00525DC6"/>
    <w:pPr>
      <w:widowControl/>
      <w:tabs>
        <w:tab w:val="num" w:pos="1590"/>
      </w:tabs>
      <w:snapToGrid w:val="0"/>
      <w:spacing w:before="120" w:after="120" w:line="276" w:lineRule="auto"/>
      <w:ind w:left="1588" w:hanging="550"/>
    </w:pPr>
    <w:rPr>
      <w:rFonts w:ascii="Courier New" w:hAnsi="Courier New"/>
      <w:sz w:val="20"/>
      <w:szCs w:val="20"/>
    </w:rPr>
  </w:style>
  <w:style w:type="paragraph" w:customStyle="1" w:styleId="affb">
    <w:name w:val="项目符号后续"/>
    <w:basedOn w:val="aff9"/>
    <w:rsid w:val="00525DC6"/>
    <w:pPr>
      <w:tabs>
        <w:tab w:val="clear" w:pos="1588"/>
      </w:tabs>
      <w:spacing w:before="40" w:after="40"/>
      <w:ind w:firstLine="0"/>
    </w:pPr>
  </w:style>
  <w:style w:type="paragraph" w:customStyle="1" w:styleId="affc">
    <w:name w:val="表格样式"/>
    <w:basedOn w:val="a0"/>
    <w:autoRedefine/>
    <w:rsid w:val="00525DC6"/>
    <w:rPr>
      <w:rFonts w:ascii="宋体" w:hAnsi="宋体"/>
      <w:color w:val="000000"/>
      <w:szCs w:val="21"/>
    </w:rPr>
  </w:style>
  <w:style w:type="paragraph" w:customStyle="1" w:styleId="affd">
    <w:name w:val="项目符号黑点"/>
    <w:basedOn w:val="a0"/>
    <w:autoRedefine/>
    <w:rsid w:val="00525DC6"/>
    <w:pPr>
      <w:tabs>
        <w:tab w:val="num" w:pos="804"/>
      </w:tabs>
      <w:spacing w:beforeLines="50" w:after="93"/>
      <w:ind w:left="806" w:rightChars="100" w:right="210" w:hanging="420"/>
    </w:pPr>
    <w:rPr>
      <w:sz w:val="20"/>
    </w:rPr>
  </w:style>
  <w:style w:type="paragraph" w:customStyle="1" w:styleId="affe">
    <w:name w:val="第一步"/>
    <w:basedOn w:val="a0"/>
    <w:autoRedefine/>
    <w:rsid w:val="00525DC6"/>
    <w:pPr>
      <w:spacing w:beforeLines="50"/>
      <w:ind w:leftChars="200" w:left="1260" w:hangingChars="400" w:hanging="840"/>
    </w:pPr>
  </w:style>
  <w:style w:type="paragraph" w:customStyle="1" w:styleId="16">
    <w:name w:val="批注框文本1"/>
    <w:basedOn w:val="a0"/>
    <w:semiHidden/>
    <w:rsid w:val="00525DC6"/>
    <w:pPr>
      <w:adjustRightInd w:val="0"/>
      <w:spacing w:line="360" w:lineRule="atLeast"/>
      <w:textAlignment w:val="baseline"/>
    </w:pPr>
    <w:rPr>
      <w:rFonts w:ascii="Arial" w:hAnsi="Arial"/>
      <w:sz w:val="18"/>
      <w:szCs w:val="18"/>
    </w:rPr>
  </w:style>
  <w:style w:type="paragraph" w:customStyle="1" w:styleId="17">
    <w:name w:val="批注主题1"/>
    <w:basedOn w:val="aff2"/>
    <w:next w:val="aff2"/>
    <w:semiHidden/>
    <w:rsid w:val="00525DC6"/>
    <w:rPr>
      <w:rFonts w:ascii="Arial" w:hAnsi="Arial"/>
      <w:b/>
      <w:bCs/>
    </w:rPr>
  </w:style>
  <w:style w:type="paragraph" w:customStyle="1" w:styleId="CellHeading">
    <w:name w:val="Cell Heading"/>
    <w:basedOn w:val="a0"/>
    <w:rsid w:val="00525DC6"/>
    <w:pPr>
      <w:widowControl/>
      <w:spacing w:before="120"/>
      <w:jc w:val="left"/>
    </w:pPr>
    <w:rPr>
      <w:rFonts w:ascii="Times" w:hAnsi="Times"/>
      <w:b/>
      <w:kern w:val="0"/>
      <w:sz w:val="20"/>
      <w:szCs w:val="20"/>
      <w:lang w:eastAsia="en-US"/>
    </w:rPr>
  </w:style>
  <w:style w:type="paragraph" w:customStyle="1" w:styleId="afff">
    <w:name w:val="标准正文"/>
    <w:basedOn w:val="a0"/>
    <w:rsid w:val="00525DC6"/>
    <w:pPr>
      <w:adjustRightInd w:val="0"/>
      <w:spacing w:before="120" w:line="400" w:lineRule="atLeast"/>
      <w:ind w:firstLine="576"/>
      <w:jc w:val="left"/>
      <w:textAlignment w:val="baseline"/>
    </w:pPr>
    <w:rPr>
      <w:rFonts w:eastAsia="楷体_GB2312"/>
      <w:kern w:val="0"/>
      <w:sz w:val="28"/>
      <w:szCs w:val="20"/>
    </w:rPr>
  </w:style>
  <w:style w:type="paragraph" w:customStyle="1" w:styleId="29">
    <w:name w:val="样式 标题 2"/>
    <w:basedOn w:val="2"/>
    <w:autoRedefine/>
    <w:rsid w:val="00525DC6"/>
    <w:pPr>
      <w:tabs>
        <w:tab w:val="num" w:pos="992"/>
      </w:tabs>
      <w:ind w:left="992" w:hanging="567"/>
    </w:pPr>
    <w:rPr>
      <w:rFonts w:ascii="黑体" w:hAnsi="宋体" w:cs="Times New Roman"/>
      <w:bCs w:val="0"/>
      <w:color w:val="000000"/>
      <w:sz w:val="32"/>
    </w:rPr>
  </w:style>
  <w:style w:type="paragraph" w:customStyle="1" w:styleId="1Char">
    <w:name w:val="样式 标题 1 Char"/>
    <w:basedOn w:val="1"/>
    <w:link w:val="1CharChar"/>
    <w:autoRedefine/>
    <w:rsid w:val="00525DC6"/>
    <w:pPr>
      <w:pageBreakBefore/>
      <w:tabs>
        <w:tab w:val="num" w:pos="425"/>
      </w:tabs>
      <w:ind w:left="425" w:hanging="425"/>
      <w:jc w:val="center"/>
    </w:pPr>
    <w:rPr>
      <w:rFonts w:cs="Times New Roman"/>
      <w:color w:val="000000"/>
    </w:rPr>
  </w:style>
  <w:style w:type="character" w:customStyle="1" w:styleId="1CharChar">
    <w:name w:val="样式 标题 1 Char Char"/>
    <w:basedOn w:val="a2"/>
    <w:link w:val="1Char"/>
    <w:rsid w:val="00525DC6"/>
    <w:rPr>
      <w:rFonts w:ascii="Arial" w:eastAsia="宋体" w:hAnsi="Arial"/>
      <w:b/>
      <w:bCs/>
      <w:color w:val="000000"/>
      <w:kern w:val="44"/>
      <w:sz w:val="44"/>
      <w:szCs w:val="44"/>
      <w:lang w:val="en-US" w:eastAsia="zh-CN" w:bidi="ar-SA"/>
    </w:rPr>
  </w:style>
  <w:style w:type="paragraph" w:customStyle="1" w:styleId="37">
    <w:name w:val="样式 标题 3"/>
    <w:basedOn w:val="3"/>
    <w:autoRedefine/>
    <w:rsid w:val="00525DC6"/>
    <w:pPr>
      <w:tabs>
        <w:tab w:val="num" w:pos="1440"/>
      </w:tabs>
      <w:spacing w:before="160" w:after="80" w:line="240" w:lineRule="auto"/>
      <w:ind w:left="540" w:firstLine="0"/>
    </w:pPr>
    <w:rPr>
      <w:rFonts w:ascii="宋体" w:hAnsi="宋体" w:cs="Times New Roman"/>
      <w:iCs w:val="0"/>
      <w:snapToGrid w:val="0"/>
      <w:color w:val="000000"/>
      <w:szCs w:val="28"/>
    </w:rPr>
  </w:style>
  <w:style w:type="paragraph" w:customStyle="1" w:styleId="18">
    <w:name w:val="样式 标题 1 + (中文) 宋体 居中"/>
    <w:basedOn w:val="1"/>
    <w:rsid w:val="00525DC6"/>
    <w:pPr>
      <w:tabs>
        <w:tab w:val="num" w:pos="2412"/>
      </w:tabs>
      <w:ind w:left="612" w:right="28" w:hanging="432"/>
      <w:jc w:val="center"/>
    </w:pPr>
    <w:rPr>
      <w:rFonts w:ascii="Times New Roman" w:hAnsi="Times New Roman" w:cs="宋体"/>
      <w:bCs w:val="0"/>
      <w:szCs w:val="20"/>
    </w:rPr>
  </w:style>
  <w:style w:type="paragraph" w:customStyle="1" w:styleId="text1">
    <w:name w:val="text1"/>
    <w:basedOn w:val="a0"/>
    <w:rsid w:val="00525DC6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igureText">
    <w:name w:val="Figure Text"/>
    <w:rsid w:val="00525DC6"/>
    <w:pPr>
      <w:snapToGrid w:val="0"/>
      <w:jc w:val="both"/>
    </w:pPr>
    <w:rPr>
      <w:rFonts w:ascii="Arial" w:eastAsia="楷体_GB2312" w:hAnsi="Arial"/>
      <w:noProof/>
      <w:sz w:val="18"/>
    </w:rPr>
  </w:style>
  <w:style w:type="paragraph" w:customStyle="1" w:styleId="TableText">
    <w:name w:val="Table Text"/>
    <w:rsid w:val="00525DC6"/>
    <w:pPr>
      <w:snapToGrid w:val="0"/>
      <w:spacing w:before="80" w:after="80"/>
    </w:pPr>
    <w:rPr>
      <w:rFonts w:ascii="Arial" w:hAnsi="Arial"/>
      <w:sz w:val="18"/>
    </w:rPr>
  </w:style>
  <w:style w:type="paragraph" w:customStyle="1" w:styleId="FigureDescription">
    <w:name w:val="Figure Description"/>
    <w:next w:val="a0"/>
    <w:link w:val="FigureDescriptionChar"/>
    <w:rsid w:val="00525DC6"/>
    <w:pPr>
      <w:tabs>
        <w:tab w:val="num" w:pos="2100"/>
      </w:tabs>
      <w:snapToGrid w:val="0"/>
      <w:spacing w:before="80" w:after="320"/>
      <w:ind w:left="2100" w:hanging="420"/>
      <w:jc w:val="center"/>
    </w:pPr>
    <w:rPr>
      <w:rFonts w:ascii="Arial" w:eastAsia="黑体" w:hAnsi="Arial"/>
      <w:kern w:val="2"/>
      <w:sz w:val="18"/>
      <w:szCs w:val="21"/>
    </w:rPr>
  </w:style>
  <w:style w:type="character" w:customStyle="1" w:styleId="FigureDescriptionChar">
    <w:name w:val="Figure Description Char"/>
    <w:basedOn w:val="a2"/>
    <w:link w:val="FigureDescription"/>
    <w:rsid w:val="00525DC6"/>
    <w:rPr>
      <w:rFonts w:ascii="Arial" w:eastAsia="黑体" w:hAnsi="Arial"/>
      <w:kern w:val="2"/>
      <w:sz w:val="18"/>
      <w:szCs w:val="21"/>
      <w:lang w:val="en-US" w:eastAsia="zh-CN" w:bidi="ar-SA"/>
    </w:rPr>
  </w:style>
  <w:style w:type="paragraph" w:customStyle="1" w:styleId="55">
    <w:name w:val="样式 加粗 段前: 5 磅 段后: 5 磅"/>
    <w:basedOn w:val="a0"/>
    <w:rsid w:val="00525DC6"/>
    <w:pPr>
      <w:spacing w:line="360" w:lineRule="auto"/>
    </w:pPr>
    <w:rPr>
      <w:rFonts w:cs="宋体"/>
      <w:b/>
      <w:bCs/>
      <w:szCs w:val="20"/>
    </w:rPr>
  </w:style>
  <w:style w:type="paragraph" w:customStyle="1" w:styleId="afff0">
    <w:name w:val="缺省文本"/>
    <w:basedOn w:val="a0"/>
    <w:rsid w:val="00525DC6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2a">
    <w:name w:val="样式标题 2"/>
    <w:basedOn w:val="2"/>
    <w:autoRedefine/>
    <w:rsid w:val="005838C7"/>
    <w:pPr>
      <w:pageBreakBefore/>
      <w:spacing w:before="360" w:after="240" w:line="415" w:lineRule="auto"/>
      <w:ind w:left="578" w:hanging="578"/>
    </w:pPr>
    <w:rPr>
      <w:rFonts w:cs="宋体"/>
      <w:szCs w:val="20"/>
    </w:rPr>
  </w:style>
  <w:style w:type="paragraph" w:customStyle="1" w:styleId="Arial5515">
    <w:name w:val="样式 Arial 黑色 左 段前: 5 磅 段后: 5 磅 行距: 1.5 倍行距"/>
    <w:basedOn w:val="a0"/>
    <w:autoRedefine/>
    <w:rsid w:val="00793A06"/>
    <w:pPr>
      <w:spacing w:before="100" w:after="100" w:line="360" w:lineRule="auto"/>
      <w:jc w:val="left"/>
    </w:pPr>
    <w:rPr>
      <w:rFonts w:ascii="Arial" w:hAnsi="Arial" w:cs="宋体"/>
      <w:color w:val="000000"/>
      <w:kern w:val="0"/>
      <w:szCs w:val="20"/>
    </w:rPr>
  </w:style>
  <w:style w:type="character" w:customStyle="1" w:styleId="style61">
    <w:name w:val="style61"/>
    <w:basedOn w:val="a2"/>
    <w:rsid w:val="00597488"/>
    <w:rPr>
      <w:rFonts w:ascii="Arial" w:hAnsi="Arial" w:cs="Arial" w:hint="default"/>
    </w:rPr>
  </w:style>
  <w:style w:type="character" w:styleId="afff1">
    <w:name w:val="Hyperlink"/>
    <w:basedOn w:val="a2"/>
    <w:uiPriority w:val="99"/>
    <w:rsid w:val="00B47058"/>
    <w:rPr>
      <w:color w:val="0000FF"/>
      <w:u w:val="single"/>
    </w:rPr>
  </w:style>
  <w:style w:type="paragraph" w:customStyle="1" w:styleId="Default">
    <w:name w:val="Default"/>
    <w:rsid w:val="00F93F5B"/>
    <w:pPr>
      <w:widowControl w:val="0"/>
      <w:autoSpaceDE w:val="0"/>
      <w:autoSpaceDN w:val="0"/>
      <w:adjustRightInd w:val="0"/>
    </w:pPr>
    <w:rPr>
      <w:rFonts w:ascii="HYDaHeiJ" w:eastAsia="HYDaHeiJ" w:cs="HYDaHeiJ"/>
      <w:color w:val="000000"/>
      <w:sz w:val="24"/>
      <w:szCs w:val="24"/>
    </w:rPr>
  </w:style>
  <w:style w:type="character" w:customStyle="1" w:styleId="141">
    <w:name w:val="141"/>
    <w:basedOn w:val="a2"/>
    <w:rsid w:val="00C2439D"/>
    <w:rPr>
      <w:b w:val="0"/>
      <w:bCs w:val="0"/>
      <w:strike w:val="0"/>
      <w:dstrike w:val="0"/>
      <w:color w:val="333333"/>
      <w:sz w:val="21"/>
      <w:szCs w:val="21"/>
      <w:u w:val="none"/>
      <w:effect w:val="none"/>
    </w:rPr>
  </w:style>
  <w:style w:type="paragraph" w:customStyle="1" w:styleId="5515">
    <w:name w:val="样式 宋体 左 段前: 5 磅 段后: 5 磅 行距: 1.5 倍行距"/>
    <w:basedOn w:val="a0"/>
    <w:autoRedefine/>
    <w:rsid w:val="007A5735"/>
    <w:pPr>
      <w:spacing w:before="100" w:after="100" w:line="360" w:lineRule="auto"/>
      <w:jc w:val="left"/>
    </w:pPr>
    <w:rPr>
      <w:rFonts w:ascii="宋体" w:hAnsi="宋体" w:cs="宋体"/>
      <w:szCs w:val="20"/>
    </w:rPr>
  </w:style>
  <w:style w:type="paragraph" w:customStyle="1" w:styleId="Arial55151">
    <w:name w:val="样式 Arial 黑色 左 段前: 5 磅 段后: 5 磅 行距: 1.5 倍行距1"/>
    <w:basedOn w:val="a0"/>
    <w:autoRedefine/>
    <w:rsid w:val="007A5735"/>
    <w:pPr>
      <w:spacing w:before="100" w:after="100" w:line="360" w:lineRule="auto"/>
      <w:jc w:val="left"/>
    </w:pPr>
    <w:rPr>
      <w:rFonts w:ascii="Arial" w:hAnsi="Arial" w:cs="宋体"/>
      <w:color w:val="000000"/>
      <w:kern w:val="0"/>
      <w:szCs w:val="20"/>
    </w:rPr>
  </w:style>
  <w:style w:type="paragraph" w:customStyle="1" w:styleId="afff2">
    <w:name w:val="特色样式"/>
    <w:basedOn w:val="a0"/>
    <w:rsid w:val="007A5735"/>
    <w:pPr>
      <w:spacing w:before="100" w:after="100" w:line="360" w:lineRule="auto"/>
      <w:jc w:val="left"/>
    </w:pPr>
    <w:rPr>
      <w:rFonts w:ascii="Arial" w:hAnsi="Arial" w:cs="宋体"/>
      <w:color w:val="000000"/>
      <w:kern w:val="0"/>
      <w:szCs w:val="20"/>
    </w:rPr>
  </w:style>
  <w:style w:type="paragraph" w:customStyle="1" w:styleId="a">
    <w:name w:val="特色描述"/>
    <w:basedOn w:val="a0"/>
    <w:link w:val="Char"/>
    <w:autoRedefine/>
    <w:rsid w:val="000252AB"/>
    <w:pPr>
      <w:numPr>
        <w:numId w:val="5"/>
      </w:numPr>
      <w:spacing w:line="300" w:lineRule="auto"/>
      <w:ind w:rightChars="426" w:right="895"/>
      <w:jc w:val="left"/>
    </w:pPr>
    <w:rPr>
      <w:rFonts w:ascii="Arial" w:hAnsi="Arial" w:cs="宋体"/>
      <w:color w:val="000000"/>
      <w:kern w:val="0"/>
      <w:szCs w:val="20"/>
    </w:rPr>
  </w:style>
  <w:style w:type="character" w:customStyle="1" w:styleId="Char">
    <w:name w:val="特色描述 Char"/>
    <w:basedOn w:val="a2"/>
    <w:link w:val="a"/>
    <w:rsid w:val="000252AB"/>
    <w:rPr>
      <w:rFonts w:ascii="Arial" w:hAnsi="Arial" w:cs="宋体"/>
      <w:color w:val="000000"/>
      <w:sz w:val="21"/>
    </w:rPr>
  </w:style>
  <w:style w:type="character" w:customStyle="1" w:styleId="vvb">
    <w:name w:val="vvb"/>
    <w:basedOn w:val="a2"/>
    <w:rsid w:val="00F50439"/>
  </w:style>
  <w:style w:type="paragraph" w:customStyle="1" w:styleId="2b">
    <w:name w:val="正文（首行缩进）2"/>
    <w:next w:val="a0"/>
    <w:rsid w:val="00B44722"/>
    <w:pPr>
      <w:spacing w:before="100" w:beforeAutospacing="1" w:after="100" w:afterAutospacing="1" w:line="300" w:lineRule="auto"/>
      <w:ind w:firstLineChars="200" w:firstLine="200"/>
    </w:pPr>
    <w:rPr>
      <w:rFonts w:ascii="Arial" w:hAnsi="Arial"/>
      <w:sz w:val="24"/>
    </w:rPr>
  </w:style>
  <w:style w:type="paragraph" w:customStyle="1" w:styleId="Char0">
    <w:name w:val="Char"/>
    <w:basedOn w:val="a0"/>
    <w:rsid w:val="00B44722"/>
    <w:rPr>
      <w:rFonts w:ascii="Tahoma" w:hAnsi="Tahoma"/>
      <w:sz w:val="24"/>
      <w:szCs w:val="20"/>
    </w:rPr>
  </w:style>
  <w:style w:type="character" w:styleId="afff3">
    <w:name w:val="Strong"/>
    <w:basedOn w:val="a2"/>
    <w:uiPriority w:val="22"/>
    <w:qFormat/>
    <w:rsid w:val="00361799"/>
    <w:rPr>
      <w:b/>
      <w:bCs/>
    </w:rPr>
  </w:style>
  <w:style w:type="table" w:styleId="1-6">
    <w:name w:val="Medium Shading 1 Accent 6"/>
    <w:basedOn w:val="a3"/>
    <w:uiPriority w:val="63"/>
    <w:rsid w:val="002502E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List Accent 6"/>
    <w:basedOn w:val="a3"/>
    <w:uiPriority w:val="61"/>
    <w:rsid w:val="002502E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styleId="TOC">
    <w:name w:val="TOC Heading"/>
    <w:basedOn w:val="1"/>
    <w:next w:val="a0"/>
    <w:uiPriority w:val="39"/>
    <w:unhideWhenUsed/>
    <w:qFormat/>
    <w:rsid w:val="00601EF6"/>
    <w:pPr>
      <w:widowControl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table">
    <w:name w:val="table"/>
    <w:basedOn w:val="a0"/>
    <w:link w:val="tableChar"/>
    <w:qFormat/>
    <w:rsid w:val="007E0AEC"/>
    <w:pPr>
      <w:spacing w:line="240" w:lineRule="exact"/>
      <w:ind w:left="-7" w:hanging="22"/>
    </w:pPr>
    <w:rPr>
      <w:rFonts w:ascii="方正中等线简体" w:eastAsia="方正中等线简体" w:hAnsi="宋体" w:cs="Arial"/>
      <w:color w:val="000000"/>
      <w:sz w:val="16"/>
    </w:rPr>
  </w:style>
  <w:style w:type="character" w:customStyle="1" w:styleId="tableChar">
    <w:name w:val="table Char"/>
    <w:basedOn w:val="a2"/>
    <w:link w:val="table"/>
    <w:rsid w:val="007E0AEC"/>
    <w:rPr>
      <w:rFonts w:ascii="方正中等线简体" w:eastAsia="方正中等线简体" w:hAnsi="宋体" w:cs="Arial"/>
      <w:color w:val="000000"/>
      <w:kern w:val="2"/>
      <w:sz w:val="16"/>
      <w:szCs w:val="24"/>
    </w:rPr>
  </w:style>
  <w:style w:type="paragraph" w:styleId="afff4">
    <w:name w:val="List Paragraph"/>
    <w:basedOn w:val="a0"/>
    <w:uiPriority w:val="34"/>
    <w:qFormat/>
    <w:rsid w:val="00047F01"/>
    <w:pPr>
      <w:ind w:firstLineChars="200" w:firstLine="420"/>
    </w:pPr>
  </w:style>
  <w:style w:type="paragraph" w:customStyle="1" w:styleId="afff5">
    <w:name w:val="手册正文"/>
    <w:basedOn w:val="a0"/>
    <w:link w:val="Char1"/>
    <w:qFormat/>
    <w:rsid w:val="000C09B0"/>
    <w:pPr>
      <w:autoSpaceDE w:val="0"/>
      <w:autoSpaceDN w:val="0"/>
      <w:adjustRightInd w:val="0"/>
      <w:spacing w:line="240" w:lineRule="exact"/>
      <w:ind w:firstLineChars="200" w:firstLine="320"/>
    </w:pPr>
    <w:rPr>
      <w:rFonts w:ascii="方正中等线简体" w:eastAsia="方正中等线简体" w:hAnsi="微软雅黑" w:cs="Arial"/>
      <w:color w:val="000000"/>
      <w:sz w:val="15"/>
      <w:szCs w:val="15"/>
    </w:rPr>
  </w:style>
  <w:style w:type="character" w:customStyle="1" w:styleId="Char1">
    <w:name w:val="手册正文 Char"/>
    <w:basedOn w:val="a2"/>
    <w:link w:val="afff5"/>
    <w:rsid w:val="000C09B0"/>
    <w:rPr>
      <w:rFonts w:ascii="方正中等线简体" w:eastAsia="方正中等线简体" w:hAnsi="微软雅黑" w:cs="Arial"/>
      <w:color w:val="000000"/>
      <w:kern w:val="2"/>
      <w:sz w:val="15"/>
      <w:szCs w:val="15"/>
    </w:rPr>
  </w:style>
  <w:style w:type="paragraph" w:styleId="afff6">
    <w:name w:val="No Spacing"/>
    <w:uiPriority w:val="1"/>
    <w:qFormat/>
    <w:rsid w:val="00A74BF0"/>
    <w:rPr>
      <w:rFonts w:ascii="Calibri" w:eastAsia="Calibri" w:hAnsi="Calibri" w:cs="Calibri"/>
      <w:color w:val="000000"/>
      <w:kern w:val="2"/>
      <w:sz w:val="22"/>
      <w:szCs w:val="22"/>
    </w:rPr>
  </w:style>
  <w:style w:type="table" w:customStyle="1" w:styleId="TableGrid">
    <w:name w:val="TableGrid"/>
    <w:rsid w:val="00A74BF0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标题 1 字符"/>
    <w:basedOn w:val="a2"/>
    <w:link w:val="1"/>
    <w:rsid w:val="00872776"/>
    <w:rPr>
      <w:rFonts w:ascii="Arial" w:hAnsi="Arial" w:cs="Arial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769">
          <w:marLeft w:val="150"/>
          <w:marRight w:val="150"/>
          <w:marTop w:val="10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8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8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2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3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6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3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490">
          <w:marLeft w:val="150"/>
          <w:marRight w:val="150"/>
          <w:marTop w:val="10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3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9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8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1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24464;&#26093;&#21326;\&#20135;&#21697;&#24425;&#39029;\&#31070;&#24030;&#25968;&#30721;&#24425;&#39029;&#27169;&#26495;-201104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6ED07-65AE-460B-BDA8-E0C391C97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C:\徐旭华\产品彩页\神州数码彩页模板-201104.dotx</Template>
  <TotalTime>681</TotalTime>
  <Pages>7</Pages>
  <Words>349</Words>
  <Characters>1991</Characters>
  <Application>Microsoft Office Word</Application>
  <DocSecurity>0</DocSecurity>
  <Lines>16</Lines>
  <Paragraphs>4</Paragraphs>
  <ScaleCrop>false</ScaleCrop>
  <Company>digitalchina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神州数码调试控制器彩页</dc:title>
  <dc:creator>徐旭华</dc:creator>
  <cp:lastModifiedBy>张 中忠</cp:lastModifiedBy>
  <cp:revision>142</cp:revision>
  <cp:lastPrinted>2018-03-29T01:50:00Z</cp:lastPrinted>
  <dcterms:created xsi:type="dcterms:W3CDTF">2011-04-27T16:23:00Z</dcterms:created>
  <dcterms:modified xsi:type="dcterms:W3CDTF">2021-12-21T02:39:00Z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0008006c09000000000001024110</vt:lpwstr>
  </property>
</Properties>
</file>