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DC9A2" w14:textId="77777777" w:rsidR="001A50B8" w:rsidRDefault="001A50B8" w:rsidP="001A50B8">
      <w:pPr>
        <w:jc w:val="center"/>
        <w:rPr>
          <w:sz w:val="36"/>
          <w:szCs w:val="36"/>
        </w:rPr>
      </w:pPr>
    </w:p>
    <w:p w14:paraId="083D1330" w14:textId="77777777" w:rsidR="006D793A" w:rsidRDefault="006D793A" w:rsidP="006D793A">
      <w:pPr>
        <w:rPr>
          <w:sz w:val="36"/>
          <w:szCs w:val="36"/>
        </w:rPr>
      </w:pPr>
    </w:p>
    <w:p w14:paraId="2A15C8EB" w14:textId="77777777" w:rsidR="006D793A" w:rsidRDefault="006D793A" w:rsidP="001A50B8">
      <w:pPr>
        <w:jc w:val="center"/>
        <w:rPr>
          <w:sz w:val="36"/>
          <w:szCs w:val="36"/>
        </w:rPr>
      </w:pPr>
    </w:p>
    <w:p w14:paraId="20C9A6DB" w14:textId="77777777" w:rsidR="006D793A" w:rsidRDefault="006D793A" w:rsidP="001A50B8">
      <w:pPr>
        <w:jc w:val="center"/>
        <w:rPr>
          <w:sz w:val="36"/>
          <w:szCs w:val="36"/>
        </w:rPr>
      </w:pPr>
    </w:p>
    <w:p w14:paraId="7312DDF9" w14:textId="77777777" w:rsidR="006D793A" w:rsidRDefault="006D793A" w:rsidP="001A50B8">
      <w:pPr>
        <w:jc w:val="center"/>
        <w:rPr>
          <w:sz w:val="36"/>
          <w:szCs w:val="36"/>
        </w:rPr>
      </w:pPr>
    </w:p>
    <w:p w14:paraId="35DA7F10" w14:textId="77777777" w:rsidR="001A50B8" w:rsidRDefault="001A50B8" w:rsidP="001A50B8">
      <w:pPr>
        <w:jc w:val="center"/>
        <w:rPr>
          <w:sz w:val="36"/>
          <w:szCs w:val="36"/>
        </w:rPr>
      </w:pPr>
    </w:p>
    <w:p w14:paraId="1A4947FB" w14:textId="77777777" w:rsidR="001A50B8" w:rsidRDefault="001A50B8" w:rsidP="001A50B8">
      <w:pPr>
        <w:jc w:val="center"/>
        <w:rPr>
          <w:sz w:val="36"/>
          <w:szCs w:val="36"/>
        </w:rPr>
      </w:pPr>
    </w:p>
    <w:p w14:paraId="085B2062" w14:textId="05A8DCC7" w:rsidR="00A74BF0" w:rsidRDefault="0004640D" w:rsidP="00A74BF0">
      <w:pPr>
        <w:pStyle w:val="afff6"/>
        <w:ind w:firstLineChars="100" w:firstLine="440"/>
        <w:jc w:val="center"/>
        <w:rPr>
          <w:rFonts w:ascii="Microsoft YaHei UI" w:eastAsia="Microsoft YaHei UI" w:hAnsi="Microsoft YaHei UI" w:cs="Microsoft YaHei UI"/>
          <w:b/>
          <w:sz w:val="44"/>
        </w:rPr>
      </w:pPr>
      <w:sdt>
        <w:sdtPr>
          <w:rPr>
            <w:rFonts w:ascii="Microsoft YaHei UI" w:eastAsia="Microsoft YaHei UI" w:hAnsi="Microsoft YaHei UI" w:cs="Microsoft YaHei UI"/>
            <w:b/>
            <w:sz w:val="44"/>
          </w:rPr>
          <w:id w:val="-238399885"/>
          <w:docPartObj>
            <w:docPartGallery w:val="Table of Contents"/>
          </w:docPartObj>
        </w:sdtPr>
        <w:sdtEndPr>
          <w:rPr>
            <w:rFonts w:hint="eastAsia"/>
          </w:rPr>
        </w:sdtEndPr>
        <w:sdtContent>
          <w:r w:rsidR="00A74BF0" w:rsidRPr="002F370D">
            <w:rPr>
              <w:rFonts w:ascii="Microsoft YaHei UI" w:eastAsia="Microsoft YaHei UI" w:hAnsi="Microsoft YaHei UI" w:cs="Microsoft YaHei UI"/>
              <w:b/>
              <w:sz w:val="44"/>
            </w:rPr>
            <w:t>DC</w:t>
          </w:r>
          <w:r w:rsidR="00E409EB">
            <w:rPr>
              <w:rFonts w:ascii="Microsoft YaHei UI" w:eastAsia="Microsoft YaHei UI" w:hAnsi="Microsoft YaHei UI" w:cs="Microsoft YaHei UI"/>
              <w:b/>
              <w:sz w:val="44"/>
            </w:rPr>
            <w:t>FW</w:t>
          </w:r>
          <w:r w:rsidR="00A74BF0" w:rsidRPr="002F370D">
            <w:rPr>
              <w:rFonts w:ascii="Microsoft YaHei UI" w:eastAsia="Microsoft YaHei UI" w:hAnsi="Microsoft YaHei UI" w:cs="Microsoft YaHei UI"/>
              <w:b/>
              <w:sz w:val="44"/>
            </w:rPr>
            <w:t>-</w:t>
          </w:r>
          <w:r w:rsidR="00E409EB">
            <w:rPr>
              <w:rFonts w:ascii="Microsoft YaHei UI" w:eastAsia="Microsoft YaHei UI" w:hAnsi="Microsoft YaHei UI" w:cs="Microsoft YaHei UI"/>
              <w:b/>
              <w:sz w:val="44"/>
            </w:rPr>
            <w:t>1800</w:t>
          </w:r>
          <w:r w:rsidR="00E409EB">
            <w:rPr>
              <w:rFonts w:ascii="Microsoft YaHei UI" w:eastAsia="Microsoft YaHei UI" w:hAnsi="Microsoft YaHei UI" w:cs="Microsoft YaHei UI" w:hint="eastAsia"/>
              <w:b/>
              <w:sz w:val="44"/>
            </w:rPr>
            <w:t>-</w:t>
          </w:r>
          <w:r w:rsidR="00E409EB">
            <w:rPr>
              <w:rFonts w:ascii="Microsoft YaHei UI" w:eastAsia="Microsoft YaHei UI" w:hAnsi="Microsoft YaHei UI" w:cs="Microsoft YaHei UI"/>
              <w:b/>
              <w:sz w:val="44"/>
            </w:rPr>
            <w:t>SDC</w:t>
          </w:r>
          <w:r w:rsidR="003868F3">
            <w:rPr>
              <w:rFonts w:ascii="Microsoft YaHei UI" w:eastAsia="Microsoft YaHei UI" w:hAnsi="Microsoft YaHei UI" w:cs="Microsoft YaHei UI"/>
              <w:b/>
              <w:sz w:val="44"/>
            </w:rPr>
            <w:t>-</w:t>
          </w:r>
          <w:r w:rsidR="003868F3">
            <w:rPr>
              <w:rFonts w:ascii="Microsoft YaHei UI" w:eastAsia="Microsoft YaHei UI" w:hAnsi="Microsoft YaHei UI" w:cs="Microsoft YaHei UI" w:hint="eastAsia"/>
              <w:b/>
              <w:sz w:val="44"/>
            </w:rPr>
            <w:t>Pro</w:t>
          </w:r>
          <w:r w:rsidR="00E409EB">
            <w:rPr>
              <w:rFonts w:ascii="Microsoft YaHei UI" w:eastAsia="Microsoft YaHei UI" w:hAnsi="Microsoft YaHei UI" w:cs="Microsoft YaHei UI" w:hint="eastAsia"/>
              <w:b/>
              <w:sz w:val="44"/>
            </w:rPr>
            <w:t>信息安全攻防竞技平台</w:t>
          </w:r>
        </w:sdtContent>
      </w:sdt>
    </w:p>
    <w:p w14:paraId="2AF60BEC" w14:textId="77777777" w:rsidR="001A50B8" w:rsidRDefault="00D63C55" w:rsidP="00A74BF0">
      <w:pPr>
        <w:jc w:val="center"/>
        <w:rPr>
          <w:sz w:val="36"/>
          <w:szCs w:val="36"/>
        </w:rPr>
      </w:pPr>
      <w:r>
        <w:rPr>
          <w:rFonts w:ascii="Microsoft YaHei UI" w:eastAsia="Microsoft YaHei UI" w:hAnsi="Microsoft YaHei UI" w:cs="Microsoft YaHei UI" w:hint="eastAsia"/>
          <w:b/>
          <w:sz w:val="44"/>
        </w:rPr>
        <w:t>快速</w:t>
      </w:r>
      <w:r>
        <w:rPr>
          <w:rFonts w:ascii="Microsoft YaHei UI" w:eastAsia="Microsoft YaHei UI" w:hAnsi="Microsoft YaHei UI" w:cs="Microsoft YaHei UI"/>
          <w:b/>
          <w:sz w:val="44"/>
        </w:rPr>
        <w:t>配置手册</w:t>
      </w:r>
    </w:p>
    <w:p w14:paraId="3C3418AD" w14:textId="77777777" w:rsidR="001A50B8" w:rsidRDefault="001A50B8" w:rsidP="001A50B8">
      <w:pPr>
        <w:jc w:val="center"/>
        <w:rPr>
          <w:sz w:val="36"/>
          <w:szCs w:val="36"/>
        </w:rPr>
      </w:pPr>
    </w:p>
    <w:p w14:paraId="35A38AAD" w14:textId="77777777" w:rsidR="001A50B8" w:rsidRDefault="001A50B8" w:rsidP="001A50B8">
      <w:pPr>
        <w:jc w:val="center"/>
        <w:rPr>
          <w:sz w:val="36"/>
          <w:szCs w:val="36"/>
        </w:rPr>
      </w:pPr>
    </w:p>
    <w:p w14:paraId="5E0BE2EA" w14:textId="77777777" w:rsidR="001A50B8" w:rsidRDefault="001A50B8" w:rsidP="001A50B8">
      <w:pPr>
        <w:jc w:val="center"/>
        <w:rPr>
          <w:sz w:val="36"/>
          <w:szCs w:val="36"/>
        </w:rPr>
      </w:pPr>
    </w:p>
    <w:p w14:paraId="090D2392" w14:textId="77777777" w:rsidR="001A50B8" w:rsidRDefault="001A50B8" w:rsidP="001A50B8">
      <w:pPr>
        <w:jc w:val="center"/>
        <w:rPr>
          <w:sz w:val="36"/>
          <w:szCs w:val="36"/>
        </w:rPr>
      </w:pPr>
    </w:p>
    <w:p w14:paraId="581A557B" w14:textId="77777777" w:rsidR="001A50B8" w:rsidRDefault="001A50B8" w:rsidP="001A50B8">
      <w:pPr>
        <w:jc w:val="center"/>
        <w:rPr>
          <w:sz w:val="36"/>
          <w:szCs w:val="36"/>
        </w:rPr>
      </w:pPr>
    </w:p>
    <w:p w14:paraId="054E276E" w14:textId="77777777" w:rsidR="001A50B8" w:rsidRDefault="001A50B8" w:rsidP="001A50B8">
      <w:pPr>
        <w:jc w:val="center"/>
        <w:rPr>
          <w:sz w:val="36"/>
          <w:szCs w:val="36"/>
        </w:rPr>
      </w:pPr>
    </w:p>
    <w:p w14:paraId="224B4EFA" w14:textId="77777777" w:rsidR="001A50B8" w:rsidRDefault="001A50B8" w:rsidP="001A50B8">
      <w:pPr>
        <w:jc w:val="center"/>
        <w:rPr>
          <w:sz w:val="36"/>
          <w:szCs w:val="36"/>
        </w:rPr>
      </w:pPr>
    </w:p>
    <w:p w14:paraId="3E218026" w14:textId="77777777" w:rsidR="001A50B8" w:rsidRDefault="001A50B8" w:rsidP="001A50B8">
      <w:pPr>
        <w:jc w:val="center"/>
        <w:rPr>
          <w:sz w:val="36"/>
          <w:szCs w:val="36"/>
        </w:rPr>
      </w:pPr>
    </w:p>
    <w:p w14:paraId="263DF58B" w14:textId="77777777" w:rsidR="001A50B8" w:rsidRDefault="001A50B8" w:rsidP="001A50B8">
      <w:pPr>
        <w:jc w:val="center"/>
        <w:rPr>
          <w:sz w:val="36"/>
          <w:szCs w:val="36"/>
        </w:rPr>
      </w:pPr>
    </w:p>
    <w:p w14:paraId="320190C4" w14:textId="77777777" w:rsidR="001A50B8" w:rsidRPr="0071426A" w:rsidRDefault="001A50B8" w:rsidP="001A50B8">
      <w:pPr>
        <w:jc w:val="center"/>
        <w:rPr>
          <w:b/>
          <w:sz w:val="32"/>
          <w:szCs w:val="32"/>
        </w:rPr>
      </w:pPr>
      <w:r w:rsidRPr="0071426A">
        <w:rPr>
          <w:rFonts w:hint="eastAsia"/>
          <w:b/>
          <w:sz w:val="32"/>
          <w:szCs w:val="32"/>
        </w:rPr>
        <w:t>神州数码网络</w:t>
      </w:r>
      <w:r w:rsidRPr="0071426A">
        <w:rPr>
          <w:b/>
          <w:sz w:val="32"/>
          <w:szCs w:val="32"/>
        </w:rPr>
        <w:t>有限公司</w:t>
      </w:r>
    </w:p>
    <w:p w14:paraId="011B7CAF" w14:textId="77777777" w:rsidR="001A50B8" w:rsidRPr="0071426A" w:rsidRDefault="001A50B8" w:rsidP="001A50B8">
      <w:pPr>
        <w:jc w:val="center"/>
        <w:rPr>
          <w:sz w:val="32"/>
          <w:szCs w:val="32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-1659990252"/>
        <w:docPartObj>
          <w:docPartGallery w:val="Table of Contents"/>
          <w:docPartUnique/>
        </w:docPartObj>
      </w:sdtPr>
      <w:sdtEndPr>
        <w:rPr>
          <w:rFonts w:ascii="Times New Roman" w:eastAsia="宋体" w:hAnsi="Times New Roman" w:cs="Times New Roman"/>
          <w:szCs w:val="24"/>
        </w:rPr>
      </w:sdtEndPr>
      <w:sdtContent>
        <w:p w14:paraId="168AF202" w14:textId="77777777" w:rsidR="00D63C55" w:rsidRPr="00D63C55" w:rsidRDefault="00D63C55" w:rsidP="00D63C55">
          <w:pPr>
            <w:pStyle w:val="TOC"/>
            <w:jc w:val="center"/>
            <w:rPr>
              <w:color w:val="auto"/>
            </w:rPr>
          </w:pPr>
          <w:r w:rsidRPr="00D63C55">
            <w:rPr>
              <w:color w:val="auto"/>
              <w:lang w:val="zh-CN"/>
            </w:rPr>
            <w:t>目录</w:t>
          </w:r>
        </w:p>
        <w:p w14:paraId="7BB186B6" w14:textId="273A073A" w:rsidR="00E3186E" w:rsidRDefault="00D63C55">
          <w:pPr>
            <w:pStyle w:val="TOC1"/>
            <w:tabs>
              <w:tab w:val="left" w:pos="630"/>
              <w:tab w:val="right" w:leader="dot" w:pos="9736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1"/>
              <w:szCs w:val="22"/>
            </w:rPr>
          </w:pPr>
          <w:r>
            <w:rPr>
              <w:b w:val="0"/>
              <w:bCs w:val="0"/>
              <w:kern w:val="0"/>
              <w:sz w:val="22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  <w:kern w:val="0"/>
              <w:sz w:val="22"/>
            </w:rPr>
            <w:fldChar w:fldCharType="separate"/>
          </w:r>
          <w:hyperlink w:anchor="_Toc88145357" w:history="1"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一、</w:t>
            </w:r>
            <w:r w:rsidR="00E3186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1"/>
                <w:szCs w:val="22"/>
              </w:rPr>
              <w:tab/>
            </w:r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产品概述</w:t>
            </w:r>
            <w:r w:rsidR="00E3186E">
              <w:rPr>
                <w:noProof/>
                <w:webHidden/>
              </w:rPr>
              <w:tab/>
            </w:r>
            <w:r w:rsidR="00E3186E">
              <w:rPr>
                <w:noProof/>
                <w:webHidden/>
              </w:rPr>
              <w:fldChar w:fldCharType="begin"/>
            </w:r>
            <w:r w:rsidR="00E3186E">
              <w:rPr>
                <w:noProof/>
                <w:webHidden/>
              </w:rPr>
              <w:instrText xml:space="preserve"> PAGEREF _Toc88145357 \h </w:instrText>
            </w:r>
            <w:r w:rsidR="00E3186E">
              <w:rPr>
                <w:noProof/>
                <w:webHidden/>
              </w:rPr>
            </w:r>
            <w:r w:rsidR="00E3186E">
              <w:rPr>
                <w:noProof/>
                <w:webHidden/>
              </w:rPr>
              <w:fldChar w:fldCharType="separate"/>
            </w:r>
            <w:r w:rsidR="00E3186E">
              <w:rPr>
                <w:noProof/>
                <w:webHidden/>
              </w:rPr>
              <w:t>3</w:t>
            </w:r>
            <w:r w:rsidR="00E3186E">
              <w:rPr>
                <w:noProof/>
                <w:webHidden/>
              </w:rPr>
              <w:fldChar w:fldCharType="end"/>
            </w:r>
          </w:hyperlink>
        </w:p>
        <w:p w14:paraId="6489E329" w14:textId="139A85FC" w:rsidR="00E3186E" w:rsidRDefault="0004640D">
          <w:pPr>
            <w:pStyle w:val="TOC1"/>
            <w:tabs>
              <w:tab w:val="left" w:pos="630"/>
              <w:tab w:val="right" w:leader="dot" w:pos="9736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1"/>
              <w:szCs w:val="22"/>
            </w:rPr>
          </w:pPr>
          <w:hyperlink w:anchor="_Toc88145358" w:history="1"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二、</w:t>
            </w:r>
            <w:r w:rsidR="00E3186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1"/>
                <w:szCs w:val="22"/>
              </w:rPr>
              <w:tab/>
            </w:r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默认配置信息</w:t>
            </w:r>
            <w:r w:rsidR="00E3186E">
              <w:rPr>
                <w:noProof/>
                <w:webHidden/>
              </w:rPr>
              <w:tab/>
            </w:r>
            <w:r w:rsidR="00E3186E">
              <w:rPr>
                <w:noProof/>
                <w:webHidden/>
              </w:rPr>
              <w:fldChar w:fldCharType="begin"/>
            </w:r>
            <w:r w:rsidR="00E3186E">
              <w:rPr>
                <w:noProof/>
                <w:webHidden/>
              </w:rPr>
              <w:instrText xml:space="preserve"> PAGEREF _Toc88145358 \h </w:instrText>
            </w:r>
            <w:r w:rsidR="00E3186E">
              <w:rPr>
                <w:noProof/>
                <w:webHidden/>
              </w:rPr>
            </w:r>
            <w:r w:rsidR="00E3186E">
              <w:rPr>
                <w:noProof/>
                <w:webHidden/>
              </w:rPr>
              <w:fldChar w:fldCharType="separate"/>
            </w:r>
            <w:r w:rsidR="00E3186E">
              <w:rPr>
                <w:noProof/>
                <w:webHidden/>
              </w:rPr>
              <w:t>3</w:t>
            </w:r>
            <w:r w:rsidR="00E3186E">
              <w:rPr>
                <w:noProof/>
                <w:webHidden/>
              </w:rPr>
              <w:fldChar w:fldCharType="end"/>
            </w:r>
          </w:hyperlink>
        </w:p>
        <w:p w14:paraId="18DC7D3B" w14:textId="1C54D100" w:rsidR="00E3186E" w:rsidRDefault="0004640D">
          <w:pPr>
            <w:pStyle w:val="TOC1"/>
            <w:tabs>
              <w:tab w:val="left" w:pos="630"/>
              <w:tab w:val="right" w:leader="dot" w:pos="9736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1"/>
              <w:szCs w:val="22"/>
            </w:rPr>
          </w:pPr>
          <w:hyperlink w:anchor="_Toc88145359" w:history="1"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三、</w:t>
            </w:r>
            <w:r w:rsidR="00E3186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1"/>
                <w:szCs w:val="22"/>
              </w:rPr>
              <w:tab/>
            </w:r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Console配置步骤</w:t>
            </w:r>
            <w:r w:rsidR="00E3186E">
              <w:rPr>
                <w:noProof/>
                <w:webHidden/>
              </w:rPr>
              <w:tab/>
            </w:r>
            <w:r w:rsidR="00E3186E">
              <w:rPr>
                <w:noProof/>
                <w:webHidden/>
              </w:rPr>
              <w:fldChar w:fldCharType="begin"/>
            </w:r>
            <w:r w:rsidR="00E3186E">
              <w:rPr>
                <w:noProof/>
                <w:webHidden/>
              </w:rPr>
              <w:instrText xml:space="preserve"> PAGEREF _Toc88145359 \h </w:instrText>
            </w:r>
            <w:r w:rsidR="00E3186E">
              <w:rPr>
                <w:noProof/>
                <w:webHidden/>
              </w:rPr>
            </w:r>
            <w:r w:rsidR="00E3186E">
              <w:rPr>
                <w:noProof/>
                <w:webHidden/>
              </w:rPr>
              <w:fldChar w:fldCharType="separate"/>
            </w:r>
            <w:r w:rsidR="00E3186E">
              <w:rPr>
                <w:noProof/>
                <w:webHidden/>
              </w:rPr>
              <w:t>4</w:t>
            </w:r>
            <w:r w:rsidR="00E3186E">
              <w:rPr>
                <w:noProof/>
                <w:webHidden/>
              </w:rPr>
              <w:fldChar w:fldCharType="end"/>
            </w:r>
          </w:hyperlink>
        </w:p>
        <w:p w14:paraId="5DBCF209" w14:textId="60E24D11" w:rsidR="00E3186E" w:rsidRDefault="0004640D">
          <w:pPr>
            <w:pStyle w:val="TOC1"/>
            <w:tabs>
              <w:tab w:val="left" w:pos="630"/>
              <w:tab w:val="right" w:leader="dot" w:pos="9736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1"/>
              <w:szCs w:val="22"/>
            </w:rPr>
          </w:pPr>
          <w:hyperlink w:anchor="_Toc88145360" w:history="1"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四、</w:t>
            </w:r>
            <w:r w:rsidR="00E3186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1"/>
                <w:szCs w:val="22"/>
              </w:rPr>
              <w:tab/>
            </w:r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SSH连接配置步骤</w:t>
            </w:r>
            <w:r w:rsidR="00E3186E">
              <w:rPr>
                <w:noProof/>
                <w:webHidden/>
              </w:rPr>
              <w:tab/>
            </w:r>
            <w:r w:rsidR="00E3186E">
              <w:rPr>
                <w:noProof/>
                <w:webHidden/>
              </w:rPr>
              <w:fldChar w:fldCharType="begin"/>
            </w:r>
            <w:r w:rsidR="00E3186E">
              <w:rPr>
                <w:noProof/>
                <w:webHidden/>
              </w:rPr>
              <w:instrText xml:space="preserve"> PAGEREF _Toc88145360 \h </w:instrText>
            </w:r>
            <w:r w:rsidR="00E3186E">
              <w:rPr>
                <w:noProof/>
                <w:webHidden/>
              </w:rPr>
            </w:r>
            <w:r w:rsidR="00E3186E">
              <w:rPr>
                <w:noProof/>
                <w:webHidden/>
              </w:rPr>
              <w:fldChar w:fldCharType="separate"/>
            </w:r>
            <w:r w:rsidR="00E3186E">
              <w:rPr>
                <w:noProof/>
                <w:webHidden/>
              </w:rPr>
              <w:t>6</w:t>
            </w:r>
            <w:r w:rsidR="00E3186E">
              <w:rPr>
                <w:noProof/>
                <w:webHidden/>
              </w:rPr>
              <w:fldChar w:fldCharType="end"/>
            </w:r>
          </w:hyperlink>
        </w:p>
        <w:p w14:paraId="349E268D" w14:textId="4EA6AF8C" w:rsidR="00E3186E" w:rsidRDefault="0004640D">
          <w:pPr>
            <w:pStyle w:val="TOC1"/>
            <w:tabs>
              <w:tab w:val="left" w:pos="630"/>
              <w:tab w:val="right" w:leader="dot" w:pos="9736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1"/>
              <w:szCs w:val="22"/>
            </w:rPr>
          </w:pPr>
          <w:hyperlink w:anchor="_Toc88145361" w:history="1"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五、</w:t>
            </w:r>
            <w:r w:rsidR="00E3186E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1"/>
                <w:szCs w:val="22"/>
              </w:rPr>
              <w:tab/>
            </w:r>
            <w:r w:rsidR="00E3186E" w:rsidRPr="005A544E">
              <w:rPr>
                <w:rStyle w:val="afff1"/>
                <w:rFonts w:asciiTheme="majorEastAsia" w:eastAsiaTheme="majorEastAsia" w:hAnsiTheme="majorEastAsia"/>
                <w:noProof/>
              </w:rPr>
              <w:t>许可申请</w:t>
            </w:r>
            <w:r w:rsidR="00E3186E">
              <w:rPr>
                <w:noProof/>
                <w:webHidden/>
              </w:rPr>
              <w:tab/>
            </w:r>
            <w:r w:rsidR="00E3186E">
              <w:rPr>
                <w:noProof/>
                <w:webHidden/>
              </w:rPr>
              <w:fldChar w:fldCharType="begin"/>
            </w:r>
            <w:r w:rsidR="00E3186E">
              <w:rPr>
                <w:noProof/>
                <w:webHidden/>
              </w:rPr>
              <w:instrText xml:space="preserve"> PAGEREF _Toc88145361 \h </w:instrText>
            </w:r>
            <w:r w:rsidR="00E3186E">
              <w:rPr>
                <w:noProof/>
                <w:webHidden/>
              </w:rPr>
            </w:r>
            <w:r w:rsidR="00E3186E">
              <w:rPr>
                <w:noProof/>
                <w:webHidden/>
              </w:rPr>
              <w:fldChar w:fldCharType="separate"/>
            </w:r>
            <w:r w:rsidR="00E3186E">
              <w:rPr>
                <w:noProof/>
                <w:webHidden/>
              </w:rPr>
              <w:t>6</w:t>
            </w:r>
            <w:r w:rsidR="00E3186E">
              <w:rPr>
                <w:noProof/>
                <w:webHidden/>
              </w:rPr>
              <w:fldChar w:fldCharType="end"/>
            </w:r>
          </w:hyperlink>
        </w:p>
        <w:p w14:paraId="1645F772" w14:textId="3239BC8D" w:rsidR="00D63C55" w:rsidRDefault="00D63C55" w:rsidP="00D63C55">
          <w:r>
            <w:rPr>
              <w:b/>
              <w:bCs/>
              <w:lang w:val="zh-CN"/>
            </w:rPr>
            <w:fldChar w:fldCharType="end"/>
          </w:r>
        </w:p>
      </w:sdtContent>
    </w:sdt>
    <w:p w14:paraId="153297E6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50FA10F8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2469DFB3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0CB79532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79E3575B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219B471B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5D0392D3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6D249572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2F862CBA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496EAE37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361E5B3C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459ECBD0" w14:textId="77777777" w:rsidR="00D63C55" w:rsidRPr="006D6761" w:rsidRDefault="00D63C55" w:rsidP="00D63C55">
      <w:pPr>
        <w:rPr>
          <w:rFonts w:ascii="微软雅黑" w:eastAsia="微软雅黑" w:hAnsi="微软雅黑"/>
        </w:rPr>
      </w:pPr>
    </w:p>
    <w:p w14:paraId="77FDBB2F" w14:textId="77777777" w:rsidR="00D63C55" w:rsidRDefault="00D63C55" w:rsidP="00D63C55">
      <w:pPr>
        <w:rPr>
          <w:rFonts w:ascii="微软雅黑" w:eastAsia="微软雅黑" w:hAnsi="微软雅黑"/>
        </w:rPr>
      </w:pPr>
    </w:p>
    <w:p w14:paraId="5C02E4FF" w14:textId="77777777" w:rsidR="00D63C55" w:rsidRPr="006D6761" w:rsidRDefault="00D63C55" w:rsidP="00D63C55">
      <w:pPr>
        <w:widowControl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br w:type="page"/>
      </w:r>
    </w:p>
    <w:p w14:paraId="7617EC44" w14:textId="77777777" w:rsidR="00D63C55" w:rsidRPr="00D63C55" w:rsidRDefault="00D63C55" w:rsidP="00D63C55">
      <w:pPr>
        <w:pStyle w:val="1"/>
        <w:numPr>
          <w:ilvl w:val="0"/>
          <w:numId w:val="37"/>
        </w:numPr>
        <w:rPr>
          <w:rFonts w:asciiTheme="majorEastAsia" w:eastAsiaTheme="majorEastAsia" w:hAnsiTheme="majorEastAsia"/>
          <w:sz w:val="30"/>
          <w:szCs w:val="30"/>
        </w:rPr>
      </w:pPr>
      <w:bookmarkStart w:id="0" w:name="_Toc88145357"/>
      <w:r w:rsidRPr="00D63C55">
        <w:rPr>
          <w:rFonts w:asciiTheme="majorEastAsia" w:eastAsiaTheme="majorEastAsia" w:hAnsiTheme="majorEastAsia" w:hint="eastAsia"/>
          <w:sz w:val="30"/>
          <w:szCs w:val="30"/>
        </w:rPr>
        <w:lastRenderedPageBreak/>
        <w:t>产品概述</w:t>
      </w:r>
      <w:bookmarkEnd w:id="0"/>
    </w:p>
    <w:p w14:paraId="0ECFE08C" w14:textId="1216CEE0" w:rsidR="00D63C55" w:rsidRPr="00D63C55" w:rsidRDefault="00FB6EA1" w:rsidP="00D63C55">
      <w:pPr>
        <w:spacing w:line="360" w:lineRule="auto"/>
        <w:ind w:firstLineChars="200" w:firstLine="42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信息安全攻防竞技平台</w:t>
      </w:r>
      <w:r w:rsidR="00D63C55" w:rsidRPr="00D63C55">
        <w:rPr>
          <w:rFonts w:asciiTheme="minorEastAsia" w:eastAsiaTheme="minorEastAsia" w:hAnsiTheme="minorEastAsia" w:hint="eastAsia"/>
        </w:rPr>
        <w:t>采用最新的虚拟化技术和云计算技术，集</w:t>
      </w:r>
      <w:r>
        <w:rPr>
          <w:rFonts w:asciiTheme="minorEastAsia" w:eastAsiaTheme="minorEastAsia" w:hAnsiTheme="minorEastAsia" w:hint="eastAsia"/>
        </w:rPr>
        <w:t>C</w:t>
      </w:r>
      <w:r>
        <w:rPr>
          <w:rFonts w:asciiTheme="minorEastAsia" w:eastAsiaTheme="minorEastAsia" w:hAnsiTheme="minorEastAsia"/>
        </w:rPr>
        <w:t>TF</w:t>
      </w:r>
      <w:r>
        <w:rPr>
          <w:rFonts w:asciiTheme="minorEastAsia" w:eastAsiaTheme="minorEastAsia" w:hAnsiTheme="minorEastAsia" w:hint="eastAsia"/>
        </w:rPr>
        <w:t>能力验证提升考核评估模式、C</w:t>
      </w:r>
      <w:r>
        <w:rPr>
          <w:rFonts w:asciiTheme="minorEastAsia" w:eastAsiaTheme="minorEastAsia" w:hAnsiTheme="minorEastAsia"/>
        </w:rPr>
        <w:t>FS</w:t>
      </w:r>
      <w:r>
        <w:rPr>
          <w:rFonts w:asciiTheme="minorEastAsia" w:eastAsiaTheme="minorEastAsia" w:hAnsiTheme="minorEastAsia" w:hint="eastAsia"/>
        </w:rPr>
        <w:t>团队攻防渗透能力评估模式、A</w:t>
      </w:r>
      <w:r>
        <w:rPr>
          <w:rFonts w:asciiTheme="minorEastAsia" w:eastAsiaTheme="minorEastAsia" w:hAnsiTheme="minorEastAsia"/>
        </w:rPr>
        <w:t>WD</w:t>
      </w:r>
      <w:r>
        <w:rPr>
          <w:rFonts w:asciiTheme="minorEastAsia" w:eastAsiaTheme="minorEastAsia" w:hAnsiTheme="minorEastAsia" w:hint="eastAsia"/>
        </w:rPr>
        <w:t>团队攻防对抗能力评估模式等</w:t>
      </w:r>
      <w:r w:rsidR="00D63C55" w:rsidRPr="00D63C55">
        <w:rPr>
          <w:rFonts w:asciiTheme="minorEastAsia" w:eastAsiaTheme="minorEastAsia" w:hAnsiTheme="minorEastAsia" w:hint="eastAsia"/>
        </w:rPr>
        <w:t>多功能</w:t>
      </w:r>
      <w:r>
        <w:rPr>
          <w:rFonts w:asciiTheme="minorEastAsia" w:eastAsiaTheme="minorEastAsia" w:hAnsiTheme="minorEastAsia" w:hint="eastAsia"/>
        </w:rPr>
        <w:t>多模式</w:t>
      </w:r>
      <w:r w:rsidR="00D63C55" w:rsidRPr="00D63C55">
        <w:rPr>
          <w:rFonts w:asciiTheme="minorEastAsia" w:eastAsiaTheme="minorEastAsia" w:hAnsiTheme="minorEastAsia" w:hint="eastAsia"/>
        </w:rPr>
        <w:t>于一体的新一代安全实训产品。平台</w:t>
      </w:r>
      <w:r>
        <w:rPr>
          <w:rFonts w:asciiTheme="minorEastAsia" w:eastAsiaTheme="minorEastAsia" w:hAnsiTheme="minorEastAsia" w:hint="eastAsia"/>
        </w:rPr>
        <w:t>中内置上百道网络安全相关的赛题及靶场环境，可以从多层面提高使用人员的网络安全竞赛与实战</w:t>
      </w:r>
      <w:r w:rsidR="001B4D6D">
        <w:rPr>
          <w:rFonts w:asciiTheme="minorEastAsia" w:eastAsiaTheme="minorEastAsia" w:hAnsiTheme="minorEastAsia" w:hint="eastAsia"/>
        </w:rPr>
        <w:t>攻防</w:t>
      </w:r>
      <w:r>
        <w:rPr>
          <w:rFonts w:asciiTheme="minorEastAsia" w:eastAsiaTheme="minorEastAsia" w:hAnsiTheme="minorEastAsia" w:hint="eastAsia"/>
        </w:rPr>
        <w:t>能力</w:t>
      </w:r>
      <w:r w:rsidR="00D63C55" w:rsidRPr="00D63C55">
        <w:rPr>
          <w:rFonts w:asciiTheme="minorEastAsia" w:eastAsiaTheme="minorEastAsia" w:hAnsiTheme="minorEastAsia" w:hint="eastAsia"/>
        </w:rPr>
        <w:t>。</w:t>
      </w:r>
    </w:p>
    <w:p w14:paraId="57E60771" w14:textId="77777777" w:rsidR="00D63C55" w:rsidRPr="00D63C55" w:rsidRDefault="00D63C55" w:rsidP="00D63C55">
      <w:pPr>
        <w:pStyle w:val="1"/>
        <w:numPr>
          <w:ilvl w:val="0"/>
          <w:numId w:val="37"/>
        </w:numPr>
        <w:rPr>
          <w:rFonts w:asciiTheme="majorEastAsia" w:eastAsiaTheme="majorEastAsia" w:hAnsiTheme="majorEastAsia"/>
          <w:sz w:val="30"/>
          <w:szCs w:val="30"/>
        </w:rPr>
      </w:pPr>
      <w:bookmarkStart w:id="1" w:name="_Toc88145358"/>
      <w:r w:rsidRPr="00D63C55">
        <w:rPr>
          <w:rFonts w:asciiTheme="majorEastAsia" w:eastAsiaTheme="majorEastAsia" w:hAnsiTheme="majorEastAsia" w:hint="eastAsia"/>
          <w:sz w:val="30"/>
          <w:szCs w:val="30"/>
        </w:rPr>
        <w:t>默认配置信息</w:t>
      </w:r>
      <w:bookmarkEnd w:id="1"/>
    </w:p>
    <w:p w14:paraId="2EB856D0" w14:textId="77777777" w:rsidR="00D63C55" w:rsidRDefault="00D63C55" w:rsidP="00D63C55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2.</w:t>
      </w:r>
      <w:r>
        <w:rPr>
          <w:rFonts w:asciiTheme="minorEastAsia" w:eastAsiaTheme="minorEastAsia" w:hAnsiTheme="minorEastAsia"/>
        </w:rPr>
        <w:t>1</w:t>
      </w:r>
      <w:r w:rsidRPr="00D63C55">
        <w:rPr>
          <w:rFonts w:asciiTheme="minorEastAsia" w:eastAsiaTheme="minorEastAsia" w:hAnsiTheme="minorEastAsia"/>
        </w:rPr>
        <w:t>登陆信息</w:t>
      </w:r>
    </w:p>
    <w:p w14:paraId="28E143CA" w14:textId="64193B09" w:rsidR="00804CB1" w:rsidRPr="00D63C55" w:rsidRDefault="000A5B60" w:rsidP="00C96FBB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0A5B60">
        <w:rPr>
          <w:rFonts w:asciiTheme="minorEastAsia" w:eastAsiaTheme="minorEastAsia" w:hAnsiTheme="minorEastAsia"/>
          <w:noProof/>
        </w:rPr>
        <w:drawing>
          <wp:inline distT="0" distB="0" distL="0" distR="0" wp14:anchorId="36FAAD0D" wp14:editId="0783B9EE">
            <wp:extent cx="3629653" cy="2929194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8785" cy="294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1954"/>
        <w:gridCol w:w="2126"/>
        <w:gridCol w:w="2126"/>
        <w:gridCol w:w="2583"/>
      </w:tblGrid>
      <w:tr w:rsidR="00D63C55" w:rsidRPr="00D63C55" w14:paraId="73E0296C" w14:textId="77777777" w:rsidTr="00B20F8F">
        <w:tc>
          <w:tcPr>
            <w:tcW w:w="1954" w:type="dxa"/>
            <w:vAlign w:val="center"/>
          </w:tcPr>
          <w:p w14:paraId="7253E09F" w14:textId="77777777" w:rsidR="00D63C55" w:rsidRPr="00D63C55" w:rsidRDefault="00D63C55" w:rsidP="00D63C55">
            <w:pPr>
              <w:spacing w:line="360" w:lineRule="auto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2126" w:type="dxa"/>
            <w:vAlign w:val="center"/>
          </w:tcPr>
          <w:p w14:paraId="16DD36F7" w14:textId="77777777" w:rsidR="00D63C55" w:rsidRPr="00D63C55" w:rsidRDefault="00D63C55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D63C55">
              <w:rPr>
                <w:rFonts w:asciiTheme="minorEastAsia" w:eastAsiaTheme="minorEastAsia" w:hAnsiTheme="minorEastAsia" w:hint="eastAsia"/>
              </w:rPr>
              <w:t>IP地址</w:t>
            </w:r>
          </w:p>
        </w:tc>
        <w:tc>
          <w:tcPr>
            <w:tcW w:w="2126" w:type="dxa"/>
            <w:vAlign w:val="center"/>
          </w:tcPr>
          <w:p w14:paraId="3F92574E" w14:textId="77777777" w:rsidR="00D63C55" w:rsidRPr="00D63C55" w:rsidRDefault="00D63C55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D63C55">
              <w:rPr>
                <w:rFonts w:asciiTheme="minorEastAsia" w:eastAsiaTheme="minorEastAsia" w:hAnsiTheme="minorEastAsia" w:hint="eastAsia"/>
              </w:rPr>
              <w:t>子网掩码</w:t>
            </w:r>
          </w:p>
        </w:tc>
        <w:tc>
          <w:tcPr>
            <w:tcW w:w="2583" w:type="dxa"/>
            <w:vAlign w:val="center"/>
          </w:tcPr>
          <w:p w14:paraId="6C2C204D" w14:textId="77777777" w:rsidR="00D63C55" w:rsidRPr="00D63C55" w:rsidRDefault="00D63C55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D63C55">
              <w:rPr>
                <w:rFonts w:asciiTheme="minorEastAsia" w:eastAsiaTheme="minorEastAsia" w:hAnsiTheme="minorEastAsia" w:hint="eastAsia"/>
              </w:rPr>
              <w:t>说明</w:t>
            </w:r>
          </w:p>
        </w:tc>
      </w:tr>
      <w:tr w:rsidR="00E04CA6" w:rsidRPr="00D63C55" w14:paraId="39A934F8" w14:textId="77777777" w:rsidTr="00B20F8F">
        <w:trPr>
          <w:trHeight w:val="424"/>
        </w:trPr>
        <w:tc>
          <w:tcPr>
            <w:tcW w:w="1954" w:type="dxa"/>
            <w:vAlign w:val="center"/>
          </w:tcPr>
          <w:p w14:paraId="53CDABA1" w14:textId="7ACCFA1C" w:rsidR="00E04CA6" w:rsidRPr="00D63C55" w:rsidRDefault="005B06F2" w:rsidP="00E04CA6">
            <w:pPr>
              <w:spacing w:line="360" w:lineRule="auto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使用</w:t>
            </w:r>
            <w:r w:rsidR="000A5B60">
              <w:rPr>
                <w:rFonts w:asciiTheme="minorEastAsia" w:eastAsiaTheme="minorEastAsia" w:hAnsiTheme="minorEastAsia" w:hint="eastAsia"/>
                <w:sz w:val="20"/>
              </w:rPr>
              <w:t>业务</w:t>
            </w:r>
            <w:r w:rsidR="00A0455D">
              <w:rPr>
                <w:rFonts w:asciiTheme="minorEastAsia" w:eastAsiaTheme="minorEastAsia" w:hAnsiTheme="minorEastAsia" w:hint="eastAsia"/>
                <w:sz w:val="20"/>
              </w:rPr>
              <w:t>口</w:t>
            </w:r>
            <w:r>
              <w:rPr>
                <w:rFonts w:asciiTheme="minorEastAsia" w:eastAsiaTheme="minorEastAsia" w:hAnsiTheme="minorEastAsia" w:hint="eastAsia"/>
                <w:sz w:val="20"/>
              </w:rPr>
              <w:t>登录</w:t>
            </w:r>
          </w:p>
        </w:tc>
        <w:tc>
          <w:tcPr>
            <w:tcW w:w="2126" w:type="dxa"/>
            <w:vAlign w:val="center"/>
          </w:tcPr>
          <w:p w14:paraId="143E1762" w14:textId="1423A37B" w:rsidR="00E04CA6" w:rsidRPr="00D63C55" w:rsidRDefault="00E04CA6" w:rsidP="00E04CA6">
            <w:pPr>
              <w:spacing w:line="360" w:lineRule="auto"/>
              <w:rPr>
                <w:rFonts w:asciiTheme="minorEastAsia" w:eastAsiaTheme="minorEastAsia" w:hAnsiTheme="minorEastAsia"/>
                <w:sz w:val="20"/>
              </w:rPr>
            </w:pPr>
            <w:r w:rsidRPr="00D63C55">
              <w:rPr>
                <w:rFonts w:asciiTheme="minorEastAsia" w:eastAsiaTheme="minorEastAsia" w:hAnsiTheme="minorEastAsia" w:hint="eastAsia"/>
                <w:sz w:val="20"/>
              </w:rPr>
              <w:t>192.168.</w:t>
            </w:r>
            <w:r w:rsidRPr="00D63C55">
              <w:rPr>
                <w:rFonts w:asciiTheme="minorEastAsia" w:eastAsiaTheme="minorEastAsia" w:hAnsiTheme="minorEastAsia"/>
                <w:sz w:val="20"/>
              </w:rPr>
              <w:t>1</w:t>
            </w:r>
            <w:r w:rsidRPr="00D63C55">
              <w:rPr>
                <w:rFonts w:asciiTheme="minorEastAsia" w:eastAsiaTheme="minorEastAsia" w:hAnsiTheme="minorEastAsia" w:hint="eastAsia"/>
                <w:sz w:val="20"/>
              </w:rPr>
              <w:t>.</w:t>
            </w:r>
            <w:r>
              <w:rPr>
                <w:rFonts w:asciiTheme="minorEastAsia" w:eastAsiaTheme="minorEastAsia" w:hAnsiTheme="minorEastAsia"/>
                <w:sz w:val="20"/>
              </w:rPr>
              <w:t>2</w:t>
            </w:r>
            <w:r w:rsidRPr="00D63C55">
              <w:rPr>
                <w:rFonts w:asciiTheme="minorEastAsia" w:eastAsiaTheme="minorEastAsia" w:hAnsiTheme="minorEastAsia" w:hint="eastAsia"/>
                <w:sz w:val="20"/>
              </w:rPr>
              <w:t>0</w:t>
            </w:r>
            <w:r w:rsidRPr="00D63C55">
              <w:rPr>
                <w:rFonts w:asciiTheme="minorEastAsia" w:eastAsiaTheme="minorEastAsia" w:hAnsiTheme="minorEastAsia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14:paraId="2D13C08D" w14:textId="36435351" w:rsidR="00E04CA6" w:rsidRPr="00D63C55" w:rsidRDefault="00E04CA6" w:rsidP="00E04CA6">
            <w:pPr>
              <w:spacing w:line="360" w:lineRule="auto"/>
              <w:rPr>
                <w:rFonts w:asciiTheme="minorEastAsia" w:eastAsiaTheme="minorEastAsia" w:hAnsiTheme="minorEastAsia"/>
                <w:sz w:val="20"/>
              </w:rPr>
            </w:pPr>
            <w:r w:rsidRPr="00D63C55">
              <w:rPr>
                <w:rFonts w:asciiTheme="minorEastAsia" w:eastAsiaTheme="minorEastAsia" w:hAnsiTheme="minorEastAsia" w:hint="eastAsia"/>
                <w:sz w:val="20"/>
              </w:rPr>
              <w:t>255.255.255.0</w:t>
            </w:r>
          </w:p>
        </w:tc>
        <w:tc>
          <w:tcPr>
            <w:tcW w:w="2583" w:type="dxa"/>
            <w:vAlign w:val="center"/>
          </w:tcPr>
          <w:p w14:paraId="69CEB2AB" w14:textId="4610A1A6" w:rsidR="00E04CA6" w:rsidRPr="00D63C55" w:rsidRDefault="00E04CA6" w:rsidP="00E04CA6">
            <w:pPr>
              <w:spacing w:line="360" w:lineRule="auto"/>
              <w:rPr>
                <w:rFonts w:asciiTheme="minorEastAsia" w:eastAsiaTheme="minorEastAsia" w:hAnsiTheme="minorEastAsia"/>
                <w:sz w:val="20"/>
              </w:rPr>
            </w:pPr>
            <w:r w:rsidRPr="00D63C55">
              <w:rPr>
                <w:rFonts w:asciiTheme="minorEastAsia" w:eastAsiaTheme="minorEastAsia" w:hAnsiTheme="minorEastAsia" w:hint="eastAsia"/>
                <w:sz w:val="20"/>
              </w:rPr>
              <w:t>设备</w:t>
            </w:r>
            <w:r w:rsidR="00227CC6">
              <w:rPr>
                <w:rFonts w:asciiTheme="minorEastAsia" w:eastAsiaTheme="minorEastAsia" w:hAnsiTheme="minorEastAsia" w:hint="eastAsia"/>
                <w:sz w:val="20"/>
              </w:rPr>
              <w:t>业务</w:t>
            </w:r>
            <w:r w:rsidRPr="00D63C55">
              <w:rPr>
                <w:rFonts w:asciiTheme="minorEastAsia" w:eastAsiaTheme="minorEastAsia" w:hAnsiTheme="minorEastAsia" w:hint="eastAsia"/>
                <w:sz w:val="20"/>
              </w:rPr>
              <w:t>端口</w:t>
            </w:r>
          </w:p>
        </w:tc>
      </w:tr>
      <w:tr w:rsidR="00900DD9" w:rsidRPr="00D63C55" w14:paraId="333A35F2" w14:textId="77777777" w:rsidTr="00B20F8F">
        <w:trPr>
          <w:trHeight w:val="424"/>
        </w:trPr>
        <w:tc>
          <w:tcPr>
            <w:tcW w:w="1954" w:type="dxa"/>
            <w:vAlign w:val="center"/>
          </w:tcPr>
          <w:p w14:paraId="20850D48" w14:textId="1B280A4D" w:rsidR="00900DD9" w:rsidRDefault="00900DD9" w:rsidP="00900DD9">
            <w:pPr>
              <w:spacing w:line="360" w:lineRule="auto"/>
              <w:rPr>
                <w:rFonts w:asciiTheme="minorEastAsia" w:eastAsiaTheme="minorEastAsia" w:hAnsiTheme="minorEastAsia" w:hint="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使用管理口配置</w:t>
            </w:r>
          </w:p>
        </w:tc>
        <w:tc>
          <w:tcPr>
            <w:tcW w:w="2126" w:type="dxa"/>
            <w:vAlign w:val="center"/>
          </w:tcPr>
          <w:p w14:paraId="2B5B4BC3" w14:textId="6A1FE824" w:rsidR="00900DD9" w:rsidRPr="00D63C55" w:rsidRDefault="00900DD9" w:rsidP="00900DD9">
            <w:pPr>
              <w:spacing w:line="360" w:lineRule="auto"/>
              <w:rPr>
                <w:rFonts w:asciiTheme="minorEastAsia" w:eastAsiaTheme="minorEastAsia" w:hAnsiTheme="minorEastAsia" w:hint="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</w:rPr>
              <w:t>92.168.1.2</w:t>
            </w:r>
          </w:p>
        </w:tc>
        <w:tc>
          <w:tcPr>
            <w:tcW w:w="2126" w:type="dxa"/>
            <w:vAlign w:val="center"/>
          </w:tcPr>
          <w:p w14:paraId="6876520D" w14:textId="65198CF2" w:rsidR="00900DD9" w:rsidRPr="00D63C55" w:rsidRDefault="00900DD9" w:rsidP="00900DD9">
            <w:pPr>
              <w:spacing w:line="360" w:lineRule="auto"/>
              <w:rPr>
                <w:rFonts w:asciiTheme="minorEastAsia" w:eastAsiaTheme="minorEastAsia" w:hAnsiTheme="minorEastAsia" w:hint="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</w:rPr>
              <w:t>55.255.255.0</w:t>
            </w:r>
          </w:p>
        </w:tc>
        <w:tc>
          <w:tcPr>
            <w:tcW w:w="2583" w:type="dxa"/>
            <w:vAlign w:val="center"/>
          </w:tcPr>
          <w:p w14:paraId="1E36B13D" w14:textId="20411C99" w:rsidR="00900DD9" w:rsidRPr="00D63C55" w:rsidRDefault="00900DD9" w:rsidP="00900DD9">
            <w:pPr>
              <w:spacing w:line="360" w:lineRule="auto"/>
              <w:rPr>
                <w:rFonts w:asciiTheme="minorEastAsia" w:eastAsiaTheme="minorEastAsia" w:hAnsiTheme="minorEastAsia" w:hint="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设备管理端口</w:t>
            </w:r>
          </w:p>
        </w:tc>
      </w:tr>
    </w:tbl>
    <w:p w14:paraId="70AF7FB2" w14:textId="4783D628" w:rsidR="00D63C55" w:rsidRPr="00D63C55" w:rsidRDefault="00D63C55" w:rsidP="00D63C55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2.</w:t>
      </w:r>
      <w:r w:rsidRPr="00D63C55">
        <w:rPr>
          <w:rFonts w:asciiTheme="minorEastAsia" w:eastAsiaTheme="minorEastAsia" w:hAnsiTheme="minorEastAsia"/>
        </w:rPr>
        <w:t>2</w:t>
      </w:r>
      <w:r>
        <w:rPr>
          <w:rFonts w:asciiTheme="minorEastAsia" w:eastAsiaTheme="minorEastAsia" w:hAnsiTheme="minorEastAsia"/>
        </w:rPr>
        <w:t xml:space="preserve"> </w:t>
      </w:r>
      <w:r w:rsidRPr="00D63C55">
        <w:rPr>
          <w:rFonts w:asciiTheme="minorEastAsia" w:eastAsiaTheme="minorEastAsia" w:hAnsiTheme="minorEastAsia"/>
        </w:rPr>
        <w:t>WEB端登陆信息</w:t>
      </w:r>
      <w:r w:rsidR="005519AF">
        <w:rPr>
          <w:rFonts w:asciiTheme="minorEastAsia" w:eastAsiaTheme="minorEastAsia" w:hAnsiTheme="minorEastAsia" w:hint="eastAsia"/>
        </w:rPr>
        <w:t>（使用业务口访问）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2596"/>
        <w:gridCol w:w="3358"/>
      </w:tblGrid>
      <w:tr w:rsidR="00D63C55" w:rsidRPr="00D63C55" w14:paraId="2EFDC023" w14:textId="77777777" w:rsidTr="00E409EB">
        <w:tc>
          <w:tcPr>
            <w:tcW w:w="2835" w:type="dxa"/>
          </w:tcPr>
          <w:p w14:paraId="17C2D065" w14:textId="77777777" w:rsidR="00D63C55" w:rsidRPr="00D63C55" w:rsidRDefault="00D63C55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D63C55">
              <w:rPr>
                <w:rFonts w:asciiTheme="minorEastAsia" w:eastAsiaTheme="minorEastAsia" w:hAnsiTheme="minorEastAsia"/>
              </w:rPr>
              <w:t>WEB登陆用户信息</w:t>
            </w:r>
          </w:p>
        </w:tc>
        <w:tc>
          <w:tcPr>
            <w:tcW w:w="2596" w:type="dxa"/>
          </w:tcPr>
          <w:p w14:paraId="27C16891" w14:textId="77777777" w:rsidR="00D63C55" w:rsidRPr="00D63C55" w:rsidRDefault="00D63C55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D63C55">
              <w:rPr>
                <w:rFonts w:asciiTheme="minorEastAsia" w:eastAsiaTheme="minorEastAsia" w:hAnsiTheme="minorEastAsia"/>
              </w:rPr>
              <w:t>登陆用户名</w:t>
            </w:r>
          </w:p>
        </w:tc>
        <w:tc>
          <w:tcPr>
            <w:tcW w:w="3358" w:type="dxa"/>
          </w:tcPr>
          <w:p w14:paraId="41D54D28" w14:textId="77777777" w:rsidR="00D63C55" w:rsidRPr="00D63C55" w:rsidRDefault="00D63C55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D63C55">
              <w:rPr>
                <w:rFonts w:asciiTheme="minorEastAsia" w:eastAsiaTheme="minorEastAsia" w:hAnsiTheme="minorEastAsia"/>
              </w:rPr>
              <w:t>登陆密码</w:t>
            </w:r>
          </w:p>
        </w:tc>
      </w:tr>
      <w:tr w:rsidR="00D63C55" w:rsidRPr="00D63C55" w14:paraId="6BA7F763" w14:textId="77777777" w:rsidTr="00E409EB">
        <w:tc>
          <w:tcPr>
            <w:tcW w:w="2835" w:type="dxa"/>
          </w:tcPr>
          <w:p w14:paraId="57C0D8ED" w14:textId="77777777" w:rsidR="00D63C55" w:rsidRPr="00D63C55" w:rsidRDefault="00D63C55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D63C55">
              <w:rPr>
                <w:rFonts w:asciiTheme="minorEastAsia" w:eastAsiaTheme="minorEastAsia" w:hAnsiTheme="minorEastAsia"/>
              </w:rPr>
              <w:t>系统管理员</w:t>
            </w:r>
          </w:p>
        </w:tc>
        <w:tc>
          <w:tcPr>
            <w:tcW w:w="2596" w:type="dxa"/>
          </w:tcPr>
          <w:p w14:paraId="1C4EF09D" w14:textId="5E968E85" w:rsidR="00D63C55" w:rsidRPr="00D63C55" w:rsidRDefault="003D30F6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d</w:t>
            </w:r>
            <w:r>
              <w:rPr>
                <w:rFonts w:asciiTheme="minorEastAsia" w:eastAsiaTheme="minorEastAsia" w:hAnsiTheme="minorEastAsia" w:hint="eastAsia"/>
              </w:rPr>
              <w:t>cnadmin</w:t>
            </w:r>
          </w:p>
        </w:tc>
        <w:tc>
          <w:tcPr>
            <w:tcW w:w="3358" w:type="dxa"/>
          </w:tcPr>
          <w:p w14:paraId="1B717BD2" w14:textId="291E0CA1" w:rsidR="00D63C55" w:rsidRPr="00D63C55" w:rsidRDefault="003D30F6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d</w:t>
            </w:r>
            <w:r>
              <w:rPr>
                <w:rFonts w:asciiTheme="minorEastAsia" w:eastAsiaTheme="minorEastAsia" w:hAnsiTheme="minorEastAsia" w:hint="eastAsia"/>
              </w:rPr>
              <w:t>cn@admin</w:t>
            </w:r>
          </w:p>
        </w:tc>
      </w:tr>
      <w:tr w:rsidR="003D30F6" w:rsidRPr="00D63C55" w14:paraId="6B3FF0A9" w14:textId="77777777" w:rsidTr="00E409EB">
        <w:tc>
          <w:tcPr>
            <w:tcW w:w="2835" w:type="dxa"/>
            <w:vMerge w:val="restart"/>
          </w:tcPr>
          <w:p w14:paraId="5815D448" w14:textId="77777777" w:rsidR="003D30F6" w:rsidRDefault="003D30F6" w:rsidP="003D30F6">
            <w:pPr>
              <w:spacing w:line="360" w:lineRule="auto"/>
              <w:jc w:val="left"/>
              <w:rPr>
                <w:rFonts w:asciiTheme="minorEastAsia" w:eastAsiaTheme="minorEastAsia" w:hAnsiTheme="minorEastAsia"/>
              </w:rPr>
            </w:pPr>
          </w:p>
          <w:p w14:paraId="4A3942CB" w14:textId="2E88FB1A" w:rsidR="003D30F6" w:rsidRPr="00D63C55" w:rsidRDefault="003D30F6" w:rsidP="003D30F6">
            <w:pPr>
              <w:spacing w:line="360" w:lineRule="auto"/>
              <w:jc w:val="left"/>
              <w:rPr>
                <w:rFonts w:asciiTheme="minorEastAsia" w:eastAsiaTheme="minorEastAsia" w:hAnsiTheme="minorEastAsia"/>
              </w:rPr>
            </w:pPr>
            <w:r w:rsidRPr="00D63C55">
              <w:rPr>
                <w:rFonts w:asciiTheme="minorEastAsia" w:eastAsiaTheme="minorEastAsia" w:hAnsiTheme="minorEastAsia" w:hint="eastAsia"/>
              </w:rPr>
              <w:t>学生</w:t>
            </w:r>
          </w:p>
        </w:tc>
        <w:tc>
          <w:tcPr>
            <w:tcW w:w="2596" w:type="dxa"/>
          </w:tcPr>
          <w:p w14:paraId="11C44043" w14:textId="33BF4873" w:rsidR="003D30F6" w:rsidRPr="00D63C55" w:rsidRDefault="003D30F6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dcnuser1</w:t>
            </w:r>
          </w:p>
        </w:tc>
        <w:tc>
          <w:tcPr>
            <w:tcW w:w="3358" w:type="dxa"/>
          </w:tcPr>
          <w:p w14:paraId="30E20E00" w14:textId="2B1A31F8" w:rsidR="003D30F6" w:rsidRPr="00D63C55" w:rsidRDefault="003D30F6" w:rsidP="00D63C55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d</w:t>
            </w:r>
            <w:r>
              <w:rPr>
                <w:rFonts w:asciiTheme="minorEastAsia" w:eastAsiaTheme="minorEastAsia" w:hAnsiTheme="minorEastAsia"/>
              </w:rPr>
              <w:t>cn@user</w:t>
            </w:r>
          </w:p>
        </w:tc>
      </w:tr>
      <w:tr w:rsidR="003D30F6" w:rsidRPr="00D63C55" w14:paraId="596C2574" w14:textId="77777777" w:rsidTr="00E409EB">
        <w:tc>
          <w:tcPr>
            <w:tcW w:w="2835" w:type="dxa"/>
            <w:vMerge/>
          </w:tcPr>
          <w:p w14:paraId="3AA3EFF9" w14:textId="77777777" w:rsidR="003D30F6" w:rsidRPr="00D63C55" w:rsidRDefault="003D30F6" w:rsidP="003D30F6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96" w:type="dxa"/>
          </w:tcPr>
          <w:p w14:paraId="3E3A02D7" w14:textId="091903FB" w:rsidR="003D30F6" w:rsidRDefault="00D86E12" w:rsidP="003D30F6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d</w:t>
            </w:r>
            <w:r w:rsidR="003D30F6">
              <w:rPr>
                <w:rFonts w:asciiTheme="minorEastAsia" w:eastAsiaTheme="minorEastAsia" w:hAnsiTheme="minorEastAsia"/>
              </w:rPr>
              <w:t>cnuser2</w:t>
            </w:r>
          </w:p>
        </w:tc>
        <w:tc>
          <w:tcPr>
            <w:tcW w:w="3358" w:type="dxa"/>
          </w:tcPr>
          <w:p w14:paraId="528BD4B6" w14:textId="1A353CA0" w:rsidR="003D30F6" w:rsidRDefault="003D30F6" w:rsidP="003D30F6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d</w:t>
            </w:r>
            <w:r>
              <w:rPr>
                <w:rFonts w:asciiTheme="minorEastAsia" w:eastAsiaTheme="minorEastAsia" w:hAnsiTheme="minorEastAsia"/>
              </w:rPr>
              <w:t>cn@user</w:t>
            </w:r>
          </w:p>
        </w:tc>
      </w:tr>
      <w:tr w:rsidR="003D30F6" w:rsidRPr="00D63C55" w14:paraId="11E7A7DC" w14:textId="77777777" w:rsidTr="00E409EB">
        <w:tc>
          <w:tcPr>
            <w:tcW w:w="2835" w:type="dxa"/>
            <w:vMerge/>
          </w:tcPr>
          <w:p w14:paraId="19C6101A" w14:textId="77777777" w:rsidR="003D30F6" w:rsidRPr="00D63C55" w:rsidRDefault="003D30F6" w:rsidP="003D30F6">
            <w:pPr>
              <w:spacing w:line="360" w:lineRule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96" w:type="dxa"/>
          </w:tcPr>
          <w:p w14:paraId="5E646506" w14:textId="4E02063D" w:rsidR="003D30F6" w:rsidRDefault="00D86E12" w:rsidP="003D30F6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d</w:t>
            </w:r>
            <w:r w:rsidR="003D30F6">
              <w:rPr>
                <w:rFonts w:asciiTheme="minorEastAsia" w:eastAsiaTheme="minorEastAsia" w:hAnsiTheme="minorEastAsia"/>
              </w:rPr>
              <w:t>cnuser3</w:t>
            </w:r>
          </w:p>
        </w:tc>
        <w:tc>
          <w:tcPr>
            <w:tcW w:w="3358" w:type="dxa"/>
          </w:tcPr>
          <w:p w14:paraId="4C847E21" w14:textId="1130D89C" w:rsidR="003D30F6" w:rsidRDefault="003D30F6" w:rsidP="003D30F6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d</w:t>
            </w:r>
            <w:r>
              <w:rPr>
                <w:rFonts w:asciiTheme="minorEastAsia" w:eastAsiaTheme="minorEastAsia" w:hAnsiTheme="minorEastAsia"/>
              </w:rPr>
              <w:t>cn@user</w:t>
            </w:r>
          </w:p>
        </w:tc>
      </w:tr>
    </w:tbl>
    <w:p w14:paraId="06BB4043" w14:textId="0AB70E85" w:rsidR="00C17E2F" w:rsidRDefault="00C17E2F" w:rsidP="00C17E2F">
      <w:pPr>
        <w:pBdr>
          <w:bottom w:val="single" w:sz="6" w:space="1" w:color="auto"/>
        </w:pBdr>
      </w:pPr>
    </w:p>
    <w:p w14:paraId="1FEB4273" w14:textId="77777777" w:rsidR="00E21C81" w:rsidRPr="00864C98" w:rsidRDefault="00E21C81" w:rsidP="00E21C81">
      <w:pPr>
        <w:rPr>
          <w:color w:val="FF0000"/>
        </w:rPr>
      </w:pPr>
      <w:r w:rsidRPr="00864C98">
        <w:rPr>
          <w:rFonts w:hint="eastAsia"/>
          <w:color w:val="FF0000"/>
        </w:rPr>
        <w:t>-</w:t>
      </w:r>
      <w:r w:rsidRPr="00864C98">
        <w:rPr>
          <w:color w:val="FF0000"/>
        </w:rPr>
        <w:t>------------------------------------------------------------------------------------------------------------------------------------------</w:t>
      </w:r>
    </w:p>
    <w:p w14:paraId="1F610534" w14:textId="77777777" w:rsidR="00E21C81" w:rsidRPr="00C805FA" w:rsidRDefault="00E21C81" w:rsidP="00E21C81">
      <w:pPr>
        <w:rPr>
          <w:b/>
          <w:bCs/>
          <w:color w:val="FF0000"/>
          <w:sz w:val="24"/>
          <w:szCs w:val="32"/>
        </w:rPr>
      </w:pPr>
      <w:r w:rsidRPr="00C805FA">
        <w:rPr>
          <w:rFonts w:hint="eastAsia"/>
          <w:b/>
          <w:bCs/>
          <w:color w:val="FF0000"/>
          <w:sz w:val="24"/>
          <w:szCs w:val="32"/>
        </w:rPr>
        <w:t>注意：以下步骤仅适用于</w:t>
      </w:r>
      <w:r w:rsidRPr="00C805FA">
        <w:rPr>
          <w:rFonts w:hint="eastAsia"/>
          <w:b/>
          <w:bCs/>
          <w:color w:val="FF0000"/>
          <w:sz w:val="24"/>
          <w:szCs w:val="32"/>
        </w:rPr>
        <w:t>IP</w:t>
      </w:r>
      <w:r w:rsidRPr="00C805FA">
        <w:rPr>
          <w:rFonts w:hint="eastAsia"/>
          <w:b/>
          <w:bCs/>
          <w:color w:val="FF0000"/>
          <w:sz w:val="24"/>
          <w:szCs w:val="32"/>
        </w:rPr>
        <w:t>地址修改，如无需修改，则忽略。在知道服务器</w:t>
      </w:r>
      <w:r w:rsidRPr="00C805FA">
        <w:rPr>
          <w:rFonts w:hint="eastAsia"/>
          <w:b/>
          <w:bCs/>
          <w:color w:val="FF0000"/>
          <w:sz w:val="24"/>
          <w:szCs w:val="32"/>
        </w:rPr>
        <w:t>I</w:t>
      </w:r>
      <w:r w:rsidRPr="00C805FA">
        <w:rPr>
          <w:b/>
          <w:bCs/>
          <w:color w:val="FF0000"/>
          <w:sz w:val="24"/>
          <w:szCs w:val="32"/>
        </w:rPr>
        <w:t>P</w:t>
      </w:r>
      <w:r w:rsidRPr="00C805FA">
        <w:rPr>
          <w:rFonts w:hint="eastAsia"/>
          <w:b/>
          <w:bCs/>
          <w:color w:val="FF0000"/>
          <w:sz w:val="24"/>
          <w:szCs w:val="32"/>
        </w:rPr>
        <w:t>地址的前提下，优先推荐使用</w:t>
      </w:r>
      <w:r w:rsidRPr="00C805FA">
        <w:rPr>
          <w:rFonts w:hint="eastAsia"/>
          <w:b/>
          <w:bCs/>
          <w:color w:val="FF0000"/>
          <w:sz w:val="24"/>
          <w:szCs w:val="32"/>
        </w:rPr>
        <w:t>S</w:t>
      </w:r>
      <w:r w:rsidRPr="00C805FA">
        <w:rPr>
          <w:b/>
          <w:bCs/>
          <w:color w:val="FF0000"/>
          <w:sz w:val="24"/>
          <w:szCs w:val="32"/>
        </w:rPr>
        <w:t>SH</w:t>
      </w:r>
      <w:r w:rsidRPr="00C805FA">
        <w:rPr>
          <w:rFonts w:hint="eastAsia"/>
          <w:b/>
          <w:bCs/>
          <w:color w:val="FF0000"/>
          <w:sz w:val="24"/>
          <w:szCs w:val="32"/>
        </w:rPr>
        <w:t>连接服务器进行配置，如果不清楚服务器</w:t>
      </w:r>
      <w:r w:rsidRPr="00C805FA">
        <w:rPr>
          <w:rFonts w:hint="eastAsia"/>
          <w:b/>
          <w:bCs/>
          <w:color w:val="FF0000"/>
          <w:sz w:val="24"/>
          <w:szCs w:val="32"/>
        </w:rPr>
        <w:t>I</w:t>
      </w:r>
      <w:r w:rsidRPr="00C805FA">
        <w:rPr>
          <w:b/>
          <w:bCs/>
          <w:color w:val="FF0000"/>
          <w:sz w:val="24"/>
          <w:szCs w:val="32"/>
        </w:rPr>
        <w:t>P</w:t>
      </w:r>
      <w:r w:rsidRPr="00C805FA">
        <w:rPr>
          <w:rFonts w:hint="eastAsia"/>
          <w:b/>
          <w:bCs/>
          <w:color w:val="FF0000"/>
          <w:sz w:val="24"/>
          <w:szCs w:val="32"/>
        </w:rPr>
        <w:t>地址，则可以采用</w:t>
      </w:r>
      <w:r w:rsidRPr="00C805FA">
        <w:rPr>
          <w:rFonts w:hint="eastAsia"/>
          <w:b/>
          <w:bCs/>
          <w:color w:val="FF0000"/>
          <w:sz w:val="24"/>
          <w:szCs w:val="32"/>
        </w:rPr>
        <w:t>I</w:t>
      </w:r>
      <w:r w:rsidRPr="00C805FA">
        <w:rPr>
          <w:b/>
          <w:bCs/>
          <w:color w:val="FF0000"/>
          <w:sz w:val="24"/>
          <w:szCs w:val="32"/>
        </w:rPr>
        <w:t>PMI</w:t>
      </w:r>
      <w:r w:rsidRPr="00C805FA">
        <w:rPr>
          <w:rFonts w:hint="eastAsia"/>
          <w:b/>
          <w:bCs/>
          <w:color w:val="FF0000"/>
          <w:sz w:val="24"/>
          <w:szCs w:val="32"/>
        </w:rPr>
        <w:t>连接服务器进行配置。</w:t>
      </w:r>
    </w:p>
    <w:p w14:paraId="6811640B" w14:textId="77777777" w:rsidR="00E21C81" w:rsidRPr="00D63C55" w:rsidRDefault="00E21C81" w:rsidP="00E21C81">
      <w:pPr>
        <w:pStyle w:val="1"/>
        <w:numPr>
          <w:ilvl w:val="0"/>
          <w:numId w:val="37"/>
        </w:numPr>
        <w:rPr>
          <w:rFonts w:asciiTheme="majorEastAsia" w:eastAsiaTheme="majorEastAsia" w:hAnsiTheme="majorEastAsia"/>
          <w:sz w:val="30"/>
          <w:szCs w:val="30"/>
        </w:rPr>
      </w:pPr>
      <w:bookmarkStart w:id="2" w:name="_Toc90384822"/>
      <w:r w:rsidRPr="00D63C55">
        <w:rPr>
          <w:rFonts w:asciiTheme="majorEastAsia" w:eastAsiaTheme="majorEastAsia" w:hAnsiTheme="majorEastAsia" w:hint="eastAsia"/>
          <w:sz w:val="30"/>
          <w:szCs w:val="30"/>
        </w:rPr>
        <w:t>SSH连接配置步骤</w:t>
      </w:r>
      <w:bookmarkEnd w:id="2"/>
      <w:r>
        <w:rPr>
          <w:rFonts w:asciiTheme="majorEastAsia" w:eastAsiaTheme="majorEastAsia" w:hAnsiTheme="majorEastAsia" w:hint="eastAsia"/>
          <w:sz w:val="30"/>
          <w:szCs w:val="30"/>
        </w:rPr>
        <w:t>（通过设备业务端口）</w:t>
      </w:r>
    </w:p>
    <w:p w14:paraId="7E37F71F" w14:textId="21D5E031" w:rsidR="00E21C81" w:rsidRDefault="00E21C81" w:rsidP="00E21C81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3</w:t>
      </w:r>
      <w:r>
        <w:rPr>
          <w:rFonts w:asciiTheme="minorEastAsia" w:eastAsiaTheme="minorEastAsia" w:hAnsiTheme="minorEastAsia"/>
        </w:rPr>
        <w:t xml:space="preserve">.1 </w:t>
      </w:r>
      <w:r>
        <w:rPr>
          <w:rFonts w:asciiTheme="minorEastAsia" w:eastAsiaTheme="minorEastAsia" w:hAnsiTheme="minorEastAsia" w:hint="eastAsia"/>
        </w:rPr>
        <w:t>在已知服务器业务端口I</w:t>
      </w:r>
      <w:r>
        <w:rPr>
          <w:rFonts w:asciiTheme="minorEastAsia" w:eastAsiaTheme="minorEastAsia" w:hAnsiTheme="minorEastAsia"/>
        </w:rPr>
        <w:t>P</w:t>
      </w:r>
      <w:r>
        <w:rPr>
          <w:rFonts w:asciiTheme="minorEastAsia" w:eastAsiaTheme="minorEastAsia" w:hAnsiTheme="minorEastAsia" w:hint="eastAsia"/>
        </w:rPr>
        <w:t>的情况下建议直接通过S</w:t>
      </w:r>
      <w:r>
        <w:rPr>
          <w:rFonts w:asciiTheme="minorEastAsia" w:eastAsiaTheme="minorEastAsia" w:hAnsiTheme="minorEastAsia"/>
        </w:rPr>
        <w:t>SH</w:t>
      </w:r>
      <w:r>
        <w:rPr>
          <w:rFonts w:asciiTheme="minorEastAsia" w:eastAsiaTheme="minorEastAsia" w:hAnsiTheme="minorEastAsia" w:hint="eastAsia"/>
        </w:rPr>
        <w:t>服务访问操作系统界面（攻防竞技平台默认出厂的业务端口I</w:t>
      </w:r>
      <w:r>
        <w:rPr>
          <w:rFonts w:asciiTheme="minorEastAsia" w:eastAsiaTheme="minorEastAsia" w:hAnsiTheme="minorEastAsia"/>
        </w:rPr>
        <w:t>P</w:t>
      </w:r>
      <w:r>
        <w:rPr>
          <w:rFonts w:asciiTheme="minorEastAsia" w:eastAsiaTheme="minorEastAsia" w:hAnsiTheme="minorEastAsia" w:hint="eastAsia"/>
        </w:rPr>
        <w:t>地址为1</w:t>
      </w:r>
      <w:r>
        <w:rPr>
          <w:rFonts w:asciiTheme="minorEastAsia" w:eastAsiaTheme="minorEastAsia" w:hAnsiTheme="minorEastAsia"/>
        </w:rPr>
        <w:t>92.168.1.200</w:t>
      </w:r>
      <w:r>
        <w:rPr>
          <w:rFonts w:asciiTheme="minorEastAsia" w:eastAsiaTheme="minorEastAsia" w:hAnsiTheme="minorEastAsia" w:hint="eastAsia"/>
        </w:rPr>
        <w:t>）</w:t>
      </w:r>
    </w:p>
    <w:p w14:paraId="44106D80" w14:textId="77777777" w:rsidR="00E21C81" w:rsidRDefault="00E21C81" w:rsidP="00E21C81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3.2 </w:t>
      </w:r>
      <w:r w:rsidRPr="00D63C55">
        <w:rPr>
          <w:rFonts w:asciiTheme="minorEastAsia" w:eastAsiaTheme="minorEastAsia" w:hAnsiTheme="minorEastAsia" w:hint="eastAsia"/>
        </w:rPr>
        <w:t>SSH是远程登陆会话的安全协议，该协议提供在网络联通的情况下，对设备的远程操作。常见软件有SecurtCRT，Putty等。获取到设备的登陆IP地址和用户名密码后，</w:t>
      </w:r>
      <w:r>
        <w:rPr>
          <w:rFonts w:asciiTheme="minorEastAsia" w:eastAsiaTheme="minorEastAsia" w:hAnsiTheme="minorEastAsia" w:hint="eastAsia"/>
        </w:rPr>
        <w:t>通过一根网线将操作机与“</w:t>
      </w:r>
      <w:r w:rsidRPr="00896031">
        <w:rPr>
          <w:rFonts w:asciiTheme="minorEastAsia" w:eastAsiaTheme="minorEastAsia" w:hAnsiTheme="minorEastAsia" w:hint="eastAsia"/>
          <w:b/>
          <w:bCs/>
        </w:rPr>
        <w:t>设备业务端口</w:t>
      </w:r>
      <w:r>
        <w:rPr>
          <w:rFonts w:asciiTheme="minorEastAsia" w:eastAsiaTheme="minorEastAsia" w:hAnsiTheme="minorEastAsia" w:hint="eastAsia"/>
          <w:b/>
          <w:bCs/>
        </w:rPr>
        <w:t>”</w:t>
      </w:r>
      <w:r>
        <w:rPr>
          <w:rFonts w:asciiTheme="minorEastAsia" w:eastAsiaTheme="minorEastAsia" w:hAnsiTheme="minorEastAsia" w:hint="eastAsia"/>
        </w:rPr>
        <w:t>进行联通，</w:t>
      </w:r>
      <w:r w:rsidRPr="00D63C55">
        <w:rPr>
          <w:rFonts w:asciiTheme="minorEastAsia" w:eastAsiaTheme="minorEastAsia" w:hAnsiTheme="minorEastAsia" w:hint="eastAsia"/>
        </w:rPr>
        <w:t>使用</w:t>
      </w:r>
      <w:r>
        <w:rPr>
          <w:rFonts w:asciiTheme="minorEastAsia" w:eastAsiaTheme="minorEastAsia" w:hAnsiTheme="minorEastAsia" w:hint="eastAsia"/>
        </w:rPr>
        <w:t>putty</w:t>
      </w:r>
      <w:r w:rsidRPr="00D63C55">
        <w:rPr>
          <w:rFonts w:asciiTheme="minorEastAsia" w:eastAsiaTheme="minorEastAsia" w:hAnsiTheme="minorEastAsia" w:hint="eastAsia"/>
        </w:rPr>
        <w:t>软件登陆</w:t>
      </w:r>
      <w:r>
        <w:rPr>
          <w:rFonts w:asciiTheme="minorEastAsia" w:eastAsiaTheme="minorEastAsia" w:hAnsiTheme="minorEastAsia" w:hint="eastAsia"/>
        </w:rPr>
        <w:t>（</w:t>
      </w:r>
      <w:r w:rsidRPr="00021236">
        <w:rPr>
          <w:rFonts w:asciiTheme="minorEastAsia" w:eastAsiaTheme="minorEastAsia" w:hAnsiTheme="minorEastAsia" w:hint="eastAsia"/>
          <w:b/>
          <w:bCs/>
          <w:color w:val="FF0000"/>
        </w:rPr>
        <w:t>注意：平台默认ssh端口号是2</w:t>
      </w:r>
      <w:r w:rsidRPr="00021236">
        <w:rPr>
          <w:rFonts w:asciiTheme="minorEastAsia" w:eastAsiaTheme="minorEastAsia" w:hAnsiTheme="minorEastAsia"/>
          <w:b/>
          <w:bCs/>
          <w:color w:val="FF0000"/>
        </w:rPr>
        <w:t>20</w:t>
      </w:r>
      <w:r>
        <w:rPr>
          <w:rFonts w:asciiTheme="minorEastAsia" w:eastAsiaTheme="minorEastAsia" w:hAnsiTheme="minorEastAsia" w:hint="eastAsia"/>
        </w:rPr>
        <w:t>），</w:t>
      </w:r>
      <w:r w:rsidRPr="00D63C55">
        <w:rPr>
          <w:rFonts w:asciiTheme="minorEastAsia" w:eastAsiaTheme="minorEastAsia" w:hAnsiTheme="minorEastAsia" w:hint="eastAsia"/>
        </w:rPr>
        <w:t>如下图：</w:t>
      </w:r>
    </w:p>
    <w:p w14:paraId="0B217992" w14:textId="5057F3B3" w:rsidR="00900DD9" w:rsidRPr="00D63C55" w:rsidRDefault="00900DD9" w:rsidP="00E21C81">
      <w:pPr>
        <w:jc w:val="center"/>
        <w:rPr>
          <w:rFonts w:asciiTheme="minorEastAsia" w:eastAsiaTheme="minorEastAsia" w:hAnsiTheme="minorEastAsia" w:hint="eastAsia"/>
        </w:rPr>
      </w:pPr>
      <w:r>
        <w:rPr>
          <w:noProof/>
        </w:rPr>
        <w:drawing>
          <wp:inline distT="0" distB="0" distL="0" distR="0" wp14:anchorId="592CEF5F" wp14:editId="1A5B0472">
            <wp:extent cx="3802697" cy="134417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0085" cy="135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FFE28" w14:textId="77777777" w:rsidR="00E21C81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3</w:t>
      </w:r>
      <w:r>
        <w:rPr>
          <w:rFonts w:asciiTheme="minorEastAsia" w:eastAsiaTheme="minorEastAsia" w:hAnsiTheme="minorEastAsia"/>
        </w:rPr>
        <w:t xml:space="preserve">.3 </w:t>
      </w:r>
      <w:r w:rsidRPr="00D63C55">
        <w:rPr>
          <w:rFonts w:asciiTheme="minorEastAsia" w:eastAsiaTheme="minorEastAsia" w:hAnsiTheme="minorEastAsia"/>
        </w:rPr>
        <w:t>点击连接，</w:t>
      </w:r>
      <w:r>
        <w:rPr>
          <w:rFonts w:asciiTheme="minorEastAsia" w:eastAsiaTheme="minorEastAsia" w:hAnsiTheme="minorEastAsia" w:hint="eastAsia"/>
        </w:rPr>
        <w:t>进入到服务器操作系统登录页面，</w:t>
      </w:r>
      <w:r w:rsidRPr="00D63C55">
        <w:rPr>
          <w:rFonts w:asciiTheme="minorEastAsia" w:eastAsiaTheme="minorEastAsia" w:hAnsiTheme="minorEastAsia"/>
        </w:rPr>
        <w:t>输入</w:t>
      </w:r>
      <w:r w:rsidRPr="004959F0">
        <w:rPr>
          <w:rFonts w:asciiTheme="minorEastAsia" w:eastAsiaTheme="minorEastAsia" w:hAnsiTheme="minorEastAsia" w:hint="eastAsia"/>
          <w:b/>
          <w:bCs/>
          <w:color w:val="FF0000"/>
        </w:rPr>
        <w:t>账号adpadmin，密码adp</w:t>
      </w:r>
      <w:r w:rsidRPr="004959F0">
        <w:rPr>
          <w:rFonts w:asciiTheme="minorEastAsia" w:eastAsiaTheme="minorEastAsia" w:hAnsiTheme="minorEastAsia"/>
          <w:b/>
          <w:bCs/>
          <w:color w:val="FF0000"/>
        </w:rPr>
        <w:t>@admin</w:t>
      </w:r>
      <w:r>
        <w:rPr>
          <w:rFonts w:asciiTheme="minorEastAsia" w:eastAsiaTheme="minorEastAsia" w:hAnsiTheme="minorEastAsia" w:hint="eastAsia"/>
        </w:rPr>
        <w:t>，即可成功</w:t>
      </w:r>
      <w:r w:rsidRPr="00D63C55">
        <w:rPr>
          <w:rFonts w:asciiTheme="minorEastAsia" w:eastAsiaTheme="minorEastAsia" w:hAnsiTheme="minorEastAsia" w:hint="eastAsia"/>
        </w:rPr>
        <w:t>登陆设备。接下来的操作步骤</w:t>
      </w:r>
      <w:r>
        <w:rPr>
          <w:rFonts w:asciiTheme="minorEastAsia" w:eastAsiaTheme="minorEastAsia" w:hAnsiTheme="minorEastAsia" w:hint="eastAsia"/>
        </w:rPr>
        <w:t>请查看第五步的“</w:t>
      </w:r>
      <w:r w:rsidRPr="00A457D6">
        <w:rPr>
          <w:rFonts w:asciiTheme="minorEastAsia" w:eastAsiaTheme="minorEastAsia" w:hAnsiTheme="minorEastAsia" w:hint="eastAsia"/>
          <w:b/>
          <w:bCs/>
        </w:rPr>
        <w:t>I</w:t>
      </w:r>
      <w:r w:rsidRPr="00A457D6">
        <w:rPr>
          <w:rFonts w:asciiTheme="minorEastAsia" w:eastAsiaTheme="minorEastAsia" w:hAnsiTheme="minorEastAsia"/>
          <w:b/>
          <w:bCs/>
        </w:rPr>
        <w:t>P</w:t>
      </w:r>
      <w:r w:rsidRPr="00A457D6">
        <w:rPr>
          <w:rFonts w:asciiTheme="minorEastAsia" w:eastAsiaTheme="minorEastAsia" w:hAnsiTheme="minorEastAsia" w:hint="eastAsia"/>
          <w:b/>
          <w:bCs/>
        </w:rPr>
        <w:t>地址修改</w:t>
      </w:r>
      <w:r>
        <w:rPr>
          <w:rFonts w:asciiTheme="minorEastAsia" w:eastAsiaTheme="minorEastAsia" w:hAnsiTheme="minorEastAsia" w:hint="eastAsia"/>
        </w:rPr>
        <w:t>”</w:t>
      </w:r>
      <w:r w:rsidRPr="00D63C55">
        <w:rPr>
          <w:rFonts w:asciiTheme="minorEastAsia" w:eastAsiaTheme="minorEastAsia" w:hAnsiTheme="minorEastAsia" w:hint="eastAsia"/>
        </w:rPr>
        <w:t>。</w:t>
      </w:r>
    </w:p>
    <w:p w14:paraId="38160319" w14:textId="77777777" w:rsidR="00E21C81" w:rsidRPr="00D63C55" w:rsidRDefault="00E21C81" w:rsidP="00E21C81">
      <w:pPr>
        <w:pStyle w:val="1"/>
        <w:numPr>
          <w:ilvl w:val="0"/>
          <w:numId w:val="37"/>
        </w:numPr>
        <w:rPr>
          <w:rFonts w:asciiTheme="majorEastAsia" w:eastAsiaTheme="majorEastAsia" w:hAnsiTheme="majorEastAsia"/>
          <w:sz w:val="30"/>
          <w:szCs w:val="30"/>
        </w:rPr>
      </w:pPr>
      <w:r>
        <w:rPr>
          <w:rFonts w:asciiTheme="majorEastAsia" w:eastAsiaTheme="majorEastAsia" w:hAnsiTheme="majorEastAsia"/>
          <w:sz w:val="30"/>
          <w:szCs w:val="30"/>
        </w:rPr>
        <w:t>IPMI</w:t>
      </w:r>
      <w:r>
        <w:rPr>
          <w:rFonts w:asciiTheme="majorEastAsia" w:eastAsiaTheme="majorEastAsia" w:hAnsiTheme="majorEastAsia" w:hint="eastAsia"/>
          <w:sz w:val="30"/>
          <w:szCs w:val="30"/>
        </w:rPr>
        <w:t>终端</w:t>
      </w:r>
      <w:r w:rsidRPr="00D63C55">
        <w:rPr>
          <w:rFonts w:asciiTheme="majorEastAsia" w:eastAsiaTheme="majorEastAsia" w:hAnsiTheme="majorEastAsia" w:hint="eastAsia"/>
          <w:sz w:val="30"/>
          <w:szCs w:val="30"/>
        </w:rPr>
        <w:t>配置步骤</w:t>
      </w:r>
      <w:r>
        <w:rPr>
          <w:rFonts w:asciiTheme="majorEastAsia" w:eastAsiaTheme="majorEastAsia" w:hAnsiTheme="majorEastAsia" w:hint="eastAsia"/>
          <w:sz w:val="30"/>
          <w:szCs w:val="30"/>
        </w:rPr>
        <w:t>（通过设备管理端口）</w:t>
      </w:r>
    </w:p>
    <w:p w14:paraId="3F81A342" w14:textId="77777777" w:rsidR="00E21C81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4.</w:t>
      </w:r>
      <w:r>
        <w:rPr>
          <w:rFonts w:asciiTheme="minorEastAsia" w:eastAsiaTheme="minorEastAsia" w:hAnsiTheme="minorEastAsia"/>
        </w:rPr>
        <w:t xml:space="preserve">1 </w:t>
      </w:r>
      <w:r>
        <w:rPr>
          <w:rFonts w:asciiTheme="minorEastAsia" w:eastAsiaTheme="minorEastAsia" w:hAnsiTheme="minorEastAsia" w:hint="eastAsia"/>
        </w:rPr>
        <w:t>如果平台I</w:t>
      </w:r>
      <w:r>
        <w:rPr>
          <w:rFonts w:asciiTheme="minorEastAsia" w:eastAsiaTheme="minorEastAsia" w:hAnsiTheme="minorEastAsia"/>
        </w:rPr>
        <w:t>P</w:t>
      </w:r>
      <w:r>
        <w:rPr>
          <w:rFonts w:asciiTheme="minorEastAsia" w:eastAsiaTheme="minorEastAsia" w:hAnsiTheme="minorEastAsia" w:hint="eastAsia"/>
        </w:rPr>
        <w:t>地址已被修改并且忘记了当前I</w:t>
      </w:r>
      <w:r>
        <w:rPr>
          <w:rFonts w:asciiTheme="minorEastAsia" w:eastAsiaTheme="minorEastAsia" w:hAnsiTheme="minorEastAsia"/>
        </w:rPr>
        <w:t>P</w:t>
      </w:r>
      <w:r>
        <w:rPr>
          <w:rFonts w:asciiTheme="minorEastAsia" w:eastAsiaTheme="minorEastAsia" w:hAnsiTheme="minorEastAsia" w:hint="eastAsia"/>
        </w:rPr>
        <w:t>地址，可以通过设备管理端口进入到服务器</w:t>
      </w:r>
      <w:r>
        <w:rPr>
          <w:rFonts w:asciiTheme="minorEastAsia" w:eastAsiaTheme="minorEastAsia" w:hAnsiTheme="minorEastAsia"/>
        </w:rPr>
        <w:t>IPMI</w:t>
      </w:r>
      <w:r>
        <w:rPr>
          <w:rFonts w:asciiTheme="minorEastAsia" w:eastAsiaTheme="minorEastAsia" w:hAnsiTheme="minorEastAsia" w:hint="eastAsia"/>
        </w:rPr>
        <w:t>页面来访问到操作系统登录界面</w:t>
      </w:r>
    </w:p>
    <w:p w14:paraId="6B60F843" w14:textId="77777777" w:rsidR="00E21C81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4.2 </w:t>
      </w:r>
      <w:r w:rsidRPr="00F302D3">
        <w:rPr>
          <w:rFonts w:asciiTheme="minorEastAsia" w:eastAsiaTheme="minorEastAsia" w:hAnsiTheme="minorEastAsia" w:hint="eastAsia"/>
        </w:rPr>
        <w:t>IPMI是智能型平台管理接口（Intelligent Platform Management Interface）的缩写，是管理基于 Intel结构的企业系统中所使用的外围设备采用的一种工业标准，用户可以利用IPMI监视服务器的物理健康特征，如温度、电压、风扇工作状态、电源状态等</w:t>
      </w:r>
      <w:r>
        <w:rPr>
          <w:rFonts w:asciiTheme="minorEastAsia" w:eastAsiaTheme="minorEastAsia" w:hAnsiTheme="minorEastAsia" w:hint="eastAsia"/>
        </w:rPr>
        <w:t>，I</w:t>
      </w:r>
      <w:r>
        <w:rPr>
          <w:rFonts w:asciiTheme="minorEastAsia" w:eastAsiaTheme="minorEastAsia" w:hAnsiTheme="minorEastAsia"/>
        </w:rPr>
        <w:t>PMI</w:t>
      </w:r>
      <w:r>
        <w:rPr>
          <w:rFonts w:asciiTheme="minorEastAsia" w:eastAsiaTheme="minorEastAsia" w:hAnsiTheme="minorEastAsia" w:hint="eastAsia"/>
        </w:rPr>
        <w:t>可以直接通过浏览器进行访问。</w:t>
      </w:r>
      <w:r w:rsidRPr="00D63C55">
        <w:rPr>
          <w:rFonts w:asciiTheme="minorEastAsia" w:eastAsiaTheme="minorEastAsia" w:hAnsiTheme="minorEastAsia" w:hint="eastAsia"/>
        </w:rPr>
        <w:t>获取到</w:t>
      </w:r>
      <w:r>
        <w:rPr>
          <w:rFonts w:asciiTheme="minorEastAsia" w:eastAsiaTheme="minorEastAsia" w:hAnsiTheme="minorEastAsia"/>
        </w:rPr>
        <w:t>BMC</w:t>
      </w:r>
      <w:r>
        <w:rPr>
          <w:rFonts w:asciiTheme="minorEastAsia" w:eastAsiaTheme="minorEastAsia" w:hAnsiTheme="minorEastAsia" w:hint="eastAsia"/>
        </w:rPr>
        <w:t>的</w:t>
      </w:r>
      <w:r w:rsidRPr="00D63C55">
        <w:rPr>
          <w:rFonts w:asciiTheme="minorEastAsia" w:eastAsiaTheme="minorEastAsia" w:hAnsiTheme="minorEastAsia" w:hint="eastAsia"/>
        </w:rPr>
        <w:t>IP地址和用户名密码后，</w:t>
      </w:r>
      <w:r>
        <w:rPr>
          <w:rFonts w:asciiTheme="minorEastAsia" w:eastAsiaTheme="minorEastAsia" w:hAnsiTheme="minorEastAsia" w:hint="eastAsia"/>
        </w:rPr>
        <w:t>通过一根网线将操作机与“</w:t>
      </w:r>
      <w:r w:rsidRPr="00896031">
        <w:rPr>
          <w:rFonts w:asciiTheme="minorEastAsia" w:eastAsiaTheme="minorEastAsia" w:hAnsiTheme="minorEastAsia" w:hint="eastAsia"/>
          <w:b/>
          <w:bCs/>
        </w:rPr>
        <w:t>设备</w:t>
      </w:r>
      <w:r>
        <w:rPr>
          <w:rFonts w:asciiTheme="minorEastAsia" w:eastAsiaTheme="minorEastAsia" w:hAnsiTheme="minorEastAsia" w:hint="eastAsia"/>
          <w:b/>
          <w:bCs/>
        </w:rPr>
        <w:t>管理</w:t>
      </w:r>
      <w:r w:rsidRPr="00896031">
        <w:rPr>
          <w:rFonts w:asciiTheme="minorEastAsia" w:eastAsiaTheme="minorEastAsia" w:hAnsiTheme="minorEastAsia" w:hint="eastAsia"/>
          <w:b/>
          <w:bCs/>
        </w:rPr>
        <w:t>端口</w:t>
      </w:r>
      <w:r>
        <w:rPr>
          <w:rFonts w:asciiTheme="minorEastAsia" w:eastAsiaTheme="minorEastAsia" w:hAnsiTheme="minorEastAsia" w:hint="eastAsia"/>
          <w:b/>
          <w:bCs/>
        </w:rPr>
        <w:t>”</w:t>
      </w:r>
      <w:r>
        <w:rPr>
          <w:rFonts w:asciiTheme="minorEastAsia" w:eastAsiaTheme="minorEastAsia" w:hAnsiTheme="minorEastAsia" w:hint="eastAsia"/>
        </w:rPr>
        <w:t>进行联通，然后通过浏览器直接访问：1</w:t>
      </w:r>
      <w:r>
        <w:rPr>
          <w:rFonts w:asciiTheme="minorEastAsia" w:eastAsiaTheme="minorEastAsia" w:hAnsiTheme="minorEastAsia"/>
        </w:rPr>
        <w:t>92.168.1.2</w:t>
      </w:r>
      <w:r>
        <w:rPr>
          <w:rFonts w:asciiTheme="minorEastAsia" w:eastAsiaTheme="minorEastAsia" w:hAnsiTheme="minorEastAsia" w:hint="eastAsia"/>
        </w:rPr>
        <w:t>，用户名：admin，密码：admin，如下图：</w:t>
      </w:r>
    </w:p>
    <w:p w14:paraId="022101A7" w14:textId="77777777" w:rsidR="00E21C81" w:rsidRDefault="00E21C81" w:rsidP="00E21C81">
      <w:pPr>
        <w:spacing w:line="360" w:lineRule="auto"/>
        <w:jc w:val="center"/>
        <w:rPr>
          <w:rFonts w:asciiTheme="minorEastAsia" w:eastAsiaTheme="minorEastAsia" w:hAnsiTheme="minorEastAsia"/>
        </w:rPr>
      </w:pPr>
      <w:r>
        <w:rPr>
          <w:noProof/>
        </w:rPr>
        <w:lastRenderedPageBreak/>
        <w:drawing>
          <wp:inline distT="0" distB="0" distL="0" distR="0" wp14:anchorId="793AC4A7" wp14:editId="5E9725AA">
            <wp:extent cx="5267325" cy="279082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918F1" w14:textId="77777777" w:rsidR="00E21C81" w:rsidRDefault="00E21C81" w:rsidP="00E21C81">
      <w:pPr>
        <w:spacing w:line="360" w:lineRule="auto"/>
      </w:pPr>
      <w:r>
        <w:rPr>
          <w:rFonts w:hint="eastAsia"/>
        </w:rPr>
        <w:t>4</w:t>
      </w:r>
      <w:r>
        <w:t xml:space="preserve">.3 </w:t>
      </w:r>
      <w:r>
        <w:rPr>
          <w:rFonts w:hint="eastAsia"/>
        </w:rPr>
        <w:t>在“远程控制”中选择“服务器重定向”，然后点击“</w:t>
      </w:r>
      <w:r>
        <w:rPr>
          <w:rFonts w:hint="eastAsia"/>
        </w:rPr>
        <w:t>Java</w:t>
      </w:r>
      <w:r>
        <w:rPr>
          <w:rFonts w:hint="eastAsia"/>
        </w:rPr>
        <w:t>控制端”</w:t>
      </w:r>
    </w:p>
    <w:p w14:paraId="5A4EB503" w14:textId="77777777" w:rsidR="00E21C81" w:rsidRDefault="00E21C81" w:rsidP="00E21C81">
      <w:pPr>
        <w:spacing w:line="360" w:lineRule="auto"/>
        <w:jc w:val="center"/>
        <w:rPr>
          <w:rFonts w:asciiTheme="minorEastAsia" w:eastAsiaTheme="minorEastAsia" w:hAnsiTheme="minorEastAsia"/>
        </w:rPr>
      </w:pPr>
      <w:r>
        <w:rPr>
          <w:noProof/>
        </w:rPr>
        <w:drawing>
          <wp:inline distT="0" distB="0" distL="0" distR="0" wp14:anchorId="678CD348" wp14:editId="209259E9">
            <wp:extent cx="5262880" cy="29813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30E4E" w14:textId="1D84D142" w:rsidR="00E21C81" w:rsidRPr="00190E49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4</w:t>
      </w:r>
      <w:r>
        <w:rPr>
          <w:rFonts w:asciiTheme="minorEastAsia" w:eastAsiaTheme="minorEastAsia" w:hAnsiTheme="minorEastAsia"/>
        </w:rPr>
        <w:t xml:space="preserve">.4 </w:t>
      </w:r>
      <w:r>
        <w:rPr>
          <w:rFonts w:asciiTheme="minorEastAsia" w:eastAsiaTheme="minorEastAsia" w:hAnsiTheme="minorEastAsia" w:hint="eastAsia"/>
        </w:rPr>
        <w:t>然后根据提示下载服务器java控制端，双击打开并点击运行</w:t>
      </w:r>
      <w:bookmarkStart w:id="3" w:name="_Hlk90931577"/>
      <w:r w:rsidR="00190E49">
        <w:rPr>
          <w:rFonts w:asciiTheme="minorEastAsia" w:eastAsiaTheme="minorEastAsia" w:hAnsiTheme="minorEastAsia" w:hint="eastAsia"/>
        </w:rPr>
        <w:t>（</w:t>
      </w:r>
      <w:r w:rsidR="00190E49" w:rsidRPr="00190E49">
        <w:rPr>
          <w:rFonts w:asciiTheme="minorEastAsia" w:eastAsiaTheme="minorEastAsia" w:hAnsiTheme="minorEastAsia" w:hint="eastAsia"/>
        </w:rPr>
        <w:t>注意：运行java控制端，需要在电脑上上下载jdk</w:t>
      </w:r>
      <w:r w:rsidR="00190E49">
        <w:rPr>
          <w:rFonts w:asciiTheme="minorEastAsia" w:eastAsiaTheme="minorEastAsia" w:hAnsiTheme="minorEastAsia" w:hint="eastAsia"/>
        </w:rPr>
        <w:t>，j</w:t>
      </w:r>
      <w:r w:rsidR="00190E49" w:rsidRPr="00190E49">
        <w:rPr>
          <w:rFonts w:asciiTheme="minorEastAsia" w:eastAsiaTheme="minorEastAsia" w:hAnsiTheme="minorEastAsia" w:hint="eastAsia"/>
        </w:rPr>
        <w:t>dk8以上版本会有安全报错，需要进行安全站点设置)</w:t>
      </w:r>
      <w:bookmarkEnd w:id="3"/>
    </w:p>
    <w:p w14:paraId="76C8947C" w14:textId="77777777" w:rsidR="00E21C81" w:rsidRDefault="00E21C81" w:rsidP="00E21C81">
      <w:pPr>
        <w:spacing w:line="360" w:lineRule="auto"/>
        <w:jc w:val="center"/>
        <w:rPr>
          <w:rFonts w:asciiTheme="minorEastAsia" w:eastAsiaTheme="minorEastAsia" w:hAnsiTheme="minorEastAsia"/>
        </w:rPr>
      </w:pPr>
      <w:r>
        <w:rPr>
          <w:noProof/>
        </w:rPr>
        <w:lastRenderedPageBreak/>
        <w:drawing>
          <wp:inline distT="0" distB="0" distL="0" distR="0" wp14:anchorId="298FF093" wp14:editId="120D0255">
            <wp:extent cx="5140960" cy="3433988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52337" cy="344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0E895" w14:textId="2CF323A9" w:rsidR="001A50B8" w:rsidRPr="00670E01" w:rsidRDefault="00E21C81" w:rsidP="00190E49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4</w:t>
      </w:r>
      <w:r>
        <w:rPr>
          <w:rFonts w:asciiTheme="minorEastAsia" w:eastAsiaTheme="minorEastAsia" w:hAnsiTheme="minorEastAsia"/>
        </w:rPr>
        <w:t xml:space="preserve">.5 </w:t>
      </w:r>
      <w:r>
        <w:rPr>
          <w:rFonts w:asciiTheme="minorEastAsia" w:eastAsiaTheme="minorEastAsia" w:hAnsiTheme="minorEastAsia" w:hint="eastAsia"/>
        </w:rPr>
        <w:t>然后进入到服务器操作系统登录页面，</w:t>
      </w:r>
      <w:r w:rsidRPr="00D63C55">
        <w:rPr>
          <w:rFonts w:asciiTheme="minorEastAsia" w:eastAsiaTheme="minorEastAsia" w:hAnsiTheme="minorEastAsia"/>
        </w:rPr>
        <w:t>输入</w:t>
      </w:r>
      <w:r w:rsidRPr="004959F0">
        <w:rPr>
          <w:rFonts w:asciiTheme="minorEastAsia" w:eastAsiaTheme="minorEastAsia" w:hAnsiTheme="minorEastAsia" w:hint="eastAsia"/>
          <w:b/>
          <w:bCs/>
          <w:color w:val="FF0000"/>
        </w:rPr>
        <w:t>账号adpadmin，密码adp</w:t>
      </w:r>
      <w:r w:rsidRPr="004959F0">
        <w:rPr>
          <w:rFonts w:asciiTheme="minorEastAsia" w:eastAsiaTheme="minorEastAsia" w:hAnsiTheme="minorEastAsia"/>
          <w:b/>
          <w:bCs/>
          <w:color w:val="FF0000"/>
        </w:rPr>
        <w:t>@admin</w:t>
      </w:r>
      <w:r>
        <w:rPr>
          <w:rFonts w:asciiTheme="minorEastAsia" w:eastAsiaTheme="minorEastAsia" w:hAnsiTheme="minorEastAsia" w:hint="eastAsia"/>
        </w:rPr>
        <w:t>，即可成功</w:t>
      </w:r>
      <w:r w:rsidRPr="00D63C55">
        <w:rPr>
          <w:rFonts w:asciiTheme="minorEastAsia" w:eastAsiaTheme="minorEastAsia" w:hAnsiTheme="minorEastAsia" w:hint="eastAsia"/>
        </w:rPr>
        <w:t>登陆设备</w:t>
      </w:r>
      <w:r>
        <w:rPr>
          <w:rFonts w:asciiTheme="minorEastAsia" w:eastAsiaTheme="minorEastAsia" w:hAnsiTheme="minorEastAsia" w:hint="eastAsia"/>
        </w:rPr>
        <w:t>，</w:t>
      </w:r>
      <w:r w:rsidRPr="00D63C55">
        <w:rPr>
          <w:rFonts w:asciiTheme="minorEastAsia" w:eastAsiaTheme="minorEastAsia" w:hAnsiTheme="minorEastAsia" w:hint="eastAsia"/>
        </w:rPr>
        <w:t>接下来的操作步骤</w:t>
      </w:r>
      <w:r>
        <w:rPr>
          <w:rFonts w:asciiTheme="minorEastAsia" w:eastAsiaTheme="minorEastAsia" w:hAnsiTheme="minorEastAsia" w:hint="eastAsia"/>
        </w:rPr>
        <w:t>请查看第五步的“</w:t>
      </w:r>
      <w:r w:rsidRPr="00A457D6">
        <w:rPr>
          <w:rFonts w:asciiTheme="minorEastAsia" w:eastAsiaTheme="minorEastAsia" w:hAnsiTheme="minorEastAsia" w:hint="eastAsia"/>
          <w:b/>
          <w:bCs/>
        </w:rPr>
        <w:t>I</w:t>
      </w:r>
      <w:r w:rsidRPr="00A457D6">
        <w:rPr>
          <w:rFonts w:asciiTheme="minorEastAsia" w:eastAsiaTheme="minorEastAsia" w:hAnsiTheme="minorEastAsia"/>
          <w:b/>
          <w:bCs/>
        </w:rPr>
        <w:t>P</w:t>
      </w:r>
      <w:r w:rsidRPr="00A457D6">
        <w:rPr>
          <w:rFonts w:asciiTheme="minorEastAsia" w:eastAsiaTheme="minorEastAsia" w:hAnsiTheme="minorEastAsia" w:hint="eastAsia"/>
          <w:b/>
          <w:bCs/>
        </w:rPr>
        <w:t>地址修改</w:t>
      </w:r>
      <w:r>
        <w:rPr>
          <w:rFonts w:asciiTheme="minorEastAsia" w:eastAsiaTheme="minorEastAsia" w:hAnsiTheme="minorEastAsia" w:hint="eastAsia"/>
        </w:rPr>
        <w:t>”</w:t>
      </w:r>
      <w:r w:rsidRPr="00D63C55">
        <w:rPr>
          <w:rFonts w:asciiTheme="minorEastAsia" w:eastAsiaTheme="minorEastAsia" w:hAnsiTheme="minorEastAsia" w:hint="eastAsia"/>
        </w:rPr>
        <w:t>。</w:t>
      </w:r>
    </w:p>
    <w:p w14:paraId="20001971" w14:textId="77777777" w:rsidR="00E21C81" w:rsidRPr="004F4EB4" w:rsidRDefault="00E21C81" w:rsidP="00E21C81">
      <w:pPr>
        <w:pStyle w:val="1"/>
        <w:numPr>
          <w:ilvl w:val="0"/>
          <w:numId w:val="37"/>
        </w:numPr>
        <w:rPr>
          <w:rFonts w:asciiTheme="majorEastAsia" w:eastAsiaTheme="majorEastAsia" w:hAnsiTheme="majorEastAsia"/>
          <w:sz w:val="30"/>
          <w:szCs w:val="30"/>
        </w:rPr>
      </w:pPr>
      <w:r>
        <w:rPr>
          <w:rFonts w:asciiTheme="majorEastAsia" w:eastAsiaTheme="majorEastAsia" w:hAnsiTheme="majorEastAsia" w:hint="eastAsia"/>
          <w:sz w:val="30"/>
          <w:szCs w:val="30"/>
        </w:rPr>
        <w:t>IP地址修改</w:t>
      </w:r>
    </w:p>
    <w:p w14:paraId="7704EE7E" w14:textId="1F59F417" w:rsidR="00E21C81" w:rsidRPr="00D63C55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3.</w:t>
      </w:r>
      <w:r w:rsidR="004A5462">
        <w:rPr>
          <w:rFonts w:asciiTheme="minorEastAsia" w:eastAsiaTheme="minorEastAsia" w:hAnsiTheme="minorEastAsia"/>
        </w:rPr>
        <w:t>1</w:t>
      </w:r>
      <w:r w:rsidRPr="00D63C55">
        <w:rPr>
          <w:rFonts w:asciiTheme="minorEastAsia" w:eastAsiaTheme="minorEastAsia" w:hAnsiTheme="minorEastAsia" w:hint="eastAsia"/>
        </w:rPr>
        <w:t>使用默认用户名和密码登陆，用户名为：</w:t>
      </w:r>
      <w:r>
        <w:rPr>
          <w:rFonts w:asciiTheme="minorEastAsia" w:eastAsiaTheme="minorEastAsia" w:hAnsiTheme="minorEastAsia" w:hint="eastAsia"/>
        </w:rPr>
        <w:t>a</w:t>
      </w:r>
      <w:r>
        <w:rPr>
          <w:rFonts w:asciiTheme="minorEastAsia" w:eastAsiaTheme="minorEastAsia" w:hAnsiTheme="minorEastAsia"/>
        </w:rPr>
        <w:t>dp</w:t>
      </w:r>
      <w:r w:rsidRPr="00D63C55">
        <w:rPr>
          <w:rFonts w:asciiTheme="minorEastAsia" w:eastAsiaTheme="minorEastAsia" w:hAnsiTheme="minorEastAsia" w:hint="eastAsia"/>
        </w:rPr>
        <w:t>admin，登录密码为：</w:t>
      </w:r>
      <w:r>
        <w:rPr>
          <w:rFonts w:asciiTheme="minorEastAsia" w:eastAsiaTheme="minorEastAsia" w:hAnsiTheme="minorEastAsia" w:hint="eastAsia"/>
        </w:rPr>
        <w:t>a</w:t>
      </w:r>
      <w:r>
        <w:rPr>
          <w:rFonts w:asciiTheme="minorEastAsia" w:eastAsiaTheme="minorEastAsia" w:hAnsiTheme="minorEastAsia"/>
        </w:rPr>
        <w:t>dp@</w:t>
      </w:r>
      <w:r w:rsidRPr="00D63C55">
        <w:rPr>
          <w:rFonts w:asciiTheme="minorEastAsia" w:eastAsiaTheme="minorEastAsia" w:hAnsiTheme="minorEastAsia" w:hint="eastAsia"/>
        </w:rPr>
        <w:t>admin，登录后如下图：</w:t>
      </w:r>
    </w:p>
    <w:p w14:paraId="133E60AC" w14:textId="77777777" w:rsidR="00E21C81" w:rsidRPr="006D6761" w:rsidRDefault="00E21C81" w:rsidP="00E21C81">
      <w:pPr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62876B1B" wp14:editId="0024C4E0">
            <wp:extent cx="4461799" cy="2262032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25262" cy="229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F5490" w14:textId="4BF1AC7D" w:rsidR="00E21C81" w:rsidRPr="00D63C55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3.</w:t>
      </w:r>
      <w:r w:rsidR="004A5462">
        <w:rPr>
          <w:rFonts w:asciiTheme="minorEastAsia" w:eastAsiaTheme="minorEastAsia" w:hAnsiTheme="minorEastAsia"/>
        </w:rPr>
        <w:t>2</w:t>
      </w:r>
      <w:r w:rsidRPr="00D63C55">
        <w:rPr>
          <w:rFonts w:asciiTheme="minorEastAsia" w:eastAsiaTheme="minorEastAsia" w:hAnsiTheme="minorEastAsia"/>
        </w:rPr>
        <w:t>输入选项</w:t>
      </w:r>
      <w:r>
        <w:rPr>
          <w:rFonts w:asciiTheme="minorEastAsia" w:eastAsiaTheme="minorEastAsia" w:hAnsiTheme="minorEastAsia"/>
        </w:rPr>
        <w:t>4</w:t>
      </w:r>
      <w:r w:rsidRPr="00D63C55">
        <w:rPr>
          <w:rFonts w:asciiTheme="minorEastAsia" w:eastAsiaTheme="minorEastAsia" w:hAnsiTheme="minorEastAsia" w:hint="eastAsia"/>
        </w:rPr>
        <w:t>，进入</w:t>
      </w:r>
      <w:r>
        <w:rPr>
          <w:rFonts w:asciiTheme="minorEastAsia" w:eastAsiaTheme="minorEastAsia" w:hAnsiTheme="minorEastAsia" w:hint="eastAsia"/>
        </w:rPr>
        <w:t>修改I</w:t>
      </w:r>
      <w:r>
        <w:rPr>
          <w:rFonts w:asciiTheme="minorEastAsia" w:eastAsiaTheme="minorEastAsia" w:hAnsiTheme="minorEastAsia"/>
        </w:rPr>
        <w:t>P</w:t>
      </w:r>
      <w:r w:rsidRPr="00D63C55">
        <w:rPr>
          <w:rFonts w:asciiTheme="minorEastAsia" w:eastAsiaTheme="minorEastAsia" w:hAnsiTheme="minorEastAsia" w:hint="eastAsia"/>
        </w:rPr>
        <w:t>操作界面</w:t>
      </w:r>
      <w:r>
        <w:rPr>
          <w:rFonts w:asciiTheme="minorEastAsia" w:eastAsiaTheme="minorEastAsia" w:hAnsiTheme="minorEastAsia" w:hint="eastAsia"/>
        </w:rPr>
        <w:t>，</w:t>
      </w:r>
      <w:r w:rsidRPr="00D63C55">
        <w:rPr>
          <w:rFonts w:asciiTheme="minorEastAsia" w:eastAsiaTheme="minorEastAsia" w:hAnsiTheme="minorEastAsia" w:hint="eastAsia"/>
        </w:rPr>
        <w:t>如下图：</w:t>
      </w:r>
    </w:p>
    <w:p w14:paraId="762C0D59" w14:textId="77777777" w:rsidR="00E21C81" w:rsidRDefault="00E21C81" w:rsidP="00E21C81">
      <w:pPr>
        <w:jc w:val="center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 wp14:anchorId="1DA18597" wp14:editId="588EBEE2">
            <wp:extent cx="4605354" cy="389087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35045" cy="391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904E6" w14:textId="77777777" w:rsidR="00E21C81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这里对每一行配置进行说明</w:t>
      </w:r>
      <w:r w:rsidRPr="00D63C55">
        <w:rPr>
          <w:rFonts w:asciiTheme="minorEastAsia" w:eastAsiaTheme="minorEastAsia" w:hAnsiTheme="minorEastAsia"/>
        </w:rPr>
        <w:t>：</w:t>
      </w:r>
    </w:p>
    <w:p w14:paraId="5C0D9EE1" w14:textId="77777777" w:rsidR="00E21C81" w:rsidRPr="00D63C55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第1：这里需要确认是否需要修改M</w:t>
      </w:r>
      <w:r>
        <w:rPr>
          <w:rFonts w:asciiTheme="minorEastAsia" w:eastAsiaTheme="minorEastAsia" w:hAnsiTheme="minorEastAsia"/>
        </w:rPr>
        <w:t>GT</w:t>
      </w:r>
      <w:r>
        <w:rPr>
          <w:rFonts w:asciiTheme="minorEastAsia" w:eastAsiaTheme="minorEastAsia" w:hAnsiTheme="minorEastAsia" w:hint="eastAsia"/>
        </w:rPr>
        <w:t>端口的I</w:t>
      </w:r>
      <w:r>
        <w:rPr>
          <w:rFonts w:asciiTheme="minorEastAsia" w:eastAsiaTheme="minorEastAsia" w:hAnsiTheme="minorEastAsia"/>
        </w:rPr>
        <w:t>P</w:t>
      </w:r>
      <w:r>
        <w:rPr>
          <w:rFonts w:asciiTheme="minorEastAsia" w:eastAsiaTheme="minorEastAsia" w:hAnsiTheme="minorEastAsia" w:hint="eastAsia"/>
        </w:rPr>
        <w:t>地址，如果需要，则输入yes</w:t>
      </w:r>
    </w:p>
    <w:p w14:paraId="119507D7" w14:textId="77777777" w:rsidR="00E21C81" w:rsidRPr="00D63C55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/>
        </w:rPr>
        <w:t>2</w:t>
      </w:r>
      <w:r w:rsidRPr="00D63C55">
        <w:rPr>
          <w:rFonts w:asciiTheme="minorEastAsia" w:eastAsiaTheme="minorEastAsia" w:hAnsiTheme="minorEastAsia" w:hint="eastAsia"/>
        </w:rPr>
        <w:t>：这里配置的地址为设备的MGT端口的管理地址</w:t>
      </w:r>
      <w:r>
        <w:rPr>
          <w:rFonts w:asciiTheme="minorEastAsia" w:eastAsiaTheme="minorEastAsia" w:hAnsiTheme="minorEastAsia" w:hint="eastAsia"/>
        </w:rPr>
        <w:t>，</w:t>
      </w:r>
      <w:r w:rsidRPr="00D63C55">
        <w:rPr>
          <w:rFonts w:asciiTheme="minorEastAsia" w:eastAsiaTheme="minorEastAsia" w:hAnsiTheme="minorEastAsia" w:hint="eastAsia"/>
        </w:rPr>
        <w:t>请输入新的IP地址。</w:t>
      </w:r>
    </w:p>
    <w:p w14:paraId="1D5A7E60" w14:textId="77777777" w:rsidR="00E21C81" w:rsidRPr="00D63C55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/>
        </w:rPr>
        <w:t>3</w:t>
      </w:r>
      <w:r w:rsidRPr="00D63C55">
        <w:rPr>
          <w:rFonts w:asciiTheme="minorEastAsia" w:eastAsiaTheme="minorEastAsia" w:hAnsiTheme="minorEastAsia" w:hint="eastAsia"/>
        </w:rPr>
        <w:t>：这里配置的是MGT端口管理</w:t>
      </w:r>
      <w:r>
        <w:rPr>
          <w:rFonts w:asciiTheme="minorEastAsia" w:eastAsiaTheme="minorEastAsia" w:hAnsiTheme="minorEastAsia" w:hint="eastAsia"/>
        </w:rPr>
        <w:t>地址的掩码，请输入对应的掩码</w:t>
      </w:r>
      <w:r w:rsidRPr="00D63C55">
        <w:rPr>
          <w:rFonts w:asciiTheme="minorEastAsia" w:eastAsiaTheme="minorEastAsia" w:hAnsiTheme="minorEastAsia"/>
        </w:rPr>
        <w:t xml:space="preserve"> </w:t>
      </w:r>
    </w:p>
    <w:p w14:paraId="33AEF65A" w14:textId="77777777" w:rsidR="00E21C81" w:rsidRPr="00D63C55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/>
        </w:rPr>
        <w:t>4</w:t>
      </w:r>
      <w:r w:rsidRPr="00D63C55">
        <w:rPr>
          <w:rFonts w:asciiTheme="minorEastAsia" w:eastAsiaTheme="minorEastAsia" w:hAnsiTheme="minorEastAsia" w:hint="eastAsia"/>
        </w:rPr>
        <w:t>：</w:t>
      </w:r>
      <w:r w:rsidRPr="00D63C55">
        <w:rPr>
          <w:rFonts w:asciiTheme="minorEastAsia" w:eastAsiaTheme="minorEastAsia" w:hAnsiTheme="minorEastAsia"/>
        </w:rPr>
        <w:t>这里配置管理接口的网关地址。</w:t>
      </w:r>
    </w:p>
    <w:p w14:paraId="5A2DAD7D" w14:textId="77777777" w:rsidR="00E21C81" w:rsidRPr="00D63C55" w:rsidRDefault="00E21C81" w:rsidP="00E21C81">
      <w:pPr>
        <w:spacing w:line="360" w:lineRule="auto"/>
        <w:ind w:left="840" w:hangingChars="400" w:hanging="840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第</w:t>
      </w:r>
      <w:r>
        <w:rPr>
          <w:rFonts w:asciiTheme="minorEastAsia" w:eastAsiaTheme="minorEastAsia" w:hAnsiTheme="minorEastAsia"/>
        </w:rPr>
        <w:t>5</w:t>
      </w:r>
      <w:r w:rsidRPr="00D63C55">
        <w:rPr>
          <w:rFonts w:asciiTheme="minorEastAsia" w:eastAsiaTheme="minorEastAsia" w:hAnsiTheme="minorEastAsia" w:hint="eastAsia"/>
        </w:rPr>
        <w:t>：这里配置的是</w:t>
      </w:r>
      <w:r>
        <w:rPr>
          <w:rFonts w:asciiTheme="minorEastAsia" w:eastAsiaTheme="minorEastAsia" w:hAnsiTheme="minorEastAsia" w:hint="eastAsia"/>
        </w:rPr>
        <w:t>平台相关的域名信息，如果服务器不需要通过域名访问，此处可不设置，直接回车</w:t>
      </w:r>
    </w:p>
    <w:p w14:paraId="2565899A" w14:textId="77777777" w:rsidR="00E21C81" w:rsidRPr="00D63C55" w:rsidRDefault="00E21C81" w:rsidP="00E21C81">
      <w:pPr>
        <w:spacing w:line="360" w:lineRule="auto"/>
        <w:rPr>
          <w:rFonts w:asciiTheme="minorEastAsia" w:eastAsiaTheme="minorEastAsia" w:hAnsiTheme="minorEastAsia"/>
        </w:rPr>
      </w:pPr>
      <w:r w:rsidRPr="00D63C55">
        <w:rPr>
          <w:rFonts w:asciiTheme="minorEastAsia" w:eastAsiaTheme="minorEastAsia" w:hAnsiTheme="minorEastAsia" w:hint="eastAsia"/>
        </w:rPr>
        <w:t>系统显示已自定义配置的最终结果，确认无误后，输入</w:t>
      </w:r>
      <w:r>
        <w:rPr>
          <w:rFonts w:asciiTheme="minorEastAsia" w:eastAsiaTheme="minorEastAsia" w:hAnsiTheme="minorEastAsia" w:hint="eastAsia"/>
        </w:rPr>
        <w:t>yes</w:t>
      </w:r>
      <w:r w:rsidRPr="00D63C55">
        <w:rPr>
          <w:rFonts w:asciiTheme="minorEastAsia" w:eastAsiaTheme="minorEastAsia" w:hAnsiTheme="minorEastAsia" w:hint="eastAsia"/>
        </w:rPr>
        <w:t>保存</w:t>
      </w:r>
      <w:r>
        <w:rPr>
          <w:rFonts w:asciiTheme="minorEastAsia" w:eastAsiaTheme="minorEastAsia" w:hAnsiTheme="minorEastAsia" w:hint="eastAsia"/>
        </w:rPr>
        <w:t>。然后系统会进行重新配置，并自动重启服务器，使得新配置生效</w:t>
      </w:r>
      <w:r w:rsidRPr="00D63C55">
        <w:rPr>
          <w:rFonts w:asciiTheme="minorEastAsia" w:eastAsiaTheme="minorEastAsia" w:hAnsiTheme="minorEastAsia" w:hint="eastAsia"/>
        </w:rPr>
        <w:t>。</w:t>
      </w:r>
    </w:p>
    <w:p w14:paraId="47E4CB4E" w14:textId="77777777" w:rsidR="00E21C81" w:rsidRDefault="00E21C81">
      <w:pPr>
        <w:widowControl/>
        <w:jc w:val="left"/>
        <w:rPr>
          <w:kern w:val="0"/>
          <w:sz w:val="20"/>
          <w:szCs w:val="20"/>
        </w:rPr>
      </w:pPr>
    </w:p>
    <w:sectPr w:rsidR="00E21C81" w:rsidSect="00E4755A">
      <w:headerReference w:type="default" r:id="rId15"/>
      <w:footerReference w:type="even" r:id="rId16"/>
      <w:footerReference w:type="default" r:id="rId1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6E427" w14:textId="77777777" w:rsidR="0004640D" w:rsidRDefault="0004640D">
      <w:r>
        <w:separator/>
      </w:r>
    </w:p>
  </w:endnote>
  <w:endnote w:type="continuationSeparator" w:id="0">
    <w:p w14:paraId="30359989" w14:textId="77777777" w:rsidR="0004640D" w:rsidRDefault="00046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仿宋_GB2312">
    <w:altName w:val="方正仿宋_GBK"/>
    <w:charset w:val="86"/>
    <w:family w:val="modern"/>
    <w:pitch w:val="fixed"/>
    <w:sig w:usb0="00000000" w:usb1="080E0000" w:usb2="00000010" w:usb3="00000000" w:csb0="0004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楷体_GB2312">
    <w:altName w:val="汉仪楷体简"/>
    <w:charset w:val="86"/>
    <w:family w:val="modern"/>
    <w:pitch w:val="fixed"/>
    <w:sig w:usb0="00000001" w:usb1="080E0000" w:usb2="00000010" w:usb3="00000000" w:csb0="00040000" w:csb1="00000000"/>
  </w:font>
  <w:font w:name="HYDaHeiJ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中等线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C13BF" w14:textId="77777777" w:rsidR="00053030" w:rsidRDefault="00E361E4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53030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C6E5F2D" w14:textId="77777777" w:rsidR="00053030" w:rsidRDefault="0005303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521F2" w14:textId="77777777" w:rsidR="00053030" w:rsidRPr="00047F01" w:rsidRDefault="00053030" w:rsidP="005609C6">
    <w:pPr>
      <w:pStyle w:val="a7"/>
      <w:ind w:right="360"/>
      <w:jc w:val="center"/>
      <w:rPr>
        <w:rFonts w:ascii="微软雅黑" w:eastAsia="微软雅黑" w:hAnsi="微软雅黑"/>
        <w:b/>
      </w:rPr>
    </w:pPr>
    <w:r w:rsidRPr="00047F01">
      <w:rPr>
        <w:rStyle w:val="a8"/>
        <w:rFonts w:ascii="微软雅黑" w:eastAsia="微软雅黑" w:hAnsi="微软雅黑" w:hint="eastAsia"/>
        <w:b/>
      </w:rPr>
      <w:t xml:space="preserve">第 </w:t>
    </w:r>
    <w:r w:rsidR="00E361E4" w:rsidRPr="00047F01">
      <w:rPr>
        <w:rStyle w:val="a8"/>
        <w:rFonts w:ascii="微软雅黑" w:eastAsia="微软雅黑" w:hAnsi="微软雅黑"/>
        <w:b/>
      </w:rPr>
      <w:fldChar w:fldCharType="begin"/>
    </w:r>
    <w:r w:rsidRPr="00047F01">
      <w:rPr>
        <w:rStyle w:val="a8"/>
        <w:rFonts w:ascii="微软雅黑" w:eastAsia="微软雅黑" w:hAnsi="微软雅黑"/>
        <w:b/>
      </w:rPr>
      <w:instrText xml:space="preserve"> PAGE </w:instrText>
    </w:r>
    <w:r w:rsidR="00E361E4" w:rsidRPr="00047F01">
      <w:rPr>
        <w:rStyle w:val="a8"/>
        <w:rFonts w:ascii="微软雅黑" w:eastAsia="微软雅黑" w:hAnsi="微软雅黑"/>
        <w:b/>
      </w:rPr>
      <w:fldChar w:fldCharType="separate"/>
    </w:r>
    <w:r w:rsidR="00731087">
      <w:rPr>
        <w:rStyle w:val="a8"/>
        <w:rFonts w:ascii="微软雅黑" w:eastAsia="微软雅黑" w:hAnsi="微软雅黑"/>
        <w:b/>
        <w:noProof/>
      </w:rPr>
      <w:t>1</w:t>
    </w:r>
    <w:r w:rsidR="00E361E4" w:rsidRPr="00047F01">
      <w:rPr>
        <w:rStyle w:val="a8"/>
        <w:rFonts w:ascii="微软雅黑" w:eastAsia="微软雅黑" w:hAnsi="微软雅黑"/>
        <w:b/>
      </w:rPr>
      <w:fldChar w:fldCharType="end"/>
    </w:r>
    <w:r w:rsidRPr="00047F01">
      <w:rPr>
        <w:rStyle w:val="a8"/>
        <w:rFonts w:ascii="微软雅黑" w:eastAsia="微软雅黑" w:hAnsi="微软雅黑" w:hint="eastAsia"/>
        <w:b/>
      </w:rPr>
      <w:t xml:space="preserve"> 页  共 </w:t>
    </w:r>
    <w:r w:rsidR="00E361E4" w:rsidRPr="00047F01">
      <w:rPr>
        <w:rStyle w:val="a8"/>
        <w:rFonts w:ascii="微软雅黑" w:eastAsia="微软雅黑" w:hAnsi="微软雅黑"/>
        <w:b/>
      </w:rPr>
      <w:fldChar w:fldCharType="begin"/>
    </w:r>
    <w:r w:rsidRPr="00047F01">
      <w:rPr>
        <w:rStyle w:val="a8"/>
        <w:rFonts w:ascii="微软雅黑" w:eastAsia="微软雅黑" w:hAnsi="微软雅黑"/>
        <w:b/>
      </w:rPr>
      <w:instrText xml:space="preserve"> NUMPAGES </w:instrText>
    </w:r>
    <w:r w:rsidR="00E361E4" w:rsidRPr="00047F01">
      <w:rPr>
        <w:rStyle w:val="a8"/>
        <w:rFonts w:ascii="微软雅黑" w:eastAsia="微软雅黑" w:hAnsi="微软雅黑"/>
        <w:b/>
      </w:rPr>
      <w:fldChar w:fldCharType="separate"/>
    </w:r>
    <w:r w:rsidR="00731087">
      <w:rPr>
        <w:rStyle w:val="a8"/>
        <w:rFonts w:ascii="微软雅黑" w:eastAsia="微软雅黑" w:hAnsi="微软雅黑"/>
        <w:b/>
        <w:noProof/>
      </w:rPr>
      <w:t>8</w:t>
    </w:r>
    <w:r w:rsidR="00E361E4" w:rsidRPr="00047F01">
      <w:rPr>
        <w:rStyle w:val="a8"/>
        <w:rFonts w:ascii="微软雅黑" w:eastAsia="微软雅黑" w:hAnsi="微软雅黑"/>
        <w:b/>
      </w:rPr>
      <w:fldChar w:fldCharType="end"/>
    </w:r>
    <w:r w:rsidRPr="00047F01">
      <w:rPr>
        <w:rStyle w:val="a8"/>
        <w:rFonts w:ascii="微软雅黑" w:eastAsia="微软雅黑" w:hAnsi="微软雅黑" w:hint="eastAsia"/>
        <w:b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13F33" w14:textId="77777777" w:rsidR="0004640D" w:rsidRDefault="0004640D">
      <w:r>
        <w:separator/>
      </w:r>
    </w:p>
  </w:footnote>
  <w:footnote w:type="continuationSeparator" w:id="0">
    <w:p w14:paraId="482580F5" w14:textId="77777777" w:rsidR="0004640D" w:rsidRDefault="00046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F3D87" w14:textId="77777777" w:rsidR="00053030" w:rsidRDefault="008E41F0" w:rsidP="005838C7">
    <w:r>
      <w:rPr>
        <w:noProof/>
      </w:rPr>
      <w:drawing>
        <wp:anchor distT="0" distB="0" distL="114300" distR="114300" simplePos="0" relativeHeight="251659264" behindDoc="1" locked="0" layoutInCell="1" allowOverlap="1" wp14:anchorId="785063E6" wp14:editId="3F155BF3">
          <wp:simplePos x="0" y="0"/>
          <wp:positionH relativeFrom="column">
            <wp:posOffset>-685800</wp:posOffset>
          </wp:positionH>
          <wp:positionV relativeFrom="paragraph">
            <wp:posOffset>-607060</wp:posOffset>
          </wp:positionV>
          <wp:extent cx="7572375" cy="10706100"/>
          <wp:effectExtent l="19050" t="0" r="9525" b="0"/>
          <wp:wrapNone/>
          <wp:docPr id="2" name="图片 8" descr="word模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8" descr="word模版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70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5" type="#_x0000_t75" style="width:43.5pt;height:35.25pt" o:bullet="t">
        <v:imagedata r:id="rId1" o:title="clip_image001"/>
      </v:shape>
    </w:pict>
  </w:numPicBullet>
  <w:numPicBullet w:numPicBulletId="1">
    <w:pict>
      <v:shape id="_x0000_i1136" type="#_x0000_t75" style="width:9.4pt;height:9.4pt" o:bullet="t">
        <v:imagedata r:id="rId2" o:title="BD10266_"/>
      </v:shape>
    </w:pict>
  </w:numPicBullet>
  <w:abstractNum w:abstractNumId="0" w15:restartNumberingAfterBreak="0">
    <w:nsid w:val="027B492E"/>
    <w:multiLevelType w:val="hybridMultilevel"/>
    <w:tmpl w:val="F13ADA02"/>
    <w:lvl w:ilvl="0" w:tplc="347863CC">
      <w:start w:val="1"/>
      <w:numFmt w:val="decimal"/>
      <w:lvlText w:val="%1）"/>
      <w:lvlJc w:val="left"/>
      <w:pPr>
        <w:ind w:left="893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F5A752E">
      <w:start w:val="1"/>
      <w:numFmt w:val="lowerLetter"/>
      <w:lvlText w:val="%2"/>
      <w:lvlJc w:val="left"/>
      <w:pPr>
        <w:ind w:left="112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4245A4">
      <w:start w:val="1"/>
      <w:numFmt w:val="lowerRoman"/>
      <w:lvlText w:val="%3"/>
      <w:lvlJc w:val="left"/>
      <w:pPr>
        <w:ind w:left="184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E26770">
      <w:start w:val="1"/>
      <w:numFmt w:val="decimal"/>
      <w:lvlText w:val="%4"/>
      <w:lvlJc w:val="left"/>
      <w:pPr>
        <w:ind w:left="25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D4025A">
      <w:start w:val="1"/>
      <w:numFmt w:val="lowerLetter"/>
      <w:lvlText w:val="%5"/>
      <w:lvlJc w:val="left"/>
      <w:pPr>
        <w:ind w:left="328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F0E6F98">
      <w:start w:val="1"/>
      <w:numFmt w:val="lowerRoman"/>
      <w:lvlText w:val="%6"/>
      <w:lvlJc w:val="left"/>
      <w:pPr>
        <w:ind w:left="400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E7E3E78">
      <w:start w:val="1"/>
      <w:numFmt w:val="decimal"/>
      <w:lvlText w:val="%7"/>
      <w:lvlJc w:val="left"/>
      <w:pPr>
        <w:ind w:left="472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3C2740">
      <w:start w:val="1"/>
      <w:numFmt w:val="lowerLetter"/>
      <w:lvlText w:val="%8"/>
      <w:lvlJc w:val="left"/>
      <w:pPr>
        <w:ind w:left="544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1363EF2">
      <w:start w:val="1"/>
      <w:numFmt w:val="lowerRoman"/>
      <w:lvlText w:val="%9"/>
      <w:lvlJc w:val="left"/>
      <w:pPr>
        <w:ind w:left="61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6412B7"/>
    <w:multiLevelType w:val="hybridMultilevel"/>
    <w:tmpl w:val="5CDE0E82"/>
    <w:lvl w:ilvl="0" w:tplc="06EE58BC">
      <w:start w:val="1"/>
      <w:numFmt w:val="decimal"/>
      <w:lvlText w:val="（%1）"/>
      <w:lvlJc w:val="left"/>
      <w:pPr>
        <w:ind w:left="1652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00A02B2">
      <w:start w:val="1"/>
      <w:numFmt w:val="lowerLetter"/>
      <w:lvlText w:val="%2"/>
      <w:lvlJc w:val="left"/>
      <w:pPr>
        <w:ind w:left="184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C4AF200">
      <w:start w:val="1"/>
      <w:numFmt w:val="lowerRoman"/>
      <w:lvlText w:val="%3"/>
      <w:lvlJc w:val="left"/>
      <w:pPr>
        <w:ind w:left="256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DA24116">
      <w:start w:val="1"/>
      <w:numFmt w:val="decimal"/>
      <w:lvlText w:val="%4"/>
      <w:lvlJc w:val="left"/>
      <w:pPr>
        <w:ind w:left="328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02DFB6">
      <w:start w:val="1"/>
      <w:numFmt w:val="lowerLetter"/>
      <w:lvlText w:val="%5"/>
      <w:lvlJc w:val="left"/>
      <w:pPr>
        <w:ind w:left="400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ECAAA18">
      <w:start w:val="1"/>
      <w:numFmt w:val="lowerRoman"/>
      <w:lvlText w:val="%6"/>
      <w:lvlJc w:val="left"/>
      <w:pPr>
        <w:ind w:left="472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59E5E98">
      <w:start w:val="1"/>
      <w:numFmt w:val="decimal"/>
      <w:lvlText w:val="%7"/>
      <w:lvlJc w:val="left"/>
      <w:pPr>
        <w:ind w:left="544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F68C34C">
      <w:start w:val="1"/>
      <w:numFmt w:val="lowerLetter"/>
      <w:lvlText w:val="%8"/>
      <w:lvlJc w:val="left"/>
      <w:pPr>
        <w:ind w:left="616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3120180">
      <w:start w:val="1"/>
      <w:numFmt w:val="lowerRoman"/>
      <w:lvlText w:val="%9"/>
      <w:lvlJc w:val="left"/>
      <w:pPr>
        <w:ind w:left="688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18335B"/>
    <w:multiLevelType w:val="hybridMultilevel"/>
    <w:tmpl w:val="C3B8EAB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9678F4"/>
    <w:multiLevelType w:val="hybridMultilevel"/>
    <w:tmpl w:val="60C24DE6"/>
    <w:lvl w:ilvl="0" w:tplc="347863CC">
      <w:start w:val="1"/>
      <w:numFmt w:val="decimal"/>
      <w:lvlText w:val="%1）"/>
      <w:lvlJc w:val="left"/>
      <w:pPr>
        <w:ind w:left="811" w:hanging="4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1231" w:hanging="420"/>
      </w:pPr>
    </w:lvl>
    <w:lvl w:ilvl="2" w:tplc="0409001B" w:tentative="1">
      <w:start w:val="1"/>
      <w:numFmt w:val="lowerRoman"/>
      <w:lvlText w:val="%3."/>
      <w:lvlJc w:val="right"/>
      <w:pPr>
        <w:ind w:left="1651" w:hanging="420"/>
      </w:pPr>
    </w:lvl>
    <w:lvl w:ilvl="3" w:tplc="0409000F" w:tentative="1">
      <w:start w:val="1"/>
      <w:numFmt w:val="decimal"/>
      <w:lvlText w:val="%4."/>
      <w:lvlJc w:val="left"/>
      <w:pPr>
        <w:ind w:left="2071" w:hanging="420"/>
      </w:pPr>
    </w:lvl>
    <w:lvl w:ilvl="4" w:tplc="04090019" w:tentative="1">
      <w:start w:val="1"/>
      <w:numFmt w:val="lowerLetter"/>
      <w:lvlText w:val="%5)"/>
      <w:lvlJc w:val="left"/>
      <w:pPr>
        <w:ind w:left="2491" w:hanging="420"/>
      </w:pPr>
    </w:lvl>
    <w:lvl w:ilvl="5" w:tplc="0409001B" w:tentative="1">
      <w:start w:val="1"/>
      <w:numFmt w:val="lowerRoman"/>
      <w:lvlText w:val="%6."/>
      <w:lvlJc w:val="right"/>
      <w:pPr>
        <w:ind w:left="2911" w:hanging="420"/>
      </w:pPr>
    </w:lvl>
    <w:lvl w:ilvl="6" w:tplc="0409000F" w:tentative="1">
      <w:start w:val="1"/>
      <w:numFmt w:val="decimal"/>
      <w:lvlText w:val="%7."/>
      <w:lvlJc w:val="left"/>
      <w:pPr>
        <w:ind w:left="3331" w:hanging="420"/>
      </w:pPr>
    </w:lvl>
    <w:lvl w:ilvl="7" w:tplc="04090019" w:tentative="1">
      <w:start w:val="1"/>
      <w:numFmt w:val="lowerLetter"/>
      <w:lvlText w:val="%8)"/>
      <w:lvlJc w:val="left"/>
      <w:pPr>
        <w:ind w:left="3751" w:hanging="420"/>
      </w:pPr>
    </w:lvl>
    <w:lvl w:ilvl="8" w:tplc="0409001B" w:tentative="1">
      <w:start w:val="1"/>
      <w:numFmt w:val="lowerRoman"/>
      <w:lvlText w:val="%9."/>
      <w:lvlJc w:val="right"/>
      <w:pPr>
        <w:ind w:left="4171" w:hanging="420"/>
      </w:pPr>
    </w:lvl>
  </w:abstractNum>
  <w:abstractNum w:abstractNumId="4" w15:restartNumberingAfterBreak="0">
    <w:nsid w:val="10C91DA5"/>
    <w:multiLevelType w:val="hybridMultilevel"/>
    <w:tmpl w:val="F13ADA02"/>
    <w:lvl w:ilvl="0" w:tplc="347863CC">
      <w:start w:val="1"/>
      <w:numFmt w:val="decimal"/>
      <w:lvlText w:val="%1）"/>
      <w:lvlJc w:val="left"/>
      <w:pPr>
        <w:ind w:left="893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F5A752E">
      <w:start w:val="1"/>
      <w:numFmt w:val="lowerLetter"/>
      <w:lvlText w:val="%2"/>
      <w:lvlJc w:val="left"/>
      <w:pPr>
        <w:ind w:left="112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4245A4">
      <w:start w:val="1"/>
      <w:numFmt w:val="lowerRoman"/>
      <w:lvlText w:val="%3"/>
      <w:lvlJc w:val="left"/>
      <w:pPr>
        <w:ind w:left="184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E26770">
      <w:start w:val="1"/>
      <w:numFmt w:val="decimal"/>
      <w:lvlText w:val="%4"/>
      <w:lvlJc w:val="left"/>
      <w:pPr>
        <w:ind w:left="25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D4025A">
      <w:start w:val="1"/>
      <w:numFmt w:val="lowerLetter"/>
      <w:lvlText w:val="%5"/>
      <w:lvlJc w:val="left"/>
      <w:pPr>
        <w:ind w:left="328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F0E6F98">
      <w:start w:val="1"/>
      <w:numFmt w:val="lowerRoman"/>
      <w:lvlText w:val="%6"/>
      <w:lvlJc w:val="left"/>
      <w:pPr>
        <w:ind w:left="400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E7E3E78">
      <w:start w:val="1"/>
      <w:numFmt w:val="decimal"/>
      <w:lvlText w:val="%7"/>
      <w:lvlJc w:val="left"/>
      <w:pPr>
        <w:ind w:left="472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3C2740">
      <w:start w:val="1"/>
      <w:numFmt w:val="lowerLetter"/>
      <w:lvlText w:val="%8"/>
      <w:lvlJc w:val="left"/>
      <w:pPr>
        <w:ind w:left="544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1363EF2">
      <w:start w:val="1"/>
      <w:numFmt w:val="lowerRoman"/>
      <w:lvlText w:val="%9"/>
      <w:lvlJc w:val="left"/>
      <w:pPr>
        <w:ind w:left="61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B84C27"/>
    <w:multiLevelType w:val="multilevel"/>
    <w:tmpl w:val="723E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71C10"/>
    <w:multiLevelType w:val="hybridMultilevel"/>
    <w:tmpl w:val="B3C64B5E"/>
    <w:lvl w:ilvl="0" w:tplc="B7A49BD6">
      <w:start w:val="4"/>
      <w:numFmt w:val="decimal"/>
      <w:lvlText w:val="%1."/>
      <w:lvlJc w:val="left"/>
      <w:pPr>
        <w:ind w:left="908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A52C882">
      <w:start w:val="1"/>
      <w:numFmt w:val="lowerLetter"/>
      <w:lvlText w:val="%2"/>
      <w:lvlJc w:val="left"/>
      <w:pPr>
        <w:ind w:left="110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096ED88">
      <w:start w:val="1"/>
      <w:numFmt w:val="lowerRoman"/>
      <w:lvlText w:val="%3"/>
      <w:lvlJc w:val="left"/>
      <w:pPr>
        <w:ind w:left="182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5F00EA8">
      <w:start w:val="1"/>
      <w:numFmt w:val="decimal"/>
      <w:lvlText w:val="%4"/>
      <w:lvlJc w:val="left"/>
      <w:pPr>
        <w:ind w:left="254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1863820">
      <w:start w:val="1"/>
      <w:numFmt w:val="lowerLetter"/>
      <w:lvlText w:val="%5"/>
      <w:lvlJc w:val="left"/>
      <w:pPr>
        <w:ind w:left="326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EC619B8">
      <w:start w:val="1"/>
      <w:numFmt w:val="lowerRoman"/>
      <w:lvlText w:val="%6"/>
      <w:lvlJc w:val="left"/>
      <w:pPr>
        <w:ind w:left="398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B78186E">
      <w:start w:val="1"/>
      <w:numFmt w:val="decimal"/>
      <w:lvlText w:val="%7"/>
      <w:lvlJc w:val="left"/>
      <w:pPr>
        <w:ind w:left="470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2CEBF7E">
      <w:start w:val="1"/>
      <w:numFmt w:val="lowerLetter"/>
      <w:lvlText w:val="%8"/>
      <w:lvlJc w:val="left"/>
      <w:pPr>
        <w:ind w:left="542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5F291FE">
      <w:start w:val="1"/>
      <w:numFmt w:val="lowerRoman"/>
      <w:lvlText w:val="%9"/>
      <w:lvlJc w:val="left"/>
      <w:pPr>
        <w:ind w:left="614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AC68FA"/>
    <w:multiLevelType w:val="hybridMultilevel"/>
    <w:tmpl w:val="106429C0"/>
    <w:lvl w:ilvl="0" w:tplc="442CD444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4ED7F6A"/>
    <w:multiLevelType w:val="hybridMultilevel"/>
    <w:tmpl w:val="CE32E17E"/>
    <w:lvl w:ilvl="0" w:tplc="0409000F">
      <w:start w:val="1"/>
      <w:numFmt w:val="decimal"/>
      <w:lvlText w:val="%1."/>
      <w:lvlJc w:val="left"/>
      <w:pPr>
        <w:ind w:left="1134" w:hanging="420"/>
      </w:pPr>
    </w:lvl>
    <w:lvl w:ilvl="1" w:tplc="04090019" w:tentative="1">
      <w:start w:val="1"/>
      <w:numFmt w:val="lowerLetter"/>
      <w:lvlText w:val="%2)"/>
      <w:lvlJc w:val="left"/>
      <w:pPr>
        <w:ind w:left="1554" w:hanging="420"/>
      </w:pPr>
    </w:lvl>
    <w:lvl w:ilvl="2" w:tplc="0409001B" w:tentative="1">
      <w:start w:val="1"/>
      <w:numFmt w:val="lowerRoman"/>
      <w:lvlText w:val="%3."/>
      <w:lvlJc w:val="right"/>
      <w:pPr>
        <w:ind w:left="1974" w:hanging="420"/>
      </w:pPr>
    </w:lvl>
    <w:lvl w:ilvl="3" w:tplc="0409000F" w:tentative="1">
      <w:start w:val="1"/>
      <w:numFmt w:val="decimal"/>
      <w:lvlText w:val="%4."/>
      <w:lvlJc w:val="left"/>
      <w:pPr>
        <w:ind w:left="2394" w:hanging="420"/>
      </w:pPr>
    </w:lvl>
    <w:lvl w:ilvl="4" w:tplc="04090019" w:tentative="1">
      <w:start w:val="1"/>
      <w:numFmt w:val="lowerLetter"/>
      <w:lvlText w:val="%5)"/>
      <w:lvlJc w:val="left"/>
      <w:pPr>
        <w:ind w:left="2814" w:hanging="420"/>
      </w:pPr>
    </w:lvl>
    <w:lvl w:ilvl="5" w:tplc="0409001B" w:tentative="1">
      <w:start w:val="1"/>
      <w:numFmt w:val="lowerRoman"/>
      <w:lvlText w:val="%6."/>
      <w:lvlJc w:val="right"/>
      <w:pPr>
        <w:ind w:left="3234" w:hanging="420"/>
      </w:pPr>
    </w:lvl>
    <w:lvl w:ilvl="6" w:tplc="0409000F" w:tentative="1">
      <w:start w:val="1"/>
      <w:numFmt w:val="decimal"/>
      <w:lvlText w:val="%7."/>
      <w:lvlJc w:val="left"/>
      <w:pPr>
        <w:ind w:left="3654" w:hanging="420"/>
      </w:pPr>
    </w:lvl>
    <w:lvl w:ilvl="7" w:tplc="04090019" w:tentative="1">
      <w:start w:val="1"/>
      <w:numFmt w:val="lowerLetter"/>
      <w:lvlText w:val="%8)"/>
      <w:lvlJc w:val="left"/>
      <w:pPr>
        <w:ind w:left="4074" w:hanging="420"/>
      </w:pPr>
    </w:lvl>
    <w:lvl w:ilvl="8" w:tplc="0409001B" w:tentative="1">
      <w:start w:val="1"/>
      <w:numFmt w:val="lowerRoman"/>
      <w:lvlText w:val="%9."/>
      <w:lvlJc w:val="right"/>
      <w:pPr>
        <w:ind w:left="4494" w:hanging="420"/>
      </w:pPr>
    </w:lvl>
  </w:abstractNum>
  <w:abstractNum w:abstractNumId="9" w15:restartNumberingAfterBreak="0">
    <w:nsid w:val="1897069E"/>
    <w:multiLevelType w:val="hybridMultilevel"/>
    <w:tmpl w:val="FAD437FE"/>
    <w:lvl w:ilvl="0" w:tplc="8EA4AF34">
      <w:numFmt w:val="bullet"/>
      <w:lvlText w:val="-"/>
      <w:lvlJc w:val="left"/>
      <w:pPr>
        <w:ind w:left="780" w:hanging="360"/>
      </w:pPr>
      <w:rPr>
        <w:rFonts w:ascii="微软雅黑" w:eastAsia="微软雅黑" w:hAnsi="微软雅黑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1A9D4143"/>
    <w:multiLevelType w:val="hybridMultilevel"/>
    <w:tmpl w:val="B518D41A"/>
    <w:lvl w:ilvl="0" w:tplc="87CAB6C8">
      <w:start w:val="1"/>
      <w:numFmt w:val="decimal"/>
      <w:lvlText w:val="（%1）"/>
      <w:lvlJc w:val="left"/>
      <w:pPr>
        <w:ind w:left="420" w:hanging="4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C024185"/>
    <w:multiLevelType w:val="hybridMultilevel"/>
    <w:tmpl w:val="A8C407BC"/>
    <w:lvl w:ilvl="0" w:tplc="5DB0C37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E1C4441"/>
    <w:multiLevelType w:val="hybridMultilevel"/>
    <w:tmpl w:val="8A429AA6"/>
    <w:lvl w:ilvl="0" w:tplc="16ECBFE8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01B6EDB"/>
    <w:multiLevelType w:val="hybridMultilevel"/>
    <w:tmpl w:val="472A8D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415615A"/>
    <w:multiLevelType w:val="hybridMultilevel"/>
    <w:tmpl w:val="0E9AA358"/>
    <w:lvl w:ilvl="0" w:tplc="E07EFC60">
      <w:start w:val="20"/>
      <w:numFmt w:val="bullet"/>
      <w:lvlText w:val="-"/>
      <w:lvlJc w:val="left"/>
      <w:pPr>
        <w:ind w:left="120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5" w15:restartNumberingAfterBreak="0">
    <w:nsid w:val="25E57CBF"/>
    <w:multiLevelType w:val="hybridMultilevel"/>
    <w:tmpl w:val="E77AC35C"/>
    <w:lvl w:ilvl="0" w:tplc="04090011">
      <w:start w:val="1"/>
      <w:numFmt w:val="decimal"/>
      <w:lvlText w:val="%1)"/>
      <w:lvlJc w:val="left"/>
      <w:pPr>
        <w:ind w:left="997" w:hanging="420"/>
      </w:pPr>
    </w:lvl>
    <w:lvl w:ilvl="1" w:tplc="04090019" w:tentative="1">
      <w:start w:val="1"/>
      <w:numFmt w:val="lowerLetter"/>
      <w:lvlText w:val="%2)"/>
      <w:lvlJc w:val="left"/>
      <w:pPr>
        <w:ind w:left="1417" w:hanging="420"/>
      </w:pPr>
    </w:lvl>
    <w:lvl w:ilvl="2" w:tplc="0409001B" w:tentative="1">
      <w:start w:val="1"/>
      <w:numFmt w:val="lowerRoman"/>
      <w:lvlText w:val="%3."/>
      <w:lvlJc w:val="right"/>
      <w:pPr>
        <w:ind w:left="1837" w:hanging="420"/>
      </w:pPr>
    </w:lvl>
    <w:lvl w:ilvl="3" w:tplc="0409000F" w:tentative="1">
      <w:start w:val="1"/>
      <w:numFmt w:val="decimal"/>
      <w:lvlText w:val="%4."/>
      <w:lvlJc w:val="left"/>
      <w:pPr>
        <w:ind w:left="2257" w:hanging="420"/>
      </w:pPr>
    </w:lvl>
    <w:lvl w:ilvl="4" w:tplc="04090019" w:tentative="1">
      <w:start w:val="1"/>
      <w:numFmt w:val="lowerLetter"/>
      <w:lvlText w:val="%5)"/>
      <w:lvlJc w:val="left"/>
      <w:pPr>
        <w:ind w:left="2677" w:hanging="420"/>
      </w:pPr>
    </w:lvl>
    <w:lvl w:ilvl="5" w:tplc="0409001B" w:tentative="1">
      <w:start w:val="1"/>
      <w:numFmt w:val="lowerRoman"/>
      <w:lvlText w:val="%6."/>
      <w:lvlJc w:val="right"/>
      <w:pPr>
        <w:ind w:left="3097" w:hanging="420"/>
      </w:pPr>
    </w:lvl>
    <w:lvl w:ilvl="6" w:tplc="0409000F" w:tentative="1">
      <w:start w:val="1"/>
      <w:numFmt w:val="decimal"/>
      <w:lvlText w:val="%7."/>
      <w:lvlJc w:val="left"/>
      <w:pPr>
        <w:ind w:left="3517" w:hanging="420"/>
      </w:pPr>
    </w:lvl>
    <w:lvl w:ilvl="7" w:tplc="04090019" w:tentative="1">
      <w:start w:val="1"/>
      <w:numFmt w:val="lowerLetter"/>
      <w:lvlText w:val="%8)"/>
      <w:lvlJc w:val="left"/>
      <w:pPr>
        <w:ind w:left="3937" w:hanging="420"/>
      </w:pPr>
    </w:lvl>
    <w:lvl w:ilvl="8" w:tplc="0409001B" w:tentative="1">
      <w:start w:val="1"/>
      <w:numFmt w:val="lowerRoman"/>
      <w:lvlText w:val="%9."/>
      <w:lvlJc w:val="right"/>
      <w:pPr>
        <w:ind w:left="4357" w:hanging="420"/>
      </w:pPr>
    </w:lvl>
  </w:abstractNum>
  <w:abstractNum w:abstractNumId="16" w15:restartNumberingAfterBreak="0">
    <w:nsid w:val="2BE34FF3"/>
    <w:multiLevelType w:val="hybridMultilevel"/>
    <w:tmpl w:val="A8149396"/>
    <w:lvl w:ilvl="0" w:tplc="87CAB6C8">
      <w:start w:val="1"/>
      <w:numFmt w:val="decimal"/>
      <w:lvlText w:val="（%1）"/>
      <w:lvlJc w:val="left"/>
      <w:pPr>
        <w:ind w:left="1626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D3C43B6">
      <w:start w:val="1"/>
      <w:numFmt w:val="lowerLetter"/>
      <w:lvlText w:val="%2"/>
      <w:lvlJc w:val="left"/>
      <w:pPr>
        <w:ind w:left="1814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7438EC">
      <w:start w:val="1"/>
      <w:numFmt w:val="lowerRoman"/>
      <w:lvlText w:val="%3"/>
      <w:lvlJc w:val="left"/>
      <w:pPr>
        <w:ind w:left="2534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532067A">
      <w:start w:val="1"/>
      <w:numFmt w:val="decimal"/>
      <w:lvlText w:val="%4"/>
      <w:lvlJc w:val="left"/>
      <w:pPr>
        <w:ind w:left="3254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CA461A2">
      <w:start w:val="1"/>
      <w:numFmt w:val="lowerLetter"/>
      <w:lvlText w:val="%5"/>
      <w:lvlJc w:val="left"/>
      <w:pPr>
        <w:ind w:left="3974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F623DCC">
      <w:start w:val="1"/>
      <w:numFmt w:val="lowerRoman"/>
      <w:lvlText w:val="%6"/>
      <w:lvlJc w:val="left"/>
      <w:pPr>
        <w:ind w:left="4694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DB61DDA">
      <w:start w:val="1"/>
      <w:numFmt w:val="decimal"/>
      <w:lvlText w:val="%7"/>
      <w:lvlJc w:val="left"/>
      <w:pPr>
        <w:ind w:left="5414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3ACAFD2">
      <w:start w:val="1"/>
      <w:numFmt w:val="lowerLetter"/>
      <w:lvlText w:val="%8"/>
      <w:lvlJc w:val="left"/>
      <w:pPr>
        <w:ind w:left="6134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6820FD6">
      <w:start w:val="1"/>
      <w:numFmt w:val="lowerRoman"/>
      <w:lvlText w:val="%9"/>
      <w:lvlJc w:val="left"/>
      <w:pPr>
        <w:ind w:left="6854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C6275CD"/>
    <w:multiLevelType w:val="hybridMultilevel"/>
    <w:tmpl w:val="82043C16"/>
    <w:lvl w:ilvl="0" w:tplc="774AB3F8">
      <w:start w:val="1"/>
      <w:numFmt w:val="decimal"/>
      <w:lvlText w:val="%1）"/>
      <w:lvlJc w:val="left"/>
      <w:pPr>
        <w:ind w:left="893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3401C48">
      <w:start w:val="1"/>
      <w:numFmt w:val="lowerLetter"/>
      <w:lvlText w:val="%2"/>
      <w:lvlJc w:val="left"/>
      <w:pPr>
        <w:ind w:left="153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9E60190">
      <w:start w:val="1"/>
      <w:numFmt w:val="lowerRoman"/>
      <w:lvlText w:val="%3"/>
      <w:lvlJc w:val="left"/>
      <w:pPr>
        <w:ind w:left="225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3BEDEDC">
      <w:start w:val="1"/>
      <w:numFmt w:val="decimal"/>
      <w:lvlText w:val="%4"/>
      <w:lvlJc w:val="left"/>
      <w:pPr>
        <w:ind w:left="297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0220DAE">
      <w:start w:val="1"/>
      <w:numFmt w:val="lowerLetter"/>
      <w:lvlText w:val="%5"/>
      <w:lvlJc w:val="left"/>
      <w:pPr>
        <w:ind w:left="369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1AC1396">
      <w:start w:val="1"/>
      <w:numFmt w:val="lowerRoman"/>
      <w:lvlText w:val="%6"/>
      <w:lvlJc w:val="left"/>
      <w:pPr>
        <w:ind w:left="441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B5C95DE">
      <w:start w:val="1"/>
      <w:numFmt w:val="decimal"/>
      <w:lvlText w:val="%7"/>
      <w:lvlJc w:val="left"/>
      <w:pPr>
        <w:ind w:left="513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E522CC4">
      <w:start w:val="1"/>
      <w:numFmt w:val="lowerLetter"/>
      <w:lvlText w:val="%8"/>
      <w:lvlJc w:val="left"/>
      <w:pPr>
        <w:ind w:left="585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79A5180">
      <w:start w:val="1"/>
      <w:numFmt w:val="lowerRoman"/>
      <w:lvlText w:val="%9"/>
      <w:lvlJc w:val="left"/>
      <w:pPr>
        <w:ind w:left="657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DF2678C"/>
    <w:multiLevelType w:val="hybridMultilevel"/>
    <w:tmpl w:val="86AAAC86"/>
    <w:lvl w:ilvl="0" w:tplc="31B67BE4">
      <w:start w:val="1"/>
      <w:numFmt w:val="decimal"/>
      <w:lvlText w:val="（%1）"/>
      <w:lvlJc w:val="left"/>
      <w:pPr>
        <w:ind w:left="143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4FA5794">
      <w:start w:val="1"/>
      <w:numFmt w:val="decimal"/>
      <w:lvlText w:val="（%2）"/>
      <w:lvlJc w:val="left"/>
      <w:pPr>
        <w:ind w:left="993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06A542E">
      <w:start w:val="1"/>
      <w:numFmt w:val="lowerRoman"/>
      <w:lvlText w:val="%3"/>
      <w:lvlJc w:val="left"/>
      <w:pPr>
        <w:ind w:left="19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D86560A">
      <w:start w:val="1"/>
      <w:numFmt w:val="decimal"/>
      <w:lvlText w:val="%4"/>
      <w:lvlJc w:val="left"/>
      <w:pPr>
        <w:ind w:left="26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00C668">
      <w:start w:val="1"/>
      <w:numFmt w:val="lowerLetter"/>
      <w:lvlText w:val="%5"/>
      <w:lvlJc w:val="left"/>
      <w:pPr>
        <w:ind w:left="33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E269EF0">
      <w:start w:val="1"/>
      <w:numFmt w:val="lowerRoman"/>
      <w:lvlText w:val="%6"/>
      <w:lvlJc w:val="left"/>
      <w:pPr>
        <w:ind w:left="4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5CC19C8">
      <w:start w:val="1"/>
      <w:numFmt w:val="decimal"/>
      <w:lvlText w:val="%7"/>
      <w:lvlJc w:val="left"/>
      <w:pPr>
        <w:ind w:left="4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EA41B4E">
      <w:start w:val="1"/>
      <w:numFmt w:val="lowerLetter"/>
      <w:lvlText w:val="%8"/>
      <w:lvlJc w:val="left"/>
      <w:pPr>
        <w:ind w:left="5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D8EF7EC">
      <w:start w:val="1"/>
      <w:numFmt w:val="lowerRoman"/>
      <w:lvlText w:val="%9"/>
      <w:lvlJc w:val="left"/>
      <w:pPr>
        <w:ind w:left="6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812D68"/>
    <w:multiLevelType w:val="hybridMultilevel"/>
    <w:tmpl w:val="F13ADA02"/>
    <w:lvl w:ilvl="0" w:tplc="347863CC">
      <w:start w:val="1"/>
      <w:numFmt w:val="decimal"/>
      <w:lvlText w:val="%1）"/>
      <w:lvlJc w:val="left"/>
      <w:pPr>
        <w:ind w:left="893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F5A752E">
      <w:start w:val="1"/>
      <w:numFmt w:val="lowerLetter"/>
      <w:lvlText w:val="%2"/>
      <w:lvlJc w:val="left"/>
      <w:pPr>
        <w:ind w:left="112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4245A4">
      <w:start w:val="1"/>
      <w:numFmt w:val="lowerRoman"/>
      <w:lvlText w:val="%3"/>
      <w:lvlJc w:val="left"/>
      <w:pPr>
        <w:ind w:left="184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E26770">
      <w:start w:val="1"/>
      <w:numFmt w:val="decimal"/>
      <w:lvlText w:val="%4"/>
      <w:lvlJc w:val="left"/>
      <w:pPr>
        <w:ind w:left="25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D4025A">
      <w:start w:val="1"/>
      <w:numFmt w:val="lowerLetter"/>
      <w:lvlText w:val="%5"/>
      <w:lvlJc w:val="left"/>
      <w:pPr>
        <w:ind w:left="328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F0E6F98">
      <w:start w:val="1"/>
      <w:numFmt w:val="lowerRoman"/>
      <w:lvlText w:val="%6"/>
      <w:lvlJc w:val="left"/>
      <w:pPr>
        <w:ind w:left="400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E7E3E78">
      <w:start w:val="1"/>
      <w:numFmt w:val="decimal"/>
      <w:lvlText w:val="%7"/>
      <w:lvlJc w:val="left"/>
      <w:pPr>
        <w:ind w:left="472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3C2740">
      <w:start w:val="1"/>
      <w:numFmt w:val="lowerLetter"/>
      <w:lvlText w:val="%8"/>
      <w:lvlJc w:val="left"/>
      <w:pPr>
        <w:ind w:left="544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1363EF2">
      <w:start w:val="1"/>
      <w:numFmt w:val="lowerRoman"/>
      <w:lvlText w:val="%9"/>
      <w:lvlJc w:val="left"/>
      <w:pPr>
        <w:ind w:left="61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01B466C"/>
    <w:multiLevelType w:val="hybridMultilevel"/>
    <w:tmpl w:val="E72C33E4"/>
    <w:lvl w:ilvl="0" w:tplc="232E036E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31B47D3E"/>
    <w:multiLevelType w:val="hybridMultilevel"/>
    <w:tmpl w:val="FDFEADFE"/>
    <w:lvl w:ilvl="0" w:tplc="04090011">
      <w:start w:val="1"/>
      <w:numFmt w:val="decimal"/>
      <w:lvlText w:val="%1)"/>
      <w:lvlJc w:val="left"/>
      <w:pPr>
        <w:ind w:left="1021" w:hanging="420"/>
      </w:pPr>
    </w:lvl>
    <w:lvl w:ilvl="1" w:tplc="04090019" w:tentative="1">
      <w:start w:val="1"/>
      <w:numFmt w:val="lowerLetter"/>
      <w:lvlText w:val="%2)"/>
      <w:lvlJc w:val="left"/>
      <w:pPr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ind w:left="4381" w:hanging="420"/>
      </w:pPr>
    </w:lvl>
  </w:abstractNum>
  <w:abstractNum w:abstractNumId="22" w15:restartNumberingAfterBreak="0">
    <w:nsid w:val="3A713E8E"/>
    <w:multiLevelType w:val="hybridMultilevel"/>
    <w:tmpl w:val="D5F263F0"/>
    <w:lvl w:ilvl="0" w:tplc="8F4A81A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3AB0359D"/>
    <w:multiLevelType w:val="hybridMultilevel"/>
    <w:tmpl w:val="0038D806"/>
    <w:lvl w:ilvl="0" w:tplc="EF88B31E">
      <w:start w:val="3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BB60513"/>
    <w:multiLevelType w:val="hybridMultilevel"/>
    <w:tmpl w:val="75C44182"/>
    <w:lvl w:ilvl="0" w:tplc="04090005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74C6A09"/>
    <w:multiLevelType w:val="hybridMultilevel"/>
    <w:tmpl w:val="410CF8D2"/>
    <w:lvl w:ilvl="0" w:tplc="18CCD2A6">
      <w:start w:val="3"/>
      <w:numFmt w:val="decimal"/>
      <w:lvlText w:val="（%1）"/>
      <w:lvlJc w:val="left"/>
      <w:pPr>
        <w:ind w:left="69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0708F8A">
      <w:start w:val="1"/>
      <w:numFmt w:val="lowerLetter"/>
      <w:lvlText w:val="%2"/>
      <w:lvlJc w:val="left"/>
      <w:pPr>
        <w:ind w:left="1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600BBA0">
      <w:start w:val="1"/>
      <w:numFmt w:val="lowerRoman"/>
      <w:lvlText w:val="%3"/>
      <w:lvlJc w:val="left"/>
      <w:pPr>
        <w:ind w:left="1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BA94EA">
      <w:start w:val="1"/>
      <w:numFmt w:val="decimal"/>
      <w:lvlText w:val="%4"/>
      <w:lvlJc w:val="left"/>
      <w:pPr>
        <w:ind w:left="2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0729964">
      <w:start w:val="1"/>
      <w:numFmt w:val="lowerLetter"/>
      <w:lvlText w:val="%5"/>
      <w:lvlJc w:val="left"/>
      <w:pPr>
        <w:ind w:left="3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B840C44">
      <w:start w:val="1"/>
      <w:numFmt w:val="lowerRoman"/>
      <w:lvlText w:val="%6"/>
      <w:lvlJc w:val="left"/>
      <w:pPr>
        <w:ind w:left="3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3BEE3F8">
      <w:start w:val="1"/>
      <w:numFmt w:val="decimal"/>
      <w:lvlText w:val="%7"/>
      <w:lvlJc w:val="left"/>
      <w:pPr>
        <w:ind w:left="4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49C1B12">
      <w:start w:val="1"/>
      <w:numFmt w:val="lowerLetter"/>
      <w:lvlText w:val="%8"/>
      <w:lvlJc w:val="left"/>
      <w:pPr>
        <w:ind w:left="5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04E0AE">
      <w:start w:val="1"/>
      <w:numFmt w:val="lowerRoman"/>
      <w:lvlText w:val="%9"/>
      <w:lvlJc w:val="left"/>
      <w:pPr>
        <w:ind w:left="6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ABE1A43"/>
    <w:multiLevelType w:val="hybridMultilevel"/>
    <w:tmpl w:val="41BADFBA"/>
    <w:lvl w:ilvl="0" w:tplc="B54A815C">
      <w:start w:val="2"/>
      <w:numFmt w:val="japaneseCounting"/>
      <w:lvlText w:val="%1、"/>
      <w:lvlJc w:val="left"/>
      <w:pPr>
        <w:ind w:left="591" w:hanging="42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011" w:hanging="420"/>
      </w:pPr>
    </w:lvl>
    <w:lvl w:ilvl="2" w:tplc="0409001B" w:tentative="1">
      <w:start w:val="1"/>
      <w:numFmt w:val="lowerRoman"/>
      <w:lvlText w:val="%3."/>
      <w:lvlJc w:val="right"/>
      <w:pPr>
        <w:ind w:left="1431" w:hanging="420"/>
      </w:pPr>
    </w:lvl>
    <w:lvl w:ilvl="3" w:tplc="0409000F" w:tentative="1">
      <w:start w:val="1"/>
      <w:numFmt w:val="decimal"/>
      <w:lvlText w:val="%4."/>
      <w:lvlJc w:val="left"/>
      <w:pPr>
        <w:ind w:left="1851" w:hanging="420"/>
      </w:pPr>
    </w:lvl>
    <w:lvl w:ilvl="4" w:tplc="04090019" w:tentative="1">
      <w:start w:val="1"/>
      <w:numFmt w:val="lowerLetter"/>
      <w:lvlText w:val="%5)"/>
      <w:lvlJc w:val="left"/>
      <w:pPr>
        <w:ind w:left="2271" w:hanging="420"/>
      </w:pPr>
    </w:lvl>
    <w:lvl w:ilvl="5" w:tplc="0409001B" w:tentative="1">
      <w:start w:val="1"/>
      <w:numFmt w:val="lowerRoman"/>
      <w:lvlText w:val="%6."/>
      <w:lvlJc w:val="right"/>
      <w:pPr>
        <w:ind w:left="2691" w:hanging="420"/>
      </w:pPr>
    </w:lvl>
    <w:lvl w:ilvl="6" w:tplc="0409000F" w:tentative="1">
      <w:start w:val="1"/>
      <w:numFmt w:val="decimal"/>
      <w:lvlText w:val="%7."/>
      <w:lvlJc w:val="left"/>
      <w:pPr>
        <w:ind w:left="3111" w:hanging="420"/>
      </w:pPr>
    </w:lvl>
    <w:lvl w:ilvl="7" w:tplc="04090019" w:tentative="1">
      <w:start w:val="1"/>
      <w:numFmt w:val="lowerLetter"/>
      <w:lvlText w:val="%8)"/>
      <w:lvlJc w:val="left"/>
      <w:pPr>
        <w:ind w:left="3531" w:hanging="420"/>
      </w:pPr>
    </w:lvl>
    <w:lvl w:ilvl="8" w:tplc="0409001B" w:tentative="1">
      <w:start w:val="1"/>
      <w:numFmt w:val="lowerRoman"/>
      <w:lvlText w:val="%9."/>
      <w:lvlJc w:val="right"/>
      <w:pPr>
        <w:ind w:left="3951" w:hanging="420"/>
      </w:pPr>
    </w:lvl>
  </w:abstractNum>
  <w:abstractNum w:abstractNumId="27" w15:restartNumberingAfterBreak="0">
    <w:nsid w:val="519D3B56"/>
    <w:multiLevelType w:val="hybridMultilevel"/>
    <w:tmpl w:val="3F529E18"/>
    <w:lvl w:ilvl="0" w:tplc="0409000B">
      <w:start w:val="1"/>
      <w:numFmt w:val="bullet"/>
      <w:pStyle w:val="4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5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4BB4260"/>
    <w:multiLevelType w:val="hybridMultilevel"/>
    <w:tmpl w:val="82043C16"/>
    <w:lvl w:ilvl="0" w:tplc="774AB3F8">
      <w:start w:val="1"/>
      <w:numFmt w:val="decimal"/>
      <w:lvlText w:val="%1）"/>
      <w:lvlJc w:val="left"/>
      <w:pPr>
        <w:ind w:left="893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3401C48">
      <w:start w:val="1"/>
      <w:numFmt w:val="lowerLetter"/>
      <w:lvlText w:val="%2"/>
      <w:lvlJc w:val="left"/>
      <w:pPr>
        <w:ind w:left="153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9E60190">
      <w:start w:val="1"/>
      <w:numFmt w:val="lowerRoman"/>
      <w:lvlText w:val="%3"/>
      <w:lvlJc w:val="left"/>
      <w:pPr>
        <w:ind w:left="225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3BEDEDC">
      <w:start w:val="1"/>
      <w:numFmt w:val="decimal"/>
      <w:lvlText w:val="%4"/>
      <w:lvlJc w:val="left"/>
      <w:pPr>
        <w:ind w:left="297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0220DAE">
      <w:start w:val="1"/>
      <w:numFmt w:val="lowerLetter"/>
      <w:lvlText w:val="%5"/>
      <w:lvlJc w:val="left"/>
      <w:pPr>
        <w:ind w:left="369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1AC1396">
      <w:start w:val="1"/>
      <w:numFmt w:val="lowerRoman"/>
      <w:lvlText w:val="%6"/>
      <w:lvlJc w:val="left"/>
      <w:pPr>
        <w:ind w:left="441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B5C95DE">
      <w:start w:val="1"/>
      <w:numFmt w:val="decimal"/>
      <w:lvlText w:val="%7"/>
      <w:lvlJc w:val="left"/>
      <w:pPr>
        <w:ind w:left="513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E522CC4">
      <w:start w:val="1"/>
      <w:numFmt w:val="lowerLetter"/>
      <w:lvlText w:val="%8"/>
      <w:lvlJc w:val="left"/>
      <w:pPr>
        <w:ind w:left="585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79A5180">
      <w:start w:val="1"/>
      <w:numFmt w:val="lowerRoman"/>
      <w:lvlText w:val="%9"/>
      <w:lvlJc w:val="left"/>
      <w:pPr>
        <w:ind w:left="657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555736C"/>
    <w:multiLevelType w:val="hybridMultilevel"/>
    <w:tmpl w:val="22E6463C"/>
    <w:lvl w:ilvl="0" w:tplc="B0E03230">
      <w:start w:val="1"/>
      <w:numFmt w:val="bullet"/>
      <w:pStyle w:val="a"/>
      <w:lvlText w:val=""/>
      <w:lvlJc w:val="left"/>
      <w:pPr>
        <w:ind w:left="840" w:hanging="420"/>
      </w:pPr>
      <w:rPr>
        <w:rFonts w:ascii="Symbol" w:hAnsi="Symbol" w:hint="default"/>
        <w:sz w:val="21"/>
        <w:szCs w:val="21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861483F"/>
    <w:multiLevelType w:val="hybridMultilevel"/>
    <w:tmpl w:val="DD349E3C"/>
    <w:lvl w:ilvl="0" w:tplc="87CAB6C8">
      <w:start w:val="1"/>
      <w:numFmt w:val="decimal"/>
      <w:lvlText w:val="（%1）"/>
      <w:lvlJc w:val="left"/>
      <w:pPr>
        <w:ind w:left="1441" w:hanging="4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1861" w:hanging="420"/>
      </w:pPr>
    </w:lvl>
    <w:lvl w:ilvl="2" w:tplc="0409001B" w:tentative="1">
      <w:start w:val="1"/>
      <w:numFmt w:val="lowerRoman"/>
      <w:lvlText w:val="%3."/>
      <w:lvlJc w:val="right"/>
      <w:pPr>
        <w:ind w:left="2281" w:hanging="420"/>
      </w:pPr>
    </w:lvl>
    <w:lvl w:ilvl="3" w:tplc="0409000F" w:tentative="1">
      <w:start w:val="1"/>
      <w:numFmt w:val="decimal"/>
      <w:lvlText w:val="%4."/>
      <w:lvlJc w:val="left"/>
      <w:pPr>
        <w:ind w:left="2701" w:hanging="420"/>
      </w:pPr>
    </w:lvl>
    <w:lvl w:ilvl="4" w:tplc="04090019" w:tentative="1">
      <w:start w:val="1"/>
      <w:numFmt w:val="lowerLetter"/>
      <w:lvlText w:val="%5)"/>
      <w:lvlJc w:val="left"/>
      <w:pPr>
        <w:ind w:left="3121" w:hanging="420"/>
      </w:pPr>
    </w:lvl>
    <w:lvl w:ilvl="5" w:tplc="0409001B" w:tentative="1">
      <w:start w:val="1"/>
      <w:numFmt w:val="lowerRoman"/>
      <w:lvlText w:val="%6."/>
      <w:lvlJc w:val="right"/>
      <w:pPr>
        <w:ind w:left="3541" w:hanging="420"/>
      </w:pPr>
    </w:lvl>
    <w:lvl w:ilvl="6" w:tplc="0409000F" w:tentative="1">
      <w:start w:val="1"/>
      <w:numFmt w:val="decimal"/>
      <w:lvlText w:val="%7."/>
      <w:lvlJc w:val="left"/>
      <w:pPr>
        <w:ind w:left="3961" w:hanging="420"/>
      </w:pPr>
    </w:lvl>
    <w:lvl w:ilvl="7" w:tplc="04090019" w:tentative="1">
      <w:start w:val="1"/>
      <w:numFmt w:val="lowerLetter"/>
      <w:lvlText w:val="%8)"/>
      <w:lvlJc w:val="left"/>
      <w:pPr>
        <w:ind w:left="4381" w:hanging="420"/>
      </w:pPr>
    </w:lvl>
    <w:lvl w:ilvl="8" w:tplc="0409001B" w:tentative="1">
      <w:start w:val="1"/>
      <w:numFmt w:val="lowerRoman"/>
      <w:lvlText w:val="%9."/>
      <w:lvlJc w:val="right"/>
      <w:pPr>
        <w:ind w:left="4801" w:hanging="420"/>
      </w:pPr>
    </w:lvl>
  </w:abstractNum>
  <w:abstractNum w:abstractNumId="31" w15:restartNumberingAfterBreak="0">
    <w:nsid w:val="5951334D"/>
    <w:multiLevelType w:val="hybridMultilevel"/>
    <w:tmpl w:val="F13ADA02"/>
    <w:lvl w:ilvl="0" w:tplc="347863CC">
      <w:start w:val="1"/>
      <w:numFmt w:val="decimal"/>
      <w:lvlText w:val="%1）"/>
      <w:lvlJc w:val="left"/>
      <w:pPr>
        <w:ind w:left="893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F5A752E">
      <w:start w:val="1"/>
      <w:numFmt w:val="lowerLetter"/>
      <w:lvlText w:val="%2"/>
      <w:lvlJc w:val="left"/>
      <w:pPr>
        <w:ind w:left="112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4245A4">
      <w:start w:val="1"/>
      <w:numFmt w:val="lowerRoman"/>
      <w:lvlText w:val="%3"/>
      <w:lvlJc w:val="left"/>
      <w:pPr>
        <w:ind w:left="184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E26770">
      <w:start w:val="1"/>
      <w:numFmt w:val="decimal"/>
      <w:lvlText w:val="%4"/>
      <w:lvlJc w:val="left"/>
      <w:pPr>
        <w:ind w:left="25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D4025A">
      <w:start w:val="1"/>
      <w:numFmt w:val="lowerLetter"/>
      <w:lvlText w:val="%5"/>
      <w:lvlJc w:val="left"/>
      <w:pPr>
        <w:ind w:left="328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F0E6F98">
      <w:start w:val="1"/>
      <w:numFmt w:val="lowerRoman"/>
      <w:lvlText w:val="%6"/>
      <w:lvlJc w:val="left"/>
      <w:pPr>
        <w:ind w:left="400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E7E3E78">
      <w:start w:val="1"/>
      <w:numFmt w:val="decimal"/>
      <w:lvlText w:val="%7"/>
      <w:lvlJc w:val="left"/>
      <w:pPr>
        <w:ind w:left="472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3C2740">
      <w:start w:val="1"/>
      <w:numFmt w:val="lowerLetter"/>
      <w:lvlText w:val="%8"/>
      <w:lvlJc w:val="left"/>
      <w:pPr>
        <w:ind w:left="544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1363EF2">
      <w:start w:val="1"/>
      <w:numFmt w:val="lowerRoman"/>
      <w:lvlText w:val="%9"/>
      <w:lvlJc w:val="left"/>
      <w:pPr>
        <w:ind w:left="61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2EF2A57"/>
    <w:multiLevelType w:val="hybridMultilevel"/>
    <w:tmpl w:val="C95E9C9C"/>
    <w:lvl w:ilvl="0" w:tplc="F8129660">
      <w:start w:val="1"/>
      <w:numFmt w:val="bullet"/>
      <w:lvlText w:val=""/>
      <w:lvlJc w:val="left"/>
      <w:pPr>
        <w:ind w:left="833" w:hanging="42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125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3" w:hanging="420"/>
      </w:pPr>
      <w:rPr>
        <w:rFonts w:ascii="Wingdings" w:hAnsi="Wingdings" w:hint="default"/>
      </w:rPr>
    </w:lvl>
  </w:abstractNum>
  <w:abstractNum w:abstractNumId="33" w15:restartNumberingAfterBreak="0">
    <w:nsid w:val="64D476B8"/>
    <w:multiLevelType w:val="hybridMultilevel"/>
    <w:tmpl w:val="9D6CB71A"/>
    <w:lvl w:ilvl="0" w:tplc="05E8001E">
      <w:start w:val="1"/>
      <w:numFmt w:val="decimal"/>
      <w:lvlText w:val="（%1）"/>
      <w:lvlJc w:val="left"/>
      <w:pPr>
        <w:ind w:left="18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570DE64">
      <w:start w:val="1"/>
      <w:numFmt w:val="lowerLetter"/>
      <w:lvlText w:val="%2"/>
      <w:lvlJc w:val="left"/>
      <w:pPr>
        <w:ind w:left="1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D5669B2">
      <w:start w:val="1"/>
      <w:numFmt w:val="lowerRoman"/>
      <w:lvlText w:val="%3"/>
      <w:lvlJc w:val="left"/>
      <w:pPr>
        <w:ind w:left="1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3046EC8">
      <w:start w:val="1"/>
      <w:numFmt w:val="decimal"/>
      <w:lvlText w:val="%4"/>
      <w:lvlJc w:val="left"/>
      <w:pPr>
        <w:ind w:left="2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E18E390">
      <w:start w:val="1"/>
      <w:numFmt w:val="lowerLetter"/>
      <w:lvlText w:val="%5"/>
      <w:lvlJc w:val="left"/>
      <w:pPr>
        <w:ind w:left="3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B104CB8">
      <w:start w:val="1"/>
      <w:numFmt w:val="lowerRoman"/>
      <w:lvlText w:val="%6"/>
      <w:lvlJc w:val="left"/>
      <w:pPr>
        <w:ind w:left="3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DF26756">
      <w:start w:val="1"/>
      <w:numFmt w:val="decimal"/>
      <w:lvlText w:val="%7"/>
      <w:lvlJc w:val="left"/>
      <w:pPr>
        <w:ind w:left="4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726A740">
      <w:start w:val="1"/>
      <w:numFmt w:val="lowerLetter"/>
      <w:lvlText w:val="%8"/>
      <w:lvlJc w:val="left"/>
      <w:pPr>
        <w:ind w:left="5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5F04BE8">
      <w:start w:val="1"/>
      <w:numFmt w:val="lowerRoman"/>
      <w:lvlText w:val="%9"/>
      <w:lvlJc w:val="left"/>
      <w:pPr>
        <w:ind w:left="6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0651287"/>
    <w:multiLevelType w:val="hybridMultilevel"/>
    <w:tmpl w:val="01C4F750"/>
    <w:lvl w:ilvl="0" w:tplc="347863CC">
      <w:start w:val="1"/>
      <w:numFmt w:val="decimal"/>
      <w:lvlText w:val="%1）"/>
      <w:lvlJc w:val="left"/>
      <w:pPr>
        <w:ind w:left="1786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)"/>
      <w:lvlJc w:val="left"/>
      <w:pPr>
        <w:ind w:left="1733" w:hanging="420"/>
      </w:pPr>
    </w:lvl>
    <w:lvl w:ilvl="2" w:tplc="0409001B">
      <w:start w:val="1"/>
      <w:numFmt w:val="lowerRoman"/>
      <w:lvlText w:val="%3."/>
      <w:lvlJc w:val="right"/>
      <w:pPr>
        <w:ind w:left="2153" w:hanging="420"/>
      </w:pPr>
    </w:lvl>
    <w:lvl w:ilvl="3" w:tplc="0409000F" w:tentative="1">
      <w:start w:val="1"/>
      <w:numFmt w:val="decimal"/>
      <w:lvlText w:val="%4."/>
      <w:lvlJc w:val="left"/>
      <w:pPr>
        <w:ind w:left="2573" w:hanging="420"/>
      </w:pPr>
    </w:lvl>
    <w:lvl w:ilvl="4" w:tplc="04090019" w:tentative="1">
      <w:start w:val="1"/>
      <w:numFmt w:val="lowerLetter"/>
      <w:lvlText w:val="%5)"/>
      <w:lvlJc w:val="left"/>
      <w:pPr>
        <w:ind w:left="2993" w:hanging="420"/>
      </w:pPr>
    </w:lvl>
    <w:lvl w:ilvl="5" w:tplc="0409001B" w:tentative="1">
      <w:start w:val="1"/>
      <w:numFmt w:val="lowerRoman"/>
      <w:lvlText w:val="%6."/>
      <w:lvlJc w:val="right"/>
      <w:pPr>
        <w:ind w:left="3413" w:hanging="420"/>
      </w:pPr>
    </w:lvl>
    <w:lvl w:ilvl="6" w:tplc="0409000F" w:tentative="1">
      <w:start w:val="1"/>
      <w:numFmt w:val="decimal"/>
      <w:lvlText w:val="%7."/>
      <w:lvlJc w:val="left"/>
      <w:pPr>
        <w:ind w:left="3833" w:hanging="420"/>
      </w:pPr>
    </w:lvl>
    <w:lvl w:ilvl="7" w:tplc="04090019" w:tentative="1">
      <w:start w:val="1"/>
      <w:numFmt w:val="lowerLetter"/>
      <w:lvlText w:val="%8)"/>
      <w:lvlJc w:val="left"/>
      <w:pPr>
        <w:ind w:left="4253" w:hanging="420"/>
      </w:pPr>
    </w:lvl>
    <w:lvl w:ilvl="8" w:tplc="0409001B" w:tentative="1">
      <w:start w:val="1"/>
      <w:numFmt w:val="lowerRoman"/>
      <w:lvlText w:val="%9."/>
      <w:lvlJc w:val="right"/>
      <w:pPr>
        <w:ind w:left="4673" w:hanging="420"/>
      </w:pPr>
    </w:lvl>
  </w:abstractNum>
  <w:abstractNum w:abstractNumId="35" w15:restartNumberingAfterBreak="0">
    <w:nsid w:val="70F53BE0"/>
    <w:multiLevelType w:val="hybridMultilevel"/>
    <w:tmpl w:val="A2168D74"/>
    <w:lvl w:ilvl="0" w:tplc="94E6B2BE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4C32EE5"/>
    <w:multiLevelType w:val="hybridMultilevel"/>
    <w:tmpl w:val="82043C16"/>
    <w:lvl w:ilvl="0" w:tplc="774AB3F8">
      <w:start w:val="1"/>
      <w:numFmt w:val="decimal"/>
      <w:lvlText w:val="%1）"/>
      <w:lvlJc w:val="left"/>
      <w:pPr>
        <w:ind w:left="893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3401C48">
      <w:start w:val="1"/>
      <w:numFmt w:val="lowerLetter"/>
      <w:lvlText w:val="%2"/>
      <w:lvlJc w:val="left"/>
      <w:pPr>
        <w:ind w:left="153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9E60190">
      <w:start w:val="1"/>
      <w:numFmt w:val="lowerRoman"/>
      <w:lvlText w:val="%3"/>
      <w:lvlJc w:val="left"/>
      <w:pPr>
        <w:ind w:left="225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3BEDEDC">
      <w:start w:val="1"/>
      <w:numFmt w:val="decimal"/>
      <w:lvlText w:val="%4"/>
      <w:lvlJc w:val="left"/>
      <w:pPr>
        <w:ind w:left="297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0220DAE">
      <w:start w:val="1"/>
      <w:numFmt w:val="lowerLetter"/>
      <w:lvlText w:val="%5"/>
      <w:lvlJc w:val="left"/>
      <w:pPr>
        <w:ind w:left="369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1AC1396">
      <w:start w:val="1"/>
      <w:numFmt w:val="lowerRoman"/>
      <w:lvlText w:val="%6"/>
      <w:lvlJc w:val="left"/>
      <w:pPr>
        <w:ind w:left="441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B5C95DE">
      <w:start w:val="1"/>
      <w:numFmt w:val="decimal"/>
      <w:lvlText w:val="%7"/>
      <w:lvlJc w:val="left"/>
      <w:pPr>
        <w:ind w:left="513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E522CC4">
      <w:start w:val="1"/>
      <w:numFmt w:val="lowerLetter"/>
      <w:lvlText w:val="%8"/>
      <w:lvlJc w:val="left"/>
      <w:pPr>
        <w:ind w:left="585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79A5180">
      <w:start w:val="1"/>
      <w:numFmt w:val="lowerRoman"/>
      <w:lvlText w:val="%9"/>
      <w:lvlJc w:val="left"/>
      <w:pPr>
        <w:ind w:left="6571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CC97A04"/>
    <w:multiLevelType w:val="hybridMultilevel"/>
    <w:tmpl w:val="86B40ABE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7"/>
  </w:num>
  <w:num w:numId="2">
    <w:abstractNumId w:val="24"/>
  </w:num>
  <w:num w:numId="3">
    <w:abstractNumId w:val="32"/>
  </w:num>
  <w:num w:numId="4">
    <w:abstractNumId w:val="20"/>
  </w:num>
  <w:num w:numId="5">
    <w:abstractNumId w:val="29"/>
  </w:num>
  <w:num w:numId="6">
    <w:abstractNumId w:val="14"/>
  </w:num>
  <w:num w:numId="7">
    <w:abstractNumId w:val="13"/>
  </w:num>
  <w:num w:numId="8">
    <w:abstractNumId w:val="7"/>
  </w:num>
  <w:num w:numId="9">
    <w:abstractNumId w:val="22"/>
  </w:num>
  <w:num w:numId="10">
    <w:abstractNumId w:val="11"/>
  </w:num>
  <w:num w:numId="11">
    <w:abstractNumId w:val="9"/>
  </w:num>
  <w:num w:numId="12">
    <w:abstractNumId w:val="2"/>
  </w:num>
  <w:num w:numId="13">
    <w:abstractNumId w:val="35"/>
  </w:num>
  <w:num w:numId="14">
    <w:abstractNumId w:val="5"/>
  </w:num>
  <w:num w:numId="15">
    <w:abstractNumId w:val="8"/>
  </w:num>
  <w:num w:numId="16">
    <w:abstractNumId w:val="23"/>
  </w:num>
  <w:num w:numId="17">
    <w:abstractNumId w:val="16"/>
  </w:num>
  <w:num w:numId="18">
    <w:abstractNumId w:val="1"/>
  </w:num>
  <w:num w:numId="19">
    <w:abstractNumId w:val="36"/>
  </w:num>
  <w:num w:numId="20">
    <w:abstractNumId w:val="4"/>
  </w:num>
  <w:num w:numId="21">
    <w:abstractNumId w:val="6"/>
  </w:num>
  <w:num w:numId="22">
    <w:abstractNumId w:val="18"/>
  </w:num>
  <w:num w:numId="23">
    <w:abstractNumId w:val="33"/>
  </w:num>
  <w:num w:numId="24">
    <w:abstractNumId w:val="25"/>
  </w:num>
  <w:num w:numId="25">
    <w:abstractNumId w:val="26"/>
  </w:num>
  <w:num w:numId="26">
    <w:abstractNumId w:val="3"/>
  </w:num>
  <w:num w:numId="27">
    <w:abstractNumId w:val="28"/>
  </w:num>
  <w:num w:numId="28">
    <w:abstractNumId w:val="17"/>
  </w:num>
  <w:num w:numId="29">
    <w:abstractNumId w:val="15"/>
  </w:num>
  <w:num w:numId="30">
    <w:abstractNumId w:val="21"/>
  </w:num>
  <w:num w:numId="31">
    <w:abstractNumId w:val="30"/>
  </w:num>
  <w:num w:numId="32">
    <w:abstractNumId w:val="10"/>
  </w:num>
  <w:num w:numId="33">
    <w:abstractNumId w:val="19"/>
  </w:num>
  <w:num w:numId="34">
    <w:abstractNumId w:val="31"/>
  </w:num>
  <w:num w:numId="35">
    <w:abstractNumId w:val="34"/>
  </w:num>
  <w:num w:numId="36">
    <w:abstractNumId w:val="0"/>
  </w:num>
  <w:num w:numId="37">
    <w:abstractNumId w:val="12"/>
  </w:num>
  <w:num w:numId="38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6C8D"/>
    <w:rsid w:val="00000E22"/>
    <w:rsid w:val="0000213A"/>
    <w:rsid w:val="00004A9B"/>
    <w:rsid w:val="00005269"/>
    <w:rsid w:val="000061FF"/>
    <w:rsid w:val="00007079"/>
    <w:rsid w:val="00007190"/>
    <w:rsid w:val="0001000D"/>
    <w:rsid w:val="0001021C"/>
    <w:rsid w:val="00011DA6"/>
    <w:rsid w:val="000127C3"/>
    <w:rsid w:val="000129DD"/>
    <w:rsid w:val="00013ED5"/>
    <w:rsid w:val="0001462D"/>
    <w:rsid w:val="00014E1C"/>
    <w:rsid w:val="00015FE6"/>
    <w:rsid w:val="00020126"/>
    <w:rsid w:val="00020592"/>
    <w:rsid w:val="00021236"/>
    <w:rsid w:val="00021DB8"/>
    <w:rsid w:val="00022D29"/>
    <w:rsid w:val="00023B6A"/>
    <w:rsid w:val="0002482B"/>
    <w:rsid w:val="00024A09"/>
    <w:rsid w:val="000252AB"/>
    <w:rsid w:val="00025AB3"/>
    <w:rsid w:val="00025E4A"/>
    <w:rsid w:val="00025FA2"/>
    <w:rsid w:val="00026C71"/>
    <w:rsid w:val="000270C1"/>
    <w:rsid w:val="000272B2"/>
    <w:rsid w:val="000329D2"/>
    <w:rsid w:val="0003316F"/>
    <w:rsid w:val="00033760"/>
    <w:rsid w:val="00033E76"/>
    <w:rsid w:val="0003412F"/>
    <w:rsid w:val="00034744"/>
    <w:rsid w:val="0003480E"/>
    <w:rsid w:val="00034CAC"/>
    <w:rsid w:val="000350EA"/>
    <w:rsid w:val="00035136"/>
    <w:rsid w:val="00036151"/>
    <w:rsid w:val="00037B8A"/>
    <w:rsid w:val="00040A0A"/>
    <w:rsid w:val="0004113D"/>
    <w:rsid w:val="00042166"/>
    <w:rsid w:val="00045D1F"/>
    <w:rsid w:val="0004640D"/>
    <w:rsid w:val="00047F01"/>
    <w:rsid w:val="000506FC"/>
    <w:rsid w:val="000509CB"/>
    <w:rsid w:val="00050E95"/>
    <w:rsid w:val="00051064"/>
    <w:rsid w:val="00052395"/>
    <w:rsid w:val="00052F6D"/>
    <w:rsid w:val="00053030"/>
    <w:rsid w:val="0005396A"/>
    <w:rsid w:val="00053C65"/>
    <w:rsid w:val="00055849"/>
    <w:rsid w:val="0005672D"/>
    <w:rsid w:val="0005739A"/>
    <w:rsid w:val="000574C0"/>
    <w:rsid w:val="00057BB8"/>
    <w:rsid w:val="000603C7"/>
    <w:rsid w:val="00060DE5"/>
    <w:rsid w:val="0006206B"/>
    <w:rsid w:val="00063964"/>
    <w:rsid w:val="000640A3"/>
    <w:rsid w:val="0006429E"/>
    <w:rsid w:val="000654EE"/>
    <w:rsid w:val="00066776"/>
    <w:rsid w:val="00066790"/>
    <w:rsid w:val="0006712A"/>
    <w:rsid w:val="00067D22"/>
    <w:rsid w:val="00067EF8"/>
    <w:rsid w:val="000751E3"/>
    <w:rsid w:val="000761FD"/>
    <w:rsid w:val="00076648"/>
    <w:rsid w:val="0007721F"/>
    <w:rsid w:val="00077D4A"/>
    <w:rsid w:val="00081B6F"/>
    <w:rsid w:val="00081CAB"/>
    <w:rsid w:val="00081D0C"/>
    <w:rsid w:val="000837A3"/>
    <w:rsid w:val="000861CC"/>
    <w:rsid w:val="000869D1"/>
    <w:rsid w:val="000877F4"/>
    <w:rsid w:val="00087803"/>
    <w:rsid w:val="00087BFC"/>
    <w:rsid w:val="00087D5E"/>
    <w:rsid w:val="00087F4A"/>
    <w:rsid w:val="00091887"/>
    <w:rsid w:val="000920FD"/>
    <w:rsid w:val="000941DA"/>
    <w:rsid w:val="00094B8E"/>
    <w:rsid w:val="00094E5D"/>
    <w:rsid w:val="000951E9"/>
    <w:rsid w:val="00095C33"/>
    <w:rsid w:val="00095EAC"/>
    <w:rsid w:val="0009666B"/>
    <w:rsid w:val="00096AC3"/>
    <w:rsid w:val="00097BE5"/>
    <w:rsid w:val="000A1267"/>
    <w:rsid w:val="000A1483"/>
    <w:rsid w:val="000A2F25"/>
    <w:rsid w:val="000A335A"/>
    <w:rsid w:val="000A3D76"/>
    <w:rsid w:val="000A5B60"/>
    <w:rsid w:val="000A7741"/>
    <w:rsid w:val="000A7CD6"/>
    <w:rsid w:val="000A7F3C"/>
    <w:rsid w:val="000B35CC"/>
    <w:rsid w:val="000B3C32"/>
    <w:rsid w:val="000B478F"/>
    <w:rsid w:val="000B51FB"/>
    <w:rsid w:val="000B54A8"/>
    <w:rsid w:val="000B57C5"/>
    <w:rsid w:val="000B75E3"/>
    <w:rsid w:val="000C0047"/>
    <w:rsid w:val="000C09B0"/>
    <w:rsid w:val="000C0A82"/>
    <w:rsid w:val="000C17A4"/>
    <w:rsid w:val="000C2943"/>
    <w:rsid w:val="000C2CF4"/>
    <w:rsid w:val="000C4174"/>
    <w:rsid w:val="000C433D"/>
    <w:rsid w:val="000C776B"/>
    <w:rsid w:val="000C7A27"/>
    <w:rsid w:val="000C7AC9"/>
    <w:rsid w:val="000D0003"/>
    <w:rsid w:val="000D08F3"/>
    <w:rsid w:val="000D0B5D"/>
    <w:rsid w:val="000D31EE"/>
    <w:rsid w:val="000D64B7"/>
    <w:rsid w:val="000D6BC3"/>
    <w:rsid w:val="000E008C"/>
    <w:rsid w:val="000E029D"/>
    <w:rsid w:val="000E21F7"/>
    <w:rsid w:val="000E3171"/>
    <w:rsid w:val="000E32AC"/>
    <w:rsid w:val="000E35D2"/>
    <w:rsid w:val="000E3BFC"/>
    <w:rsid w:val="000E5701"/>
    <w:rsid w:val="000E6A5F"/>
    <w:rsid w:val="000F18C0"/>
    <w:rsid w:val="000F1CBE"/>
    <w:rsid w:val="000F1D16"/>
    <w:rsid w:val="000F20B2"/>
    <w:rsid w:val="000F30D8"/>
    <w:rsid w:val="000F5898"/>
    <w:rsid w:val="000F5CF5"/>
    <w:rsid w:val="000F6B9A"/>
    <w:rsid w:val="000F6E39"/>
    <w:rsid w:val="000F78CC"/>
    <w:rsid w:val="00101DD6"/>
    <w:rsid w:val="001034EB"/>
    <w:rsid w:val="00104050"/>
    <w:rsid w:val="001042B5"/>
    <w:rsid w:val="0010587C"/>
    <w:rsid w:val="00105AAD"/>
    <w:rsid w:val="00106B39"/>
    <w:rsid w:val="00110295"/>
    <w:rsid w:val="00110565"/>
    <w:rsid w:val="00110582"/>
    <w:rsid w:val="00110A83"/>
    <w:rsid w:val="00110AF6"/>
    <w:rsid w:val="00111DB3"/>
    <w:rsid w:val="001121B5"/>
    <w:rsid w:val="00112B90"/>
    <w:rsid w:val="00113804"/>
    <w:rsid w:val="00113CA2"/>
    <w:rsid w:val="00114A3C"/>
    <w:rsid w:val="00114AF0"/>
    <w:rsid w:val="00115603"/>
    <w:rsid w:val="00116B2B"/>
    <w:rsid w:val="00117ED6"/>
    <w:rsid w:val="00120128"/>
    <w:rsid w:val="00120303"/>
    <w:rsid w:val="00121E90"/>
    <w:rsid w:val="001245CD"/>
    <w:rsid w:val="00125AAA"/>
    <w:rsid w:val="00126790"/>
    <w:rsid w:val="00127822"/>
    <w:rsid w:val="001319FB"/>
    <w:rsid w:val="00135F74"/>
    <w:rsid w:val="0013692C"/>
    <w:rsid w:val="00141596"/>
    <w:rsid w:val="00142835"/>
    <w:rsid w:val="00143932"/>
    <w:rsid w:val="001453A1"/>
    <w:rsid w:val="00145B56"/>
    <w:rsid w:val="001464AF"/>
    <w:rsid w:val="00150459"/>
    <w:rsid w:val="001515ED"/>
    <w:rsid w:val="001525D0"/>
    <w:rsid w:val="00152892"/>
    <w:rsid w:val="0015338B"/>
    <w:rsid w:val="001535DC"/>
    <w:rsid w:val="00153F02"/>
    <w:rsid w:val="001549CC"/>
    <w:rsid w:val="001550C1"/>
    <w:rsid w:val="001556E3"/>
    <w:rsid w:val="00161693"/>
    <w:rsid w:val="001619C7"/>
    <w:rsid w:val="00162215"/>
    <w:rsid w:val="00162F7A"/>
    <w:rsid w:val="00163549"/>
    <w:rsid w:val="00163E15"/>
    <w:rsid w:val="001645E8"/>
    <w:rsid w:val="0016483E"/>
    <w:rsid w:val="001657FF"/>
    <w:rsid w:val="00165B32"/>
    <w:rsid w:val="00166C8D"/>
    <w:rsid w:val="00170EDA"/>
    <w:rsid w:val="00171BD7"/>
    <w:rsid w:val="00172047"/>
    <w:rsid w:val="00174539"/>
    <w:rsid w:val="001755AC"/>
    <w:rsid w:val="00180EBA"/>
    <w:rsid w:val="0018158C"/>
    <w:rsid w:val="001828FD"/>
    <w:rsid w:val="001829F5"/>
    <w:rsid w:val="001836C3"/>
    <w:rsid w:val="00184DB6"/>
    <w:rsid w:val="001864CD"/>
    <w:rsid w:val="00186673"/>
    <w:rsid w:val="00187B83"/>
    <w:rsid w:val="00190E49"/>
    <w:rsid w:val="001921BF"/>
    <w:rsid w:val="00192243"/>
    <w:rsid w:val="0019727C"/>
    <w:rsid w:val="00197A58"/>
    <w:rsid w:val="001A37C9"/>
    <w:rsid w:val="001A3A6D"/>
    <w:rsid w:val="001A4D89"/>
    <w:rsid w:val="001A50B8"/>
    <w:rsid w:val="001A5D68"/>
    <w:rsid w:val="001A634F"/>
    <w:rsid w:val="001A6B3D"/>
    <w:rsid w:val="001A7928"/>
    <w:rsid w:val="001B0358"/>
    <w:rsid w:val="001B1BE7"/>
    <w:rsid w:val="001B2AB0"/>
    <w:rsid w:val="001B3E16"/>
    <w:rsid w:val="001B4D6D"/>
    <w:rsid w:val="001B566B"/>
    <w:rsid w:val="001B6A18"/>
    <w:rsid w:val="001B70FF"/>
    <w:rsid w:val="001C0312"/>
    <w:rsid w:val="001C0681"/>
    <w:rsid w:val="001C1964"/>
    <w:rsid w:val="001C25FA"/>
    <w:rsid w:val="001C2855"/>
    <w:rsid w:val="001C4577"/>
    <w:rsid w:val="001C4ADD"/>
    <w:rsid w:val="001C4ED8"/>
    <w:rsid w:val="001C534E"/>
    <w:rsid w:val="001C5674"/>
    <w:rsid w:val="001C6D98"/>
    <w:rsid w:val="001C7C55"/>
    <w:rsid w:val="001D121B"/>
    <w:rsid w:val="001D133E"/>
    <w:rsid w:val="001D1701"/>
    <w:rsid w:val="001D1BD3"/>
    <w:rsid w:val="001D2128"/>
    <w:rsid w:val="001D2495"/>
    <w:rsid w:val="001D3325"/>
    <w:rsid w:val="001D36AD"/>
    <w:rsid w:val="001D40E2"/>
    <w:rsid w:val="001D4AF6"/>
    <w:rsid w:val="001D52F3"/>
    <w:rsid w:val="001D7631"/>
    <w:rsid w:val="001D7BBD"/>
    <w:rsid w:val="001E0EC5"/>
    <w:rsid w:val="001E25FF"/>
    <w:rsid w:val="001E2F00"/>
    <w:rsid w:val="001E3C42"/>
    <w:rsid w:val="001E41D5"/>
    <w:rsid w:val="001E47A7"/>
    <w:rsid w:val="001E499F"/>
    <w:rsid w:val="001E6B3B"/>
    <w:rsid w:val="001E7221"/>
    <w:rsid w:val="001F1A3D"/>
    <w:rsid w:val="001F1ECF"/>
    <w:rsid w:val="001F2768"/>
    <w:rsid w:val="001F343B"/>
    <w:rsid w:val="001F4195"/>
    <w:rsid w:val="001F5719"/>
    <w:rsid w:val="001F6549"/>
    <w:rsid w:val="001F71EF"/>
    <w:rsid w:val="001F7C14"/>
    <w:rsid w:val="00204289"/>
    <w:rsid w:val="002047AC"/>
    <w:rsid w:val="00205F84"/>
    <w:rsid w:val="00206217"/>
    <w:rsid w:val="00206666"/>
    <w:rsid w:val="00206958"/>
    <w:rsid w:val="00206E2A"/>
    <w:rsid w:val="0020711E"/>
    <w:rsid w:val="00207485"/>
    <w:rsid w:val="0020760E"/>
    <w:rsid w:val="002079BE"/>
    <w:rsid w:val="002107CA"/>
    <w:rsid w:val="00210FA9"/>
    <w:rsid w:val="00211624"/>
    <w:rsid w:val="00212AC0"/>
    <w:rsid w:val="002131F2"/>
    <w:rsid w:val="0021371E"/>
    <w:rsid w:val="0021379C"/>
    <w:rsid w:val="00215268"/>
    <w:rsid w:val="00217310"/>
    <w:rsid w:val="00221CC6"/>
    <w:rsid w:val="0022234D"/>
    <w:rsid w:val="00222D0C"/>
    <w:rsid w:val="0022311E"/>
    <w:rsid w:val="00223AC4"/>
    <w:rsid w:val="00223BF2"/>
    <w:rsid w:val="00223E00"/>
    <w:rsid w:val="00226180"/>
    <w:rsid w:val="00227CC6"/>
    <w:rsid w:val="0023185B"/>
    <w:rsid w:val="00235371"/>
    <w:rsid w:val="002365D5"/>
    <w:rsid w:val="0024200F"/>
    <w:rsid w:val="00242447"/>
    <w:rsid w:val="00242452"/>
    <w:rsid w:val="00242502"/>
    <w:rsid w:val="002435B4"/>
    <w:rsid w:val="00243775"/>
    <w:rsid w:val="002440B1"/>
    <w:rsid w:val="0024482E"/>
    <w:rsid w:val="00244B8C"/>
    <w:rsid w:val="002469DD"/>
    <w:rsid w:val="00246FDE"/>
    <w:rsid w:val="00247DA0"/>
    <w:rsid w:val="002502EF"/>
    <w:rsid w:val="0025169B"/>
    <w:rsid w:val="002518C9"/>
    <w:rsid w:val="00252387"/>
    <w:rsid w:val="002550BC"/>
    <w:rsid w:val="002570C9"/>
    <w:rsid w:val="00263BE3"/>
    <w:rsid w:val="00263E66"/>
    <w:rsid w:val="0026590D"/>
    <w:rsid w:val="00265BBF"/>
    <w:rsid w:val="0027151E"/>
    <w:rsid w:val="002722D2"/>
    <w:rsid w:val="00273316"/>
    <w:rsid w:val="0027622C"/>
    <w:rsid w:val="00276581"/>
    <w:rsid w:val="00276C94"/>
    <w:rsid w:val="00281838"/>
    <w:rsid w:val="00281936"/>
    <w:rsid w:val="00282A64"/>
    <w:rsid w:val="002830CA"/>
    <w:rsid w:val="002846B0"/>
    <w:rsid w:val="00284711"/>
    <w:rsid w:val="00285322"/>
    <w:rsid w:val="00285A8C"/>
    <w:rsid w:val="00286F98"/>
    <w:rsid w:val="0028763D"/>
    <w:rsid w:val="002903D5"/>
    <w:rsid w:val="002904FA"/>
    <w:rsid w:val="002913E3"/>
    <w:rsid w:val="00291D12"/>
    <w:rsid w:val="00293FE6"/>
    <w:rsid w:val="0029420E"/>
    <w:rsid w:val="00294D96"/>
    <w:rsid w:val="0029650D"/>
    <w:rsid w:val="00297309"/>
    <w:rsid w:val="002A03E6"/>
    <w:rsid w:val="002A6582"/>
    <w:rsid w:val="002A6C41"/>
    <w:rsid w:val="002B0D6D"/>
    <w:rsid w:val="002B175C"/>
    <w:rsid w:val="002B1A1C"/>
    <w:rsid w:val="002B1C24"/>
    <w:rsid w:val="002B1C38"/>
    <w:rsid w:val="002B20B6"/>
    <w:rsid w:val="002B64EC"/>
    <w:rsid w:val="002B78A8"/>
    <w:rsid w:val="002C04D4"/>
    <w:rsid w:val="002C0A79"/>
    <w:rsid w:val="002C1B6B"/>
    <w:rsid w:val="002C2D7B"/>
    <w:rsid w:val="002C2E8B"/>
    <w:rsid w:val="002C46B6"/>
    <w:rsid w:val="002C52B4"/>
    <w:rsid w:val="002C59B6"/>
    <w:rsid w:val="002C6A6D"/>
    <w:rsid w:val="002D0110"/>
    <w:rsid w:val="002D0909"/>
    <w:rsid w:val="002D0B00"/>
    <w:rsid w:val="002D1C1C"/>
    <w:rsid w:val="002D2743"/>
    <w:rsid w:val="002D3A73"/>
    <w:rsid w:val="002D3C5D"/>
    <w:rsid w:val="002D5B95"/>
    <w:rsid w:val="002D5FD6"/>
    <w:rsid w:val="002D66F9"/>
    <w:rsid w:val="002D7326"/>
    <w:rsid w:val="002D73A0"/>
    <w:rsid w:val="002E022D"/>
    <w:rsid w:val="002E197A"/>
    <w:rsid w:val="002E1CB4"/>
    <w:rsid w:val="002E2375"/>
    <w:rsid w:val="002E2511"/>
    <w:rsid w:val="002E3CAF"/>
    <w:rsid w:val="002E3ED9"/>
    <w:rsid w:val="002E4385"/>
    <w:rsid w:val="002F0DBA"/>
    <w:rsid w:val="002F193D"/>
    <w:rsid w:val="002F1D1B"/>
    <w:rsid w:val="002F1ED8"/>
    <w:rsid w:val="002F2A11"/>
    <w:rsid w:val="002F2F56"/>
    <w:rsid w:val="002F3291"/>
    <w:rsid w:val="002F3911"/>
    <w:rsid w:val="002F3F60"/>
    <w:rsid w:val="002F51D6"/>
    <w:rsid w:val="002F6320"/>
    <w:rsid w:val="002F6DCE"/>
    <w:rsid w:val="00300E44"/>
    <w:rsid w:val="003016E0"/>
    <w:rsid w:val="00301DCE"/>
    <w:rsid w:val="00302CD7"/>
    <w:rsid w:val="0030518E"/>
    <w:rsid w:val="0030617B"/>
    <w:rsid w:val="003067E2"/>
    <w:rsid w:val="0030721D"/>
    <w:rsid w:val="0030736C"/>
    <w:rsid w:val="00310EF6"/>
    <w:rsid w:val="00312CC8"/>
    <w:rsid w:val="003142FE"/>
    <w:rsid w:val="003145D2"/>
    <w:rsid w:val="00315763"/>
    <w:rsid w:val="00317E3A"/>
    <w:rsid w:val="00321857"/>
    <w:rsid w:val="00322ABA"/>
    <w:rsid w:val="00324664"/>
    <w:rsid w:val="0032481D"/>
    <w:rsid w:val="00324A89"/>
    <w:rsid w:val="00324B90"/>
    <w:rsid w:val="0032502D"/>
    <w:rsid w:val="0032657A"/>
    <w:rsid w:val="003268D6"/>
    <w:rsid w:val="00327965"/>
    <w:rsid w:val="00330F8B"/>
    <w:rsid w:val="00331C1A"/>
    <w:rsid w:val="0033387E"/>
    <w:rsid w:val="00333BF0"/>
    <w:rsid w:val="00334BC4"/>
    <w:rsid w:val="00334C8B"/>
    <w:rsid w:val="0033547F"/>
    <w:rsid w:val="00336E6A"/>
    <w:rsid w:val="003370E0"/>
    <w:rsid w:val="00342342"/>
    <w:rsid w:val="0034247C"/>
    <w:rsid w:val="003427AF"/>
    <w:rsid w:val="00343636"/>
    <w:rsid w:val="0034372B"/>
    <w:rsid w:val="0034468B"/>
    <w:rsid w:val="003502A8"/>
    <w:rsid w:val="0035126F"/>
    <w:rsid w:val="00351971"/>
    <w:rsid w:val="00351AA8"/>
    <w:rsid w:val="003530A0"/>
    <w:rsid w:val="00353160"/>
    <w:rsid w:val="00353E24"/>
    <w:rsid w:val="003543EC"/>
    <w:rsid w:val="0035546A"/>
    <w:rsid w:val="00355A6A"/>
    <w:rsid w:val="00355BB9"/>
    <w:rsid w:val="00356D07"/>
    <w:rsid w:val="00357210"/>
    <w:rsid w:val="00357F5A"/>
    <w:rsid w:val="00360AEE"/>
    <w:rsid w:val="00360E37"/>
    <w:rsid w:val="0036106C"/>
    <w:rsid w:val="003611AD"/>
    <w:rsid w:val="00361799"/>
    <w:rsid w:val="00362022"/>
    <w:rsid w:val="003636AA"/>
    <w:rsid w:val="00363A46"/>
    <w:rsid w:val="00363B51"/>
    <w:rsid w:val="0036460B"/>
    <w:rsid w:val="00364852"/>
    <w:rsid w:val="00364B19"/>
    <w:rsid w:val="00365A9D"/>
    <w:rsid w:val="00365D43"/>
    <w:rsid w:val="00366015"/>
    <w:rsid w:val="003668A5"/>
    <w:rsid w:val="00366FBA"/>
    <w:rsid w:val="00367D8D"/>
    <w:rsid w:val="00371968"/>
    <w:rsid w:val="003721E5"/>
    <w:rsid w:val="003731D8"/>
    <w:rsid w:val="0037484B"/>
    <w:rsid w:val="00375758"/>
    <w:rsid w:val="003776AC"/>
    <w:rsid w:val="00380375"/>
    <w:rsid w:val="00380DE5"/>
    <w:rsid w:val="003828D2"/>
    <w:rsid w:val="0038365B"/>
    <w:rsid w:val="00384550"/>
    <w:rsid w:val="0038612E"/>
    <w:rsid w:val="003866DE"/>
    <w:rsid w:val="003868F3"/>
    <w:rsid w:val="00386AB5"/>
    <w:rsid w:val="00387CFC"/>
    <w:rsid w:val="0039061A"/>
    <w:rsid w:val="00392564"/>
    <w:rsid w:val="00395660"/>
    <w:rsid w:val="00396182"/>
    <w:rsid w:val="003967DA"/>
    <w:rsid w:val="00396C54"/>
    <w:rsid w:val="003A2348"/>
    <w:rsid w:val="003A2547"/>
    <w:rsid w:val="003A2BCE"/>
    <w:rsid w:val="003A4079"/>
    <w:rsid w:val="003A6E2C"/>
    <w:rsid w:val="003B19E5"/>
    <w:rsid w:val="003B2ED0"/>
    <w:rsid w:val="003B318A"/>
    <w:rsid w:val="003B3F0B"/>
    <w:rsid w:val="003B45F6"/>
    <w:rsid w:val="003B5081"/>
    <w:rsid w:val="003B658D"/>
    <w:rsid w:val="003B65B0"/>
    <w:rsid w:val="003B7AFA"/>
    <w:rsid w:val="003C10F7"/>
    <w:rsid w:val="003C16C1"/>
    <w:rsid w:val="003C16FE"/>
    <w:rsid w:val="003C3D3A"/>
    <w:rsid w:val="003C4CAD"/>
    <w:rsid w:val="003D02D1"/>
    <w:rsid w:val="003D0B6B"/>
    <w:rsid w:val="003D0B92"/>
    <w:rsid w:val="003D0F2C"/>
    <w:rsid w:val="003D0F8B"/>
    <w:rsid w:val="003D1899"/>
    <w:rsid w:val="003D2716"/>
    <w:rsid w:val="003D2DBD"/>
    <w:rsid w:val="003D30D7"/>
    <w:rsid w:val="003D30F6"/>
    <w:rsid w:val="003D5CA7"/>
    <w:rsid w:val="003D6E85"/>
    <w:rsid w:val="003D7CFF"/>
    <w:rsid w:val="003E2FD6"/>
    <w:rsid w:val="003E31B3"/>
    <w:rsid w:val="003E59C1"/>
    <w:rsid w:val="003E7DAC"/>
    <w:rsid w:val="003F2484"/>
    <w:rsid w:val="003F316D"/>
    <w:rsid w:val="003F32C7"/>
    <w:rsid w:val="003F36E3"/>
    <w:rsid w:val="003F3A2C"/>
    <w:rsid w:val="003F3D66"/>
    <w:rsid w:val="003F5F7F"/>
    <w:rsid w:val="0040083C"/>
    <w:rsid w:val="0040117E"/>
    <w:rsid w:val="00401446"/>
    <w:rsid w:val="00401B42"/>
    <w:rsid w:val="0040376E"/>
    <w:rsid w:val="004041AC"/>
    <w:rsid w:val="00404576"/>
    <w:rsid w:val="00407512"/>
    <w:rsid w:val="00407584"/>
    <w:rsid w:val="004075D3"/>
    <w:rsid w:val="00407E60"/>
    <w:rsid w:val="004114AE"/>
    <w:rsid w:val="004116EB"/>
    <w:rsid w:val="004121F3"/>
    <w:rsid w:val="00414F74"/>
    <w:rsid w:val="0041555C"/>
    <w:rsid w:val="004158FA"/>
    <w:rsid w:val="00415B23"/>
    <w:rsid w:val="00416C48"/>
    <w:rsid w:val="004172E7"/>
    <w:rsid w:val="00421BAC"/>
    <w:rsid w:val="004225B9"/>
    <w:rsid w:val="00422C1C"/>
    <w:rsid w:val="00425111"/>
    <w:rsid w:val="004260E6"/>
    <w:rsid w:val="0042781E"/>
    <w:rsid w:val="00430708"/>
    <w:rsid w:val="00430C41"/>
    <w:rsid w:val="00432116"/>
    <w:rsid w:val="00432B0D"/>
    <w:rsid w:val="004336FB"/>
    <w:rsid w:val="00433DAF"/>
    <w:rsid w:val="00433F3C"/>
    <w:rsid w:val="0043445D"/>
    <w:rsid w:val="00436E9F"/>
    <w:rsid w:val="00440626"/>
    <w:rsid w:val="0044191D"/>
    <w:rsid w:val="00442082"/>
    <w:rsid w:val="00443591"/>
    <w:rsid w:val="00443E2C"/>
    <w:rsid w:val="0044511B"/>
    <w:rsid w:val="00445ED9"/>
    <w:rsid w:val="0044607C"/>
    <w:rsid w:val="0044635C"/>
    <w:rsid w:val="00446A19"/>
    <w:rsid w:val="00446E8E"/>
    <w:rsid w:val="004500E8"/>
    <w:rsid w:val="00452A24"/>
    <w:rsid w:val="00452C38"/>
    <w:rsid w:val="00454452"/>
    <w:rsid w:val="00455DB0"/>
    <w:rsid w:val="00456C4D"/>
    <w:rsid w:val="00460381"/>
    <w:rsid w:val="00460D78"/>
    <w:rsid w:val="004616C8"/>
    <w:rsid w:val="00462002"/>
    <w:rsid w:val="00462BB2"/>
    <w:rsid w:val="00464D72"/>
    <w:rsid w:val="00466DAA"/>
    <w:rsid w:val="0047055D"/>
    <w:rsid w:val="00470B77"/>
    <w:rsid w:val="00472049"/>
    <w:rsid w:val="00472111"/>
    <w:rsid w:val="00472EF2"/>
    <w:rsid w:val="00473413"/>
    <w:rsid w:val="00473F8D"/>
    <w:rsid w:val="004758B3"/>
    <w:rsid w:val="0047627A"/>
    <w:rsid w:val="00480335"/>
    <w:rsid w:val="00480FCB"/>
    <w:rsid w:val="00482451"/>
    <w:rsid w:val="00483F70"/>
    <w:rsid w:val="00485395"/>
    <w:rsid w:val="00485E2A"/>
    <w:rsid w:val="00486F98"/>
    <w:rsid w:val="004900B4"/>
    <w:rsid w:val="0049100D"/>
    <w:rsid w:val="004914F1"/>
    <w:rsid w:val="00493538"/>
    <w:rsid w:val="0049376C"/>
    <w:rsid w:val="00494BF6"/>
    <w:rsid w:val="004959F0"/>
    <w:rsid w:val="004965E4"/>
    <w:rsid w:val="0049768D"/>
    <w:rsid w:val="004A154A"/>
    <w:rsid w:val="004A16E7"/>
    <w:rsid w:val="004A2D13"/>
    <w:rsid w:val="004A4729"/>
    <w:rsid w:val="004A4805"/>
    <w:rsid w:val="004A5462"/>
    <w:rsid w:val="004A6519"/>
    <w:rsid w:val="004B02A8"/>
    <w:rsid w:val="004B2457"/>
    <w:rsid w:val="004B2A85"/>
    <w:rsid w:val="004B2FC2"/>
    <w:rsid w:val="004B4368"/>
    <w:rsid w:val="004B4854"/>
    <w:rsid w:val="004B5458"/>
    <w:rsid w:val="004B602B"/>
    <w:rsid w:val="004B6920"/>
    <w:rsid w:val="004B6AA9"/>
    <w:rsid w:val="004C1797"/>
    <w:rsid w:val="004C2346"/>
    <w:rsid w:val="004C2431"/>
    <w:rsid w:val="004C30C3"/>
    <w:rsid w:val="004C31FF"/>
    <w:rsid w:val="004C323F"/>
    <w:rsid w:val="004C37BA"/>
    <w:rsid w:val="004C42F1"/>
    <w:rsid w:val="004D160E"/>
    <w:rsid w:val="004D1917"/>
    <w:rsid w:val="004D1F99"/>
    <w:rsid w:val="004D2994"/>
    <w:rsid w:val="004D516A"/>
    <w:rsid w:val="004D5E07"/>
    <w:rsid w:val="004D60F7"/>
    <w:rsid w:val="004D66BD"/>
    <w:rsid w:val="004D71E9"/>
    <w:rsid w:val="004E01E2"/>
    <w:rsid w:val="004E2661"/>
    <w:rsid w:val="004E38BC"/>
    <w:rsid w:val="004E3FE3"/>
    <w:rsid w:val="004E665C"/>
    <w:rsid w:val="004E66F2"/>
    <w:rsid w:val="004E6C9C"/>
    <w:rsid w:val="004E7363"/>
    <w:rsid w:val="004F0BD1"/>
    <w:rsid w:val="004F0DD4"/>
    <w:rsid w:val="004F0F1A"/>
    <w:rsid w:val="004F3524"/>
    <w:rsid w:val="004F4EB4"/>
    <w:rsid w:val="004F6FDA"/>
    <w:rsid w:val="004F765D"/>
    <w:rsid w:val="004F7C47"/>
    <w:rsid w:val="00500639"/>
    <w:rsid w:val="005010A6"/>
    <w:rsid w:val="0050120E"/>
    <w:rsid w:val="005029D0"/>
    <w:rsid w:val="00503016"/>
    <w:rsid w:val="0050525D"/>
    <w:rsid w:val="00505A69"/>
    <w:rsid w:val="00510B20"/>
    <w:rsid w:val="00511691"/>
    <w:rsid w:val="00511FDA"/>
    <w:rsid w:val="00512AB2"/>
    <w:rsid w:val="00513736"/>
    <w:rsid w:val="00513AE3"/>
    <w:rsid w:val="00514430"/>
    <w:rsid w:val="00515638"/>
    <w:rsid w:val="005173A1"/>
    <w:rsid w:val="00520A19"/>
    <w:rsid w:val="0052100E"/>
    <w:rsid w:val="005218EB"/>
    <w:rsid w:val="005227F1"/>
    <w:rsid w:val="005252E9"/>
    <w:rsid w:val="00525941"/>
    <w:rsid w:val="00525D28"/>
    <w:rsid w:val="00525DC6"/>
    <w:rsid w:val="00527568"/>
    <w:rsid w:val="0053029A"/>
    <w:rsid w:val="00531115"/>
    <w:rsid w:val="0053142F"/>
    <w:rsid w:val="005321FC"/>
    <w:rsid w:val="005325CE"/>
    <w:rsid w:val="00533382"/>
    <w:rsid w:val="005333E7"/>
    <w:rsid w:val="00534966"/>
    <w:rsid w:val="005350D1"/>
    <w:rsid w:val="005354B9"/>
    <w:rsid w:val="00535993"/>
    <w:rsid w:val="00536CB5"/>
    <w:rsid w:val="00537671"/>
    <w:rsid w:val="00537779"/>
    <w:rsid w:val="00540D39"/>
    <w:rsid w:val="00541B93"/>
    <w:rsid w:val="005425E5"/>
    <w:rsid w:val="005441ED"/>
    <w:rsid w:val="0054439B"/>
    <w:rsid w:val="0054582E"/>
    <w:rsid w:val="00545FE3"/>
    <w:rsid w:val="00546DC6"/>
    <w:rsid w:val="0054713A"/>
    <w:rsid w:val="00547828"/>
    <w:rsid w:val="005503F1"/>
    <w:rsid w:val="00550E17"/>
    <w:rsid w:val="005519AF"/>
    <w:rsid w:val="00551B94"/>
    <w:rsid w:val="005527B2"/>
    <w:rsid w:val="00553A18"/>
    <w:rsid w:val="00553ABA"/>
    <w:rsid w:val="005544D3"/>
    <w:rsid w:val="0055762E"/>
    <w:rsid w:val="005609C6"/>
    <w:rsid w:val="00561301"/>
    <w:rsid w:val="0056158B"/>
    <w:rsid w:val="00561B13"/>
    <w:rsid w:val="00562886"/>
    <w:rsid w:val="005636B1"/>
    <w:rsid w:val="00563BE4"/>
    <w:rsid w:val="00563CDC"/>
    <w:rsid w:val="0056469B"/>
    <w:rsid w:val="0056490D"/>
    <w:rsid w:val="00566320"/>
    <w:rsid w:val="005678DD"/>
    <w:rsid w:val="00571361"/>
    <w:rsid w:val="00571425"/>
    <w:rsid w:val="005722E3"/>
    <w:rsid w:val="005777BC"/>
    <w:rsid w:val="00582A80"/>
    <w:rsid w:val="005838C7"/>
    <w:rsid w:val="00583BB9"/>
    <w:rsid w:val="00583DD2"/>
    <w:rsid w:val="005848CD"/>
    <w:rsid w:val="00585E18"/>
    <w:rsid w:val="00586BA3"/>
    <w:rsid w:val="00586C10"/>
    <w:rsid w:val="00587159"/>
    <w:rsid w:val="00587E6B"/>
    <w:rsid w:val="005908B5"/>
    <w:rsid w:val="00591D4A"/>
    <w:rsid w:val="00592786"/>
    <w:rsid w:val="005936DB"/>
    <w:rsid w:val="00593A92"/>
    <w:rsid w:val="00594C55"/>
    <w:rsid w:val="00595A7F"/>
    <w:rsid w:val="00597488"/>
    <w:rsid w:val="005A065A"/>
    <w:rsid w:val="005A0C50"/>
    <w:rsid w:val="005A1DB7"/>
    <w:rsid w:val="005A25E8"/>
    <w:rsid w:val="005A2FCE"/>
    <w:rsid w:val="005A3371"/>
    <w:rsid w:val="005A4468"/>
    <w:rsid w:val="005A657E"/>
    <w:rsid w:val="005A711B"/>
    <w:rsid w:val="005A7A58"/>
    <w:rsid w:val="005A7CCB"/>
    <w:rsid w:val="005A7F4B"/>
    <w:rsid w:val="005B0419"/>
    <w:rsid w:val="005B06F2"/>
    <w:rsid w:val="005B0B2B"/>
    <w:rsid w:val="005B0EFE"/>
    <w:rsid w:val="005B14EE"/>
    <w:rsid w:val="005B204D"/>
    <w:rsid w:val="005B2A9E"/>
    <w:rsid w:val="005B4292"/>
    <w:rsid w:val="005B4896"/>
    <w:rsid w:val="005B4AA1"/>
    <w:rsid w:val="005B72AE"/>
    <w:rsid w:val="005B749F"/>
    <w:rsid w:val="005B7527"/>
    <w:rsid w:val="005C07B3"/>
    <w:rsid w:val="005C19D9"/>
    <w:rsid w:val="005C244B"/>
    <w:rsid w:val="005C3E3D"/>
    <w:rsid w:val="005C45D8"/>
    <w:rsid w:val="005C4F94"/>
    <w:rsid w:val="005C7EF9"/>
    <w:rsid w:val="005C7F33"/>
    <w:rsid w:val="005D016A"/>
    <w:rsid w:val="005D0A89"/>
    <w:rsid w:val="005D100E"/>
    <w:rsid w:val="005D2B18"/>
    <w:rsid w:val="005D4F41"/>
    <w:rsid w:val="005D513C"/>
    <w:rsid w:val="005D5ED5"/>
    <w:rsid w:val="005D758B"/>
    <w:rsid w:val="005D771D"/>
    <w:rsid w:val="005E234D"/>
    <w:rsid w:val="005E2D1B"/>
    <w:rsid w:val="005E3924"/>
    <w:rsid w:val="005E39C1"/>
    <w:rsid w:val="005E4A04"/>
    <w:rsid w:val="005E5EC9"/>
    <w:rsid w:val="005E608D"/>
    <w:rsid w:val="005E7816"/>
    <w:rsid w:val="005E7A6D"/>
    <w:rsid w:val="005E7FBE"/>
    <w:rsid w:val="005F003C"/>
    <w:rsid w:val="005F079F"/>
    <w:rsid w:val="005F244D"/>
    <w:rsid w:val="005F31BA"/>
    <w:rsid w:val="005F4059"/>
    <w:rsid w:val="005F4B75"/>
    <w:rsid w:val="00601E05"/>
    <w:rsid w:val="00601EF6"/>
    <w:rsid w:val="006030EF"/>
    <w:rsid w:val="006040D5"/>
    <w:rsid w:val="006053AB"/>
    <w:rsid w:val="006063D6"/>
    <w:rsid w:val="00606637"/>
    <w:rsid w:val="00611077"/>
    <w:rsid w:val="0061129D"/>
    <w:rsid w:val="00612B54"/>
    <w:rsid w:val="00612F30"/>
    <w:rsid w:val="006139C1"/>
    <w:rsid w:val="00614B10"/>
    <w:rsid w:val="00615211"/>
    <w:rsid w:val="00615F31"/>
    <w:rsid w:val="006164CA"/>
    <w:rsid w:val="006170B2"/>
    <w:rsid w:val="00617A00"/>
    <w:rsid w:val="00620485"/>
    <w:rsid w:val="00621D94"/>
    <w:rsid w:val="00622BCA"/>
    <w:rsid w:val="00624A79"/>
    <w:rsid w:val="006269F1"/>
    <w:rsid w:val="006271C9"/>
    <w:rsid w:val="00630093"/>
    <w:rsid w:val="0063167C"/>
    <w:rsid w:val="00631E09"/>
    <w:rsid w:val="00632411"/>
    <w:rsid w:val="0063457E"/>
    <w:rsid w:val="00634D6F"/>
    <w:rsid w:val="006357DF"/>
    <w:rsid w:val="00636342"/>
    <w:rsid w:val="0063667F"/>
    <w:rsid w:val="00636B43"/>
    <w:rsid w:val="00640645"/>
    <w:rsid w:val="0064331F"/>
    <w:rsid w:val="00643348"/>
    <w:rsid w:val="00643A07"/>
    <w:rsid w:val="00643E76"/>
    <w:rsid w:val="0064487F"/>
    <w:rsid w:val="00644F59"/>
    <w:rsid w:val="00645182"/>
    <w:rsid w:val="00646433"/>
    <w:rsid w:val="00646EDC"/>
    <w:rsid w:val="0064769B"/>
    <w:rsid w:val="00650A0A"/>
    <w:rsid w:val="00651B44"/>
    <w:rsid w:val="006558EA"/>
    <w:rsid w:val="00656B93"/>
    <w:rsid w:val="006570EC"/>
    <w:rsid w:val="00657F1A"/>
    <w:rsid w:val="006615A7"/>
    <w:rsid w:val="00662D24"/>
    <w:rsid w:val="0066336A"/>
    <w:rsid w:val="00664A52"/>
    <w:rsid w:val="00665B67"/>
    <w:rsid w:val="00665F7A"/>
    <w:rsid w:val="006660CF"/>
    <w:rsid w:val="00666119"/>
    <w:rsid w:val="00666F6A"/>
    <w:rsid w:val="00667FF3"/>
    <w:rsid w:val="00670A03"/>
    <w:rsid w:val="00670E01"/>
    <w:rsid w:val="00671794"/>
    <w:rsid w:val="006722AD"/>
    <w:rsid w:val="006727E6"/>
    <w:rsid w:val="00672D4C"/>
    <w:rsid w:val="00672FEF"/>
    <w:rsid w:val="00674425"/>
    <w:rsid w:val="006762A0"/>
    <w:rsid w:val="00677929"/>
    <w:rsid w:val="00677B16"/>
    <w:rsid w:val="00680C6C"/>
    <w:rsid w:val="00681624"/>
    <w:rsid w:val="00684538"/>
    <w:rsid w:val="00685831"/>
    <w:rsid w:val="00686383"/>
    <w:rsid w:val="006871A3"/>
    <w:rsid w:val="00690342"/>
    <w:rsid w:val="006921C0"/>
    <w:rsid w:val="006922CC"/>
    <w:rsid w:val="00692894"/>
    <w:rsid w:val="00692DCD"/>
    <w:rsid w:val="00694B63"/>
    <w:rsid w:val="00694FF2"/>
    <w:rsid w:val="006950A0"/>
    <w:rsid w:val="00696124"/>
    <w:rsid w:val="00697095"/>
    <w:rsid w:val="006A042C"/>
    <w:rsid w:val="006A0652"/>
    <w:rsid w:val="006A27DB"/>
    <w:rsid w:val="006A4D3B"/>
    <w:rsid w:val="006A536C"/>
    <w:rsid w:val="006A5F8E"/>
    <w:rsid w:val="006A5FDE"/>
    <w:rsid w:val="006A652B"/>
    <w:rsid w:val="006A69D3"/>
    <w:rsid w:val="006A718F"/>
    <w:rsid w:val="006A7EDC"/>
    <w:rsid w:val="006B0296"/>
    <w:rsid w:val="006B0297"/>
    <w:rsid w:val="006B143F"/>
    <w:rsid w:val="006B15A1"/>
    <w:rsid w:val="006B225F"/>
    <w:rsid w:val="006B3210"/>
    <w:rsid w:val="006B4853"/>
    <w:rsid w:val="006B62E9"/>
    <w:rsid w:val="006B6A68"/>
    <w:rsid w:val="006B7646"/>
    <w:rsid w:val="006C112D"/>
    <w:rsid w:val="006C1482"/>
    <w:rsid w:val="006C406C"/>
    <w:rsid w:val="006C4205"/>
    <w:rsid w:val="006C5E8E"/>
    <w:rsid w:val="006C66FC"/>
    <w:rsid w:val="006C7A87"/>
    <w:rsid w:val="006D0008"/>
    <w:rsid w:val="006D1628"/>
    <w:rsid w:val="006D1A96"/>
    <w:rsid w:val="006D225A"/>
    <w:rsid w:val="006D23F9"/>
    <w:rsid w:val="006D2538"/>
    <w:rsid w:val="006D3528"/>
    <w:rsid w:val="006D4FAE"/>
    <w:rsid w:val="006D55B4"/>
    <w:rsid w:val="006D644D"/>
    <w:rsid w:val="006D645B"/>
    <w:rsid w:val="006D758C"/>
    <w:rsid w:val="006D793A"/>
    <w:rsid w:val="006E03AB"/>
    <w:rsid w:val="006E044F"/>
    <w:rsid w:val="006E2777"/>
    <w:rsid w:val="006E32E1"/>
    <w:rsid w:val="006E3868"/>
    <w:rsid w:val="006F1A65"/>
    <w:rsid w:val="006F2E66"/>
    <w:rsid w:val="00701631"/>
    <w:rsid w:val="00701FB3"/>
    <w:rsid w:val="007031D2"/>
    <w:rsid w:val="0070435C"/>
    <w:rsid w:val="007049FC"/>
    <w:rsid w:val="00705640"/>
    <w:rsid w:val="00706A07"/>
    <w:rsid w:val="00706D50"/>
    <w:rsid w:val="00706D82"/>
    <w:rsid w:val="0071020F"/>
    <w:rsid w:val="0071063F"/>
    <w:rsid w:val="00711A9D"/>
    <w:rsid w:val="007121C7"/>
    <w:rsid w:val="0071221E"/>
    <w:rsid w:val="00712A8A"/>
    <w:rsid w:val="00712F66"/>
    <w:rsid w:val="007140BD"/>
    <w:rsid w:val="0071426A"/>
    <w:rsid w:val="007152CA"/>
    <w:rsid w:val="00715EC9"/>
    <w:rsid w:val="0072101C"/>
    <w:rsid w:val="0072211E"/>
    <w:rsid w:val="00722536"/>
    <w:rsid w:val="00722DC6"/>
    <w:rsid w:val="00724246"/>
    <w:rsid w:val="007255C1"/>
    <w:rsid w:val="00725D1D"/>
    <w:rsid w:val="007264CE"/>
    <w:rsid w:val="0072725B"/>
    <w:rsid w:val="00727830"/>
    <w:rsid w:val="00730975"/>
    <w:rsid w:val="007309B2"/>
    <w:rsid w:val="00731087"/>
    <w:rsid w:val="00731E3B"/>
    <w:rsid w:val="00731F62"/>
    <w:rsid w:val="00733347"/>
    <w:rsid w:val="00733D22"/>
    <w:rsid w:val="0073512D"/>
    <w:rsid w:val="0073618D"/>
    <w:rsid w:val="00736B57"/>
    <w:rsid w:val="0073775B"/>
    <w:rsid w:val="00737EDB"/>
    <w:rsid w:val="00737FFD"/>
    <w:rsid w:val="00740937"/>
    <w:rsid w:val="00742FAF"/>
    <w:rsid w:val="007430C6"/>
    <w:rsid w:val="0074346F"/>
    <w:rsid w:val="00743B15"/>
    <w:rsid w:val="00744C34"/>
    <w:rsid w:val="00745E78"/>
    <w:rsid w:val="00746580"/>
    <w:rsid w:val="007519B8"/>
    <w:rsid w:val="00751BDE"/>
    <w:rsid w:val="00752E84"/>
    <w:rsid w:val="00753AD3"/>
    <w:rsid w:val="00754602"/>
    <w:rsid w:val="00754837"/>
    <w:rsid w:val="00755276"/>
    <w:rsid w:val="00755F1B"/>
    <w:rsid w:val="007570D7"/>
    <w:rsid w:val="0076049D"/>
    <w:rsid w:val="00760DBA"/>
    <w:rsid w:val="007619FE"/>
    <w:rsid w:val="00761E5E"/>
    <w:rsid w:val="00763B78"/>
    <w:rsid w:val="0076450E"/>
    <w:rsid w:val="00764DA3"/>
    <w:rsid w:val="007650EB"/>
    <w:rsid w:val="0076654E"/>
    <w:rsid w:val="007671EB"/>
    <w:rsid w:val="00767206"/>
    <w:rsid w:val="007704F9"/>
    <w:rsid w:val="00773C42"/>
    <w:rsid w:val="0077615D"/>
    <w:rsid w:val="0077687D"/>
    <w:rsid w:val="00776FCC"/>
    <w:rsid w:val="0078051C"/>
    <w:rsid w:val="00780849"/>
    <w:rsid w:val="00780FBA"/>
    <w:rsid w:val="0078296D"/>
    <w:rsid w:val="00782BD3"/>
    <w:rsid w:val="00782D3C"/>
    <w:rsid w:val="0078413F"/>
    <w:rsid w:val="00784A4C"/>
    <w:rsid w:val="00786027"/>
    <w:rsid w:val="00786901"/>
    <w:rsid w:val="00786BED"/>
    <w:rsid w:val="007910EA"/>
    <w:rsid w:val="00792BCE"/>
    <w:rsid w:val="00793A06"/>
    <w:rsid w:val="00794123"/>
    <w:rsid w:val="00794335"/>
    <w:rsid w:val="00794DD9"/>
    <w:rsid w:val="00797BB0"/>
    <w:rsid w:val="007A0354"/>
    <w:rsid w:val="007A0DF4"/>
    <w:rsid w:val="007A165A"/>
    <w:rsid w:val="007A24A3"/>
    <w:rsid w:val="007A29B3"/>
    <w:rsid w:val="007A2BCD"/>
    <w:rsid w:val="007A54FF"/>
    <w:rsid w:val="007A5735"/>
    <w:rsid w:val="007A57B7"/>
    <w:rsid w:val="007A58C9"/>
    <w:rsid w:val="007A6DEA"/>
    <w:rsid w:val="007A6FB9"/>
    <w:rsid w:val="007B05DF"/>
    <w:rsid w:val="007B125A"/>
    <w:rsid w:val="007B272E"/>
    <w:rsid w:val="007B2BCD"/>
    <w:rsid w:val="007B4C05"/>
    <w:rsid w:val="007B5015"/>
    <w:rsid w:val="007B5E11"/>
    <w:rsid w:val="007B665E"/>
    <w:rsid w:val="007C4ACF"/>
    <w:rsid w:val="007C507D"/>
    <w:rsid w:val="007C5743"/>
    <w:rsid w:val="007C64A7"/>
    <w:rsid w:val="007C72B5"/>
    <w:rsid w:val="007D054C"/>
    <w:rsid w:val="007D07A0"/>
    <w:rsid w:val="007D2FC4"/>
    <w:rsid w:val="007D4249"/>
    <w:rsid w:val="007D4AF1"/>
    <w:rsid w:val="007D6790"/>
    <w:rsid w:val="007D7D47"/>
    <w:rsid w:val="007E0AEC"/>
    <w:rsid w:val="007E3222"/>
    <w:rsid w:val="007E66E9"/>
    <w:rsid w:val="007E6A3E"/>
    <w:rsid w:val="007E6FA2"/>
    <w:rsid w:val="007F2FBE"/>
    <w:rsid w:val="007F3444"/>
    <w:rsid w:val="007F43C6"/>
    <w:rsid w:val="007F4E78"/>
    <w:rsid w:val="007F55B6"/>
    <w:rsid w:val="007F5BD9"/>
    <w:rsid w:val="007F7114"/>
    <w:rsid w:val="007F791C"/>
    <w:rsid w:val="00801539"/>
    <w:rsid w:val="008015F0"/>
    <w:rsid w:val="00804719"/>
    <w:rsid w:val="00804CB1"/>
    <w:rsid w:val="0080532F"/>
    <w:rsid w:val="00806233"/>
    <w:rsid w:val="00807747"/>
    <w:rsid w:val="00810439"/>
    <w:rsid w:val="00812CC0"/>
    <w:rsid w:val="008134D9"/>
    <w:rsid w:val="00815872"/>
    <w:rsid w:val="00815BC8"/>
    <w:rsid w:val="008172CC"/>
    <w:rsid w:val="00821848"/>
    <w:rsid w:val="00821BBF"/>
    <w:rsid w:val="00822DCE"/>
    <w:rsid w:val="00824E2F"/>
    <w:rsid w:val="00825DB2"/>
    <w:rsid w:val="0082685C"/>
    <w:rsid w:val="0082710B"/>
    <w:rsid w:val="00827E3B"/>
    <w:rsid w:val="00830FDA"/>
    <w:rsid w:val="008314A9"/>
    <w:rsid w:val="00832ADB"/>
    <w:rsid w:val="0083475C"/>
    <w:rsid w:val="00834972"/>
    <w:rsid w:val="0083632D"/>
    <w:rsid w:val="008375EB"/>
    <w:rsid w:val="00837C6D"/>
    <w:rsid w:val="00841D49"/>
    <w:rsid w:val="00842F48"/>
    <w:rsid w:val="0084526A"/>
    <w:rsid w:val="00845955"/>
    <w:rsid w:val="00845F29"/>
    <w:rsid w:val="00847779"/>
    <w:rsid w:val="00847F0C"/>
    <w:rsid w:val="0085141F"/>
    <w:rsid w:val="00851EE4"/>
    <w:rsid w:val="0085234B"/>
    <w:rsid w:val="00852434"/>
    <w:rsid w:val="00852CC2"/>
    <w:rsid w:val="008534E7"/>
    <w:rsid w:val="00854354"/>
    <w:rsid w:val="00855575"/>
    <w:rsid w:val="008568FF"/>
    <w:rsid w:val="00856B56"/>
    <w:rsid w:val="00856F15"/>
    <w:rsid w:val="00860201"/>
    <w:rsid w:val="008620E5"/>
    <w:rsid w:val="0086241D"/>
    <w:rsid w:val="00863806"/>
    <w:rsid w:val="00863D56"/>
    <w:rsid w:val="00865056"/>
    <w:rsid w:val="0086552E"/>
    <w:rsid w:val="00865868"/>
    <w:rsid w:val="00865DDA"/>
    <w:rsid w:val="00866000"/>
    <w:rsid w:val="00866544"/>
    <w:rsid w:val="00867AFE"/>
    <w:rsid w:val="00867DA1"/>
    <w:rsid w:val="00870DED"/>
    <w:rsid w:val="00873C98"/>
    <w:rsid w:val="008744F4"/>
    <w:rsid w:val="00876292"/>
    <w:rsid w:val="0087629C"/>
    <w:rsid w:val="008764D3"/>
    <w:rsid w:val="00877032"/>
    <w:rsid w:val="00877253"/>
    <w:rsid w:val="008776DE"/>
    <w:rsid w:val="0088021F"/>
    <w:rsid w:val="0088072E"/>
    <w:rsid w:val="008809B5"/>
    <w:rsid w:val="00882CAC"/>
    <w:rsid w:val="008864C4"/>
    <w:rsid w:val="00887173"/>
    <w:rsid w:val="00887517"/>
    <w:rsid w:val="00890070"/>
    <w:rsid w:val="008906D0"/>
    <w:rsid w:val="008909C8"/>
    <w:rsid w:val="00891EBB"/>
    <w:rsid w:val="00893FDB"/>
    <w:rsid w:val="00894B17"/>
    <w:rsid w:val="008959C4"/>
    <w:rsid w:val="00897973"/>
    <w:rsid w:val="00897B68"/>
    <w:rsid w:val="008A019A"/>
    <w:rsid w:val="008A0D3C"/>
    <w:rsid w:val="008A199B"/>
    <w:rsid w:val="008A2639"/>
    <w:rsid w:val="008A331D"/>
    <w:rsid w:val="008A4088"/>
    <w:rsid w:val="008A409B"/>
    <w:rsid w:val="008A58DB"/>
    <w:rsid w:val="008A6EC7"/>
    <w:rsid w:val="008A7CF2"/>
    <w:rsid w:val="008B0A7A"/>
    <w:rsid w:val="008B0BBC"/>
    <w:rsid w:val="008B1461"/>
    <w:rsid w:val="008B152D"/>
    <w:rsid w:val="008B192C"/>
    <w:rsid w:val="008B202E"/>
    <w:rsid w:val="008B4D24"/>
    <w:rsid w:val="008B666E"/>
    <w:rsid w:val="008B73C4"/>
    <w:rsid w:val="008C01AD"/>
    <w:rsid w:val="008C188B"/>
    <w:rsid w:val="008C267E"/>
    <w:rsid w:val="008C3142"/>
    <w:rsid w:val="008C380F"/>
    <w:rsid w:val="008C780B"/>
    <w:rsid w:val="008D081F"/>
    <w:rsid w:val="008D1D06"/>
    <w:rsid w:val="008D2121"/>
    <w:rsid w:val="008D2299"/>
    <w:rsid w:val="008D26F2"/>
    <w:rsid w:val="008D2A69"/>
    <w:rsid w:val="008D4A7F"/>
    <w:rsid w:val="008D5956"/>
    <w:rsid w:val="008D62B4"/>
    <w:rsid w:val="008E0072"/>
    <w:rsid w:val="008E09A7"/>
    <w:rsid w:val="008E1290"/>
    <w:rsid w:val="008E1944"/>
    <w:rsid w:val="008E1DBF"/>
    <w:rsid w:val="008E262E"/>
    <w:rsid w:val="008E2813"/>
    <w:rsid w:val="008E2B5A"/>
    <w:rsid w:val="008E303F"/>
    <w:rsid w:val="008E33D3"/>
    <w:rsid w:val="008E3C8B"/>
    <w:rsid w:val="008E41F0"/>
    <w:rsid w:val="008E50CF"/>
    <w:rsid w:val="008F31AE"/>
    <w:rsid w:val="008F4690"/>
    <w:rsid w:val="008F5826"/>
    <w:rsid w:val="008F79A6"/>
    <w:rsid w:val="008F7A0D"/>
    <w:rsid w:val="0090086A"/>
    <w:rsid w:val="00900B46"/>
    <w:rsid w:val="00900DD9"/>
    <w:rsid w:val="00901A9F"/>
    <w:rsid w:val="009022A9"/>
    <w:rsid w:val="00903688"/>
    <w:rsid w:val="00904FCD"/>
    <w:rsid w:val="00905FAD"/>
    <w:rsid w:val="00906006"/>
    <w:rsid w:val="00906795"/>
    <w:rsid w:val="00907402"/>
    <w:rsid w:val="00911802"/>
    <w:rsid w:val="00912850"/>
    <w:rsid w:val="009179EF"/>
    <w:rsid w:val="009211BE"/>
    <w:rsid w:val="00921309"/>
    <w:rsid w:val="00921840"/>
    <w:rsid w:val="00922F14"/>
    <w:rsid w:val="00923288"/>
    <w:rsid w:val="009232A4"/>
    <w:rsid w:val="00923F72"/>
    <w:rsid w:val="00924F54"/>
    <w:rsid w:val="00927914"/>
    <w:rsid w:val="00931021"/>
    <w:rsid w:val="009311FC"/>
    <w:rsid w:val="00933E30"/>
    <w:rsid w:val="00933EC0"/>
    <w:rsid w:val="00934EB1"/>
    <w:rsid w:val="00935D8D"/>
    <w:rsid w:val="00935DFE"/>
    <w:rsid w:val="009370B6"/>
    <w:rsid w:val="009402E9"/>
    <w:rsid w:val="00941BD9"/>
    <w:rsid w:val="00942514"/>
    <w:rsid w:val="00942765"/>
    <w:rsid w:val="00942D34"/>
    <w:rsid w:val="009437E4"/>
    <w:rsid w:val="00943AE9"/>
    <w:rsid w:val="00943C76"/>
    <w:rsid w:val="00945218"/>
    <w:rsid w:val="00945704"/>
    <w:rsid w:val="00950F66"/>
    <w:rsid w:val="00951E79"/>
    <w:rsid w:val="00951F35"/>
    <w:rsid w:val="00952626"/>
    <w:rsid w:val="00953334"/>
    <w:rsid w:val="00953552"/>
    <w:rsid w:val="00953EA9"/>
    <w:rsid w:val="00954E36"/>
    <w:rsid w:val="00955F89"/>
    <w:rsid w:val="00956745"/>
    <w:rsid w:val="00956862"/>
    <w:rsid w:val="0095691A"/>
    <w:rsid w:val="00956C19"/>
    <w:rsid w:val="00961761"/>
    <w:rsid w:val="009629D0"/>
    <w:rsid w:val="00962F2B"/>
    <w:rsid w:val="00965E21"/>
    <w:rsid w:val="00970BB8"/>
    <w:rsid w:val="00970FEB"/>
    <w:rsid w:val="00972720"/>
    <w:rsid w:val="00972F24"/>
    <w:rsid w:val="00975744"/>
    <w:rsid w:val="00975CC2"/>
    <w:rsid w:val="00975CF7"/>
    <w:rsid w:val="00975DF9"/>
    <w:rsid w:val="00975EAD"/>
    <w:rsid w:val="00980197"/>
    <w:rsid w:val="00983073"/>
    <w:rsid w:val="00983594"/>
    <w:rsid w:val="00983CE7"/>
    <w:rsid w:val="0098539D"/>
    <w:rsid w:val="00986715"/>
    <w:rsid w:val="00986ECF"/>
    <w:rsid w:val="00987EC7"/>
    <w:rsid w:val="009900AF"/>
    <w:rsid w:val="00991431"/>
    <w:rsid w:val="0099345D"/>
    <w:rsid w:val="00993C09"/>
    <w:rsid w:val="00993D3A"/>
    <w:rsid w:val="009946D8"/>
    <w:rsid w:val="00994A65"/>
    <w:rsid w:val="0099601A"/>
    <w:rsid w:val="00996A70"/>
    <w:rsid w:val="00996AC8"/>
    <w:rsid w:val="009A06EB"/>
    <w:rsid w:val="009A09EE"/>
    <w:rsid w:val="009A1A8D"/>
    <w:rsid w:val="009A3D33"/>
    <w:rsid w:val="009A469B"/>
    <w:rsid w:val="009A4A3F"/>
    <w:rsid w:val="009A4EBB"/>
    <w:rsid w:val="009A51CB"/>
    <w:rsid w:val="009A54B8"/>
    <w:rsid w:val="009A5CF3"/>
    <w:rsid w:val="009B1457"/>
    <w:rsid w:val="009B16F1"/>
    <w:rsid w:val="009B20C3"/>
    <w:rsid w:val="009B2446"/>
    <w:rsid w:val="009B2BE4"/>
    <w:rsid w:val="009B31FC"/>
    <w:rsid w:val="009B328A"/>
    <w:rsid w:val="009B3294"/>
    <w:rsid w:val="009B36AF"/>
    <w:rsid w:val="009B3ACD"/>
    <w:rsid w:val="009B46E2"/>
    <w:rsid w:val="009B4E43"/>
    <w:rsid w:val="009B5275"/>
    <w:rsid w:val="009B5391"/>
    <w:rsid w:val="009B577B"/>
    <w:rsid w:val="009B5FBA"/>
    <w:rsid w:val="009B74BA"/>
    <w:rsid w:val="009B7917"/>
    <w:rsid w:val="009C031B"/>
    <w:rsid w:val="009C16F8"/>
    <w:rsid w:val="009C3DA7"/>
    <w:rsid w:val="009C5697"/>
    <w:rsid w:val="009C6CCB"/>
    <w:rsid w:val="009D03DB"/>
    <w:rsid w:val="009D1A20"/>
    <w:rsid w:val="009D1CAF"/>
    <w:rsid w:val="009D1CB5"/>
    <w:rsid w:val="009D3D7E"/>
    <w:rsid w:val="009D4D08"/>
    <w:rsid w:val="009D5D4C"/>
    <w:rsid w:val="009D6B4A"/>
    <w:rsid w:val="009E0A43"/>
    <w:rsid w:val="009E1728"/>
    <w:rsid w:val="009E1DF6"/>
    <w:rsid w:val="009E2BFD"/>
    <w:rsid w:val="009E2E88"/>
    <w:rsid w:val="009E3013"/>
    <w:rsid w:val="009E34FC"/>
    <w:rsid w:val="009E37EE"/>
    <w:rsid w:val="009E46A9"/>
    <w:rsid w:val="009E5BAF"/>
    <w:rsid w:val="009E6412"/>
    <w:rsid w:val="009F01B7"/>
    <w:rsid w:val="009F0C39"/>
    <w:rsid w:val="009F1705"/>
    <w:rsid w:val="009F1D38"/>
    <w:rsid w:val="009F40FE"/>
    <w:rsid w:val="009F4593"/>
    <w:rsid w:val="009F4961"/>
    <w:rsid w:val="009F644A"/>
    <w:rsid w:val="009F6B6E"/>
    <w:rsid w:val="009F74E9"/>
    <w:rsid w:val="00A0068F"/>
    <w:rsid w:val="00A03DBD"/>
    <w:rsid w:val="00A04415"/>
    <w:rsid w:val="00A0455D"/>
    <w:rsid w:val="00A04DE2"/>
    <w:rsid w:val="00A056D2"/>
    <w:rsid w:val="00A0646B"/>
    <w:rsid w:val="00A07D20"/>
    <w:rsid w:val="00A13E52"/>
    <w:rsid w:val="00A1408A"/>
    <w:rsid w:val="00A1486D"/>
    <w:rsid w:val="00A15FCB"/>
    <w:rsid w:val="00A162AC"/>
    <w:rsid w:val="00A16301"/>
    <w:rsid w:val="00A169CE"/>
    <w:rsid w:val="00A16FB5"/>
    <w:rsid w:val="00A1785E"/>
    <w:rsid w:val="00A21141"/>
    <w:rsid w:val="00A2173F"/>
    <w:rsid w:val="00A2202A"/>
    <w:rsid w:val="00A224E4"/>
    <w:rsid w:val="00A22A6C"/>
    <w:rsid w:val="00A25CBC"/>
    <w:rsid w:val="00A261A2"/>
    <w:rsid w:val="00A26B05"/>
    <w:rsid w:val="00A26B81"/>
    <w:rsid w:val="00A27837"/>
    <w:rsid w:val="00A31045"/>
    <w:rsid w:val="00A31D4F"/>
    <w:rsid w:val="00A32824"/>
    <w:rsid w:val="00A33A74"/>
    <w:rsid w:val="00A34736"/>
    <w:rsid w:val="00A34EE2"/>
    <w:rsid w:val="00A350A9"/>
    <w:rsid w:val="00A35355"/>
    <w:rsid w:val="00A35AD5"/>
    <w:rsid w:val="00A35E12"/>
    <w:rsid w:val="00A4093A"/>
    <w:rsid w:val="00A40A30"/>
    <w:rsid w:val="00A40CF4"/>
    <w:rsid w:val="00A41A8E"/>
    <w:rsid w:val="00A41B96"/>
    <w:rsid w:val="00A4262E"/>
    <w:rsid w:val="00A42967"/>
    <w:rsid w:val="00A42D89"/>
    <w:rsid w:val="00A42DC6"/>
    <w:rsid w:val="00A45CF0"/>
    <w:rsid w:val="00A47520"/>
    <w:rsid w:val="00A47AFB"/>
    <w:rsid w:val="00A47BB3"/>
    <w:rsid w:val="00A5091E"/>
    <w:rsid w:val="00A53A3A"/>
    <w:rsid w:val="00A54A2B"/>
    <w:rsid w:val="00A57422"/>
    <w:rsid w:val="00A57C41"/>
    <w:rsid w:val="00A60117"/>
    <w:rsid w:val="00A62750"/>
    <w:rsid w:val="00A627F1"/>
    <w:rsid w:val="00A6292C"/>
    <w:rsid w:val="00A6326E"/>
    <w:rsid w:val="00A6415E"/>
    <w:rsid w:val="00A66AFA"/>
    <w:rsid w:val="00A66F49"/>
    <w:rsid w:val="00A708CC"/>
    <w:rsid w:val="00A7111E"/>
    <w:rsid w:val="00A71422"/>
    <w:rsid w:val="00A715CE"/>
    <w:rsid w:val="00A71AEF"/>
    <w:rsid w:val="00A73DC8"/>
    <w:rsid w:val="00A74BF0"/>
    <w:rsid w:val="00A757F4"/>
    <w:rsid w:val="00A762FA"/>
    <w:rsid w:val="00A77814"/>
    <w:rsid w:val="00A804A5"/>
    <w:rsid w:val="00A80EC0"/>
    <w:rsid w:val="00A81BAD"/>
    <w:rsid w:val="00A82910"/>
    <w:rsid w:val="00A82CC4"/>
    <w:rsid w:val="00A82D80"/>
    <w:rsid w:val="00A83A7E"/>
    <w:rsid w:val="00A85384"/>
    <w:rsid w:val="00A86752"/>
    <w:rsid w:val="00A90B76"/>
    <w:rsid w:val="00A913EB"/>
    <w:rsid w:val="00A91F69"/>
    <w:rsid w:val="00A9234D"/>
    <w:rsid w:val="00A93193"/>
    <w:rsid w:val="00A93AE7"/>
    <w:rsid w:val="00A965B0"/>
    <w:rsid w:val="00AA06FC"/>
    <w:rsid w:val="00AA177F"/>
    <w:rsid w:val="00AA17EB"/>
    <w:rsid w:val="00AA4CFD"/>
    <w:rsid w:val="00AA5FD5"/>
    <w:rsid w:val="00AA6DEA"/>
    <w:rsid w:val="00AB0C77"/>
    <w:rsid w:val="00AB10D9"/>
    <w:rsid w:val="00AB301C"/>
    <w:rsid w:val="00AB56A2"/>
    <w:rsid w:val="00AB642A"/>
    <w:rsid w:val="00AB6767"/>
    <w:rsid w:val="00AC1377"/>
    <w:rsid w:val="00AC140C"/>
    <w:rsid w:val="00AC377F"/>
    <w:rsid w:val="00AC3B0E"/>
    <w:rsid w:val="00AC3CA0"/>
    <w:rsid w:val="00AC6C43"/>
    <w:rsid w:val="00AC7185"/>
    <w:rsid w:val="00AC7B2E"/>
    <w:rsid w:val="00AD1DC8"/>
    <w:rsid w:val="00AD1EF1"/>
    <w:rsid w:val="00AD1F40"/>
    <w:rsid w:val="00AD2BCF"/>
    <w:rsid w:val="00AD2E70"/>
    <w:rsid w:val="00AD3A31"/>
    <w:rsid w:val="00AD3F61"/>
    <w:rsid w:val="00AD3FCE"/>
    <w:rsid w:val="00AD4956"/>
    <w:rsid w:val="00AD4EB0"/>
    <w:rsid w:val="00AD5708"/>
    <w:rsid w:val="00AD64E0"/>
    <w:rsid w:val="00AE0730"/>
    <w:rsid w:val="00AE0B15"/>
    <w:rsid w:val="00AE0F97"/>
    <w:rsid w:val="00AE2CE0"/>
    <w:rsid w:val="00AE5280"/>
    <w:rsid w:val="00AE57B0"/>
    <w:rsid w:val="00AE62CB"/>
    <w:rsid w:val="00AE64EC"/>
    <w:rsid w:val="00AE7C67"/>
    <w:rsid w:val="00AF1214"/>
    <w:rsid w:val="00AF1D93"/>
    <w:rsid w:val="00AF2ECD"/>
    <w:rsid w:val="00AF582D"/>
    <w:rsid w:val="00AF66FB"/>
    <w:rsid w:val="00AF7375"/>
    <w:rsid w:val="00AF7643"/>
    <w:rsid w:val="00B00351"/>
    <w:rsid w:val="00B00BBD"/>
    <w:rsid w:val="00B01375"/>
    <w:rsid w:val="00B01645"/>
    <w:rsid w:val="00B01871"/>
    <w:rsid w:val="00B0272C"/>
    <w:rsid w:val="00B02C22"/>
    <w:rsid w:val="00B04A24"/>
    <w:rsid w:val="00B04D3B"/>
    <w:rsid w:val="00B06538"/>
    <w:rsid w:val="00B06669"/>
    <w:rsid w:val="00B06917"/>
    <w:rsid w:val="00B06DD3"/>
    <w:rsid w:val="00B07065"/>
    <w:rsid w:val="00B0748F"/>
    <w:rsid w:val="00B10A58"/>
    <w:rsid w:val="00B1132E"/>
    <w:rsid w:val="00B11B62"/>
    <w:rsid w:val="00B12A6B"/>
    <w:rsid w:val="00B13577"/>
    <w:rsid w:val="00B14050"/>
    <w:rsid w:val="00B15D02"/>
    <w:rsid w:val="00B15E46"/>
    <w:rsid w:val="00B17759"/>
    <w:rsid w:val="00B17E57"/>
    <w:rsid w:val="00B2000B"/>
    <w:rsid w:val="00B20F8F"/>
    <w:rsid w:val="00B22801"/>
    <w:rsid w:val="00B22870"/>
    <w:rsid w:val="00B237B9"/>
    <w:rsid w:val="00B27791"/>
    <w:rsid w:val="00B27B60"/>
    <w:rsid w:val="00B31CA6"/>
    <w:rsid w:val="00B31F79"/>
    <w:rsid w:val="00B32AC6"/>
    <w:rsid w:val="00B34571"/>
    <w:rsid w:val="00B34ADB"/>
    <w:rsid w:val="00B351E5"/>
    <w:rsid w:val="00B35A9C"/>
    <w:rsid w:val="00B36476"/>
    <w:rsid w:val="00B41112"/>
    <w:rsid w:val="00B41605"/>
    <w:rsid w:val="00B44026"/>
    <w:rsid w:val="00B44155"/>
    <w:rsid w:val="00B44722"/>
    <w:rsid w:val="00B44C7B"/>
    <w:rsid w:val="00B4585B"/>
    <w:rsid w:val="00B45E3F"/>
    <w:rsid w:val="00B47058"/>
    <w:rsid w:val="00B47953"/>
    <w:rsid w:val="00B47FB7"/>
    <w:rsid w:val="00B50549"/>
    <w:rsid w:val="00B505C9"/>
    <w:rsid w:val="00B50E81"/>
    <w:rsid w:val="00B521FD"/>
    <w:rsid w:val="00B52E89"/>
    <w:rsid w:val="00B56571"/>
    <w:rsid w:val="00B57DFA"/>
    <w:rsid w:val="00B60455"/>
    <w:rsid w:val="00B6073D"/>
    <w:rsid w:val="00B61209"/>
    <w:rsid w:val="00B61CFA"/>
    <w:rsid w:val="00B62775"/>
    <w:rsid w:val="00B63AA6"/>
    <w:rsid w:val="00B63B91"/>
    <w:rsid w:val="00B63BE8"/>
    <w:rsid w:val="00B63C30"/>
    <w:rsid w:val="00B6459E"/>
    <w:rsid w:val="00B659C1"/>
    <w:rsid w:val="00B65B8F"/>
    <w:rsid w:val="00B66741"/>
    <w:rsid w:val="00B66CC5"/>
    <w:rsid w:val="00B67222"/>
    <w:rsid w:val="00B67E3F"/>
    <w:rsid w:val="00B7040E"/>
    <w:rsid w:val="00B716B2"/>
    <w:rsid w:val="00B71E5A"/>
    <w:rsid w:val="00B725AD"/>
    <w:rsid w:val="00B73B28"/>
    <w:rsid w:val="00B75ECA"/>
    <w:rsid w:val="00B7605A"/>
    <w:rsid w:val="00B76AFE"/>
    <w:rsid w:val="00B779BC"/>
    <w:rsid w:val="00B77D6F"/>
    <w:rsid w:val="00B81060"/>
    <w:rsid w:val="00B81162"/>
    <w:rsid w:val="00B81795"/>
    <w:rsid w:val="00B828EE"/>
    <w:rsid w:val="00B8359C"/>
    <w:rsid w:val="00B84D14"/>
    <w:rsid w:val="00B87902"/>
    <w:rsid w:val="00B87DFA"/>
    <w:rsid w:val="00B91D70"/>
    <w:rsid w:val="00B927D4"/>
    <w:rsid w:val="00B92962"/>
    <w:rsid w:val="00B93680"/>
    <w:rsid w:val="00B94712"/>
    <w:rsid w:val="00B95F8D"/>
    <w:rsid w:val="00B9604F"/>
    <w:rsid w:val="00BA08ED"/>
    <w:rsid w:val="00BA0E39"/>
    <w:rsid w:val="00BA1037"/>
    <w:rsid w:val="00BA11FD"/>
    <w:rsid w:val="00BA2B19"/>
    <w:rsid w:val="00BA2D25"/>
    <w:rsid w:val="00BA5490"/>
    <w:rsid w:val="00BA620B"/>
    <w:rsid w:val="00BA63B3"/>
    <w:rsid w:val="00BA69C6"/>
    <w:rsid w:val="00BB0092"/>
    <w:rsid w:val="00BB2117"/>
    <w:rsid w:val="00BB26F5"/>
    <w:rsid w:val="00BB32BB"/>
    <w:rsid w:val="00BB4186"/>
    <w:rsid w:val="00BB4C8B"/>
    <w:rsid w:val="00BB5B0C"/>
    <w:rsid w:val="00BB6919"/>
    <w:rsid w:val="00BB6DEA"/>
    <w:rsid w:val="00BB7601"/>
    <w:rsid w:val="00BC05F6"/>
    <w:rsid w:val="00BC09EC"/>
    <w:rsid w:val="00BC293B"/>
    <w:rsid w:val="00BC72F9"/>
    <w:rsid w:val="00BD0029"/>
    <w:rsid w:val="00BD054D"/>
    <w:rsid w:val="00BD0BE7"/>
    <w:rsid w:val="00BD0CD6"/>
    <w:rsid w:val="00BD2386"/>
    <w:rsid w:val="00BD6B0B"/>
    <w:rsid w:val="00BD6F9D"/>
    <w:rsid w:val="00BE110D"/>
    <w:rsid w:val="00BE21CA"/>
    <w:rsid w:val="00BE2459"/>
    <w:rsid w:val="00BE324D"/>
    <w:rsid w:val="00BE5664"/>
    <w:rsid w:val="00BE6CD1"/>
    <w:rsid w:val="00BE6E31"/>
    <w:rsid w:val="00BF03BC"/>
    <w:rsid w:val="00BF2B8F"/>
    <w:rsid w:val="00BF52AC"/>
    <w:rsid w:val="00BF5606"/>
    <w:rsid w:val="00BF6C1A"/>
    <w:rsid w:val="00C00005"/>
    <w:rsid w:val="00C004A6"/>
    <w:rsid w:val="00C0060D"/>
    <w:rsid w:val="00C009BE"/>
    <w:rsid w:val="00C01936"/>
    <w:rsid w:val="00C02602"/>
    <w:rsid w:val="00C04E9E"/>
    <w:rsid w:val="00C06608"/>
    <w:rsid w:val="00C06E37"/>
    <w:rsid w:val="00C0746D"/>
    <w:rsid w:val="00C0759D"/>
    <w:rsid w:val="00C10732"/>
    <w:rsid w:val="00C11AD4"/>
    <w:rsid w:val="00C143B9"/>
    <w:rsid w:val="00C14926"/>
    <w:rsid w:val="00C14D2B"/>
    <w:rsid w:val="00C17E2F"/>
    <w:rsid w:val="00C2042D"/>
    <w:rsid w:val="00C206D2"/>
    <w:rsid w:val="00C21B7D"/>
    <w:rsid w:val="00C2266E"/>
    <w:rsid w:val="00C22A2E"/>
    <w:rsid w:val="00C22AF4"/>
    <w:rsid w:val="00C22B24"/>
    <w:rsid w:val="00C233CC"/>
    <w:rsid w:val="00C236E6"/>
    <w:rsid w:val="00C241EF"/>
    <w:rsid w:val="00C2439D"/>
    <w:rsid w:val="00C24891"/>
    <w:rsid w:val="00C2513B"/>
    <w:rsid w:val="00C2749A"/>
    <w:rsid w:val="00C304BF"/>
    <w:rsid w:val="00C306DF"/>
    <w:rsid w:val="00C3170E"/>
    <w:rsid w:val="00C3357A"/>
    <w:rsid w:val="00C33836"/>
    <w:rsid w:val="00C33D44"/>
    <w:rsid w:val="00C352B9"/>
    <w:rsid w:val="00C354E5"/>
    <w:rsid w:val="00C354EB"/>
    <w:rsid w:val="00C375DE"/>
    <w:rsid w:val="00C41005"/>
    <w:rsid w:val="00C41B74"/>
    <w:rsid w:val="00C428C8"/>
    <w:rsid w:val="00C42A44"/>
    <w:rsid w:val="00C43885"/>
    <w:rsid w:val="00C44ADD"/>
    <w:rsid w:val="00C44CAF"/>
    <w:rsid w:val="00C47218"/>
    <w:rsid w:val="00C50C04"/>
    <w:rsid w:val="00C50E62"/>
    <w:rsid w:val="00C52412"/>
    <w:rsid w:val="00C525F9"/>
    <w:rsid w:val="00C53077"/>
    <w:rsid w:val="00C5341C"/>
    <w:rsid w:val="00C54FBB"/>
    <w:rsid w:val="00C55ADC"/>
    <w:rsid w:val="00C55CD8"/>
    <w:rsid w:val="00C55E24"/>
    <w:rsid w:val="00C55E2C"/>
    <w:rsid w:val="00C562FD"/>
    <w:rsid w:val="00C603E9"/>
    <w:rsid w:val="00C60554"/>
    <w:rsid w:val="00C61295"/>
    <w:rsid w:val="00C62753"/>
    <w:rsid w:val="00C62B0E"/>
    <w:rsid w:val="00C63DDF"/>
    <w:rsid w:val="00C6439F"/>
    <w:rsid w:val="00C64405"/>
    <w:rsid w:val="00C656BD"/>
    <w:rsid w:val="00C661A5"/>
    <w:rsid w:val="00C66406"/>
    <w:rsid w:val="00C66D81"/>
    <w:rsid w:val="00C6784F"/>
    <w:rsid w:val="00C72821"/>
    <w:rsid w:val="00C73A92"/>
    <w:rsid w:val="00C73D09"/>
    <w:rsid w:val="00C750AF"/>
    <w:rsid w:val="00C801C1"/>
    <w:rsid w:val="00C80F88"/>
    <w:rsid w:val="00C81C25"/>
    <w:rsid w:val="00C820A5"/>
    <w:rsid w:val="00C8395D"/>
    <w:rsid w:val="00C84BA7"/>
    <w:rsid w:val="00C85332"/>
    <w:rsid w:val="00C878EE"/>
    <w:rsid w:val="00C87A22"/>
    <w:rsid w:val="00C87B0E"/>
    <w:rsid w:val="00C901BA"/>
    <w:rsid w:val="00C90B97"/>
    <w:rsid w:val="00C91A2F"/>
    <w:rsid w:val="00C91DEA"/>
    <w:rsid w:val="00C93B36"/>
    <w:rsid w:val="00C93CC5"/>
    <w:rsid w:val="00C947D5"/>
    <w:rsid w:val="00C95BF1"/>
    <w:rsid w:val="00C9618B"/>
    <w:rsid w:val="00C96975"/>
    <w:rsid w:val="00C96FBB"/>
    <w:rsid w:val="00C975AC"/>
    <w:rsid w:val="00C97F88"/>
    <w:rsid w:val="00CA1993"/>
    <w:rsid w:val="00CA2F61"/>
    <w:rsid w:val="00CA3FE7"/>
    <w:rsid w:val="00CA443F"/>
    <w:rsid w:val="00CA4C0E"/>
    <w:rsid w:val="00CA6350"/>
    <w:rsid w:val="00CA6949"/>
    <w:rsid w:val="00CA762A"/>
    <w:rsid w:val="00CA7D2B"/>
    <w:rsid w:val="00CB0BB7"/>
    <w:rsid w:val="00CB0EAE"/>
    <w:rsid w:val="00CB1138"/>
    <w:rsid w:val="00CB143E"/>
    <w:rsid w:val="00CB2639"/>
    <w:rsid w:val="00CB2841"/>
    <w:rsid w:val="00CB2AEC"/>
    <w:rsid w:val="00CB38D6"/>
    <w:rsid w:val="00CB5471"/>
    <w:rsid w:val="00CB56B8"/>
    <w:rsid w:val="00CB6217"/>
    <w:rsid w:val="00CB6650"/>
    <w:rsid w:val="00CC04CB"/>
    <w:rsid w:val="00CC06F4"/>
    <w:rsid w:val="00CC1D59"/>
    <w:rsid w:val="00CC1D97"/>
    <w:rsid w:val="00CC1DC2"/>
    <w:rsid w:val="00CC2463"/>
    <w:rsid w:val="00CC5956"/>
    <w:rsid w:val="00CC5CD4"/>
    <w:rsid w:val="00CC6C45"/>
    <w:rsid w:val="00CC7E71"/>
    <w:rsid w:val="00CD469D"/>
    <w:rsid w:val="00CD46AA"/>
    <w:rsid w:val="00CD4AD3"/>
    <w:rsid w:val="00CD6000"/>
    <w:rsid w:val="00CD627A"/>
    <w:rsid w:val="00CD70B6"/>
    <w:rsid w:val="00CD747C"/>
    <w:rsid w:val="00CD7D53"/>
    <w:rsid w:val="00CE2212"/>
    <w:rsid w:val="00CE3141"/>
    <w:rsid w:val="00CE3AC2"/>
    <w:rsid w:val="00CE4022"/>
    <w:rsid w:val="00CE4C2A"/>
    <w:rsid w:val="00CE51E4"/>
    <w:rsid w:val="00CE6ADF"/>
    <w:rsid w:val="00CE7386"/>
    <w:rsid w:val="00CF000A"/>
    <w:rsid w:val="00CF1200"/>
    <w:rsid w:val="00CF1FCB"/>
    <w:rsid w:val="00CF29A7"/>
    <w:rsid w:val="00CF3ECD"/>
    <w:rsid w:val="00CF4C4A"/>
    <w:rsid w:val="00CF4E5C"/>
    <w:rsid w:val="00CF55D7"/>
    <w:rsid w:val="00CF5F98"/>
    <w:rsid w:val="00CF628C"/>
    <w:rsid w:val="00CF6866"/>
    <w:rsid w:val="00CF71C7"/>
    <w:rsid w:val="00CF7EC2"/>
    <w:rsid w:val="00D015B5"/>
    <w:rsid w:val="00D0160E"/>
    <w:rsid w:val="00D03FC2"/>
    <w:rsid w:val="00D0432A"/>
    <w:rsid w:val="00D04E13"/>
    <w:rsid w:val="00D060D3"/>
    <w:rsid w:val="00D06BD5"/>
    <w:rsid w:val="00D071B1"/>
    <w:rsid w:val="00D10CC1"/>
    <w:rsid w:val="00D11592"/>
    <w:rsid w:val="00D125A3"/>
    <w:rsid w:val="00D1275B"/>
    <w:rsid w:val="00D13B6A"/>
    <w:rsid w:val="00D13ECD"/>
    <w:rsid w:val="00D148A4"/>
    <w:rsid w:val="00D1494B"/>
    <w:rsid w:val="00D154F1"/>
    <w:rsid w:val="00D1556A"/>
    <w:rsid w:val="00D17C76"/>
    <w:rsid w:val="00D17EBA"/>
    <w:rsid w:val="00D17F43"/>
    <w:rsid w:val="00D2044C"/>
    <w:rsid w:val="00D22174"/>
    <w:rsid w:val="00D24516"/>
    <w:rsid w:val="00D24A01"/>
    <w:rsid w:val="00D24F26"/>
    <w:rsid w:val="00D26C63"/>
    <w:rsid w:val="00D26EAB"/>
    <w:rsid w:val="00D27AD4"/>
    <w:rsid w:val="00D32481"/>
    <w:rsid w:val="00D33130"/>
    <w:rsid w:val="00D33357"/>
    <w:rsid w:val="00D334F1"/>
    <w:rsid w:val="00D3384C"/>
    <w:rsid w:val="00D33A63"/>
    <w:rsid w:val="00D40808"/>
    <w:rsid w:val="00D40933"/>
    <w:rsid w:val="00D462AB"/>
    <w:rsid w:val="00D46749"/>
    <w:rsid w:val="00D46D09"/>
    <w:rsid w:val="00D46F85"/>
    <w:rsid w:val="00D479B8"/>
    <w:rsid w:val="00D502BC"/>
    <w:rsid w:val="00D517BE"/>
    <w:rsid w:val="00D540F1"/>
    <w:rsid w:val="00D54BAA"/>
    <w:rsid w:val="00D54CD8"/>
    <w:rsid w:val="00D54D8A"/>
    <w:rsid w:val="00D55306"/>
    <w:rsid w:val="00D56B34"/>
    <w:rsid w:val="00D57172"/>
    <w:rsid w:val="00D577D0"/>
    <w:rsid w:val="00D61F6B"/>
    <w:rsid w:val="00D62D13"/>
    <w:rsid w:val="00D63248"/>
    <w:rsid w:val="00D63C55"/>
    <w:rsid w:val="00D64308"/>
    <w:rsid w:val="00D64331"/>
    <w:rsid w:val="00D6482E"/>
    <w:rsid w:val="00D659AB"/>
    <w:rsid w:val="00D659C9"/>
    <w:rsid w:val="00D7003B"/>
    <w:rsid w:val="00D70232"/>
    <w:rsid w:val="00D72DBF"/>
    <w:rsid w:val="00D73347"/>
    <w:rsid w:val="00D7475B"/>
    <w:rsid w:val="00D7624A"/>
    <w:rsid w:val="00D764AA"/>
    <w:rsid w:val="00D76C1F"/>
    <w:rsid w:val="00D80C53"/>
    <w:rsid w:val="00D8188A"/>
    <w:rsid w:val="00D83484"/>
    <w:rsid w:val="00D85034"/>
    <w:rsid w:val="00D863C3"/>
    <w:rsid w:val="00D86C82"/>
    <w:rsid w:val="00D86E12"/>
    <w:rsid w:val="00D87557"/>
    <w:rsid w:val="00D8791A"/>
    <w:rsid w:val="00D9016A"/>
    <w:rsid w:val="00D90A6F"/>
    <w:rsid w:val="00D9102E"/>
    <w:rsid w:val="00D93DE3"/>
    <w:rsid w:val="00D94DAF"/>
    <w:rsid w:val="00D95020"/>
    <w:rsid w:val="00DA0823"/>
    <w:rsid w:val="00DA1443"/>
    <w:rsid w:val="00DA4002"/>
    <w:rsid w:val="00DA5265"/>
    <w:rsid w:val="00DA5983"/>
    <w:rsid w:val="00DA5C30"/>
    <w:rsid w:val="00DA6B2F"/>
    <w:rsid w:val="00DB0599"/>
    <w:rsid w:val="00DB293B"/>
    <w:rsid w:val="00DB29C0"/>
    <w:rsid w:val="00DB2F9F"/>
    <w:rsid w:val="00DB3A13"/>
    <w:rsid w:val="00DB4058"/>
    <w:rsid w:val="00DB4A56"/>
    <w:rsid w:val="00DB60C2"/>
    <w:rsid w:val="00DB7C3A"/>
    <w:rsid w:val="00DB7E9E"/>
    <w:rsid w:val="00DC14F1"/>
    <w:rsid w:val="00DC2B00"/>
    <w:rsid w:val="00DC535E"/>
    <w:rsid w:val="00DC63CE"/>
    <w:rsid w:val="00DC64C6"/>
    <w:rsid w:val="00DC6C1C"/>
    <w:rsid w:val="00DD0B5A"/>
    <w:rsid w:val="00DD0BC3"/>
    <w:rsid w:val="00DD1958"/>
    <w:rsid w:val="00DD1FEE"/>
    <w:rsid w:val="00DD2D40"/>
    <w:rsid w:val="00DD3211"/>
    <w:rsid w:val="00DD398C"/>
    <w:rsid w:val="00DD3DE1"/>
    <w:rsid w:val="00DD4658"/>
    <w:rsid w:val="00DD541F"/>
    <w:rsid w:val="00DD5C2B"/>
    <w:rsid w:val="00DD6510"/>
    <w:rsid w:val="00DD6615"/>
    <w:rsid w:val="00DD6C06"/>
    <w:rsid w:val="00DD7CF5"/>
    <w:rsid w:val="00DE0ED3"/>
    <w:rsid w:val="00DE112E"/>
    <w:rsid w:val="00DE25CA"/>
    <w:rsid w:val="00DE59FB"/>
    <w:rsid w:val="00DE6AB0"/>
    <w:rsid w:val="00DE6E47"/>
    <w:rsid w:val="00DE76F1"/>
    <w:rsid w:val="00DE7B91"/>
    <w:rsid w:val="00DE7EAC"/>
    <w:rsid w:val="00DF055D"/>
    <w:rsid w:val="00DF0E95"/>
    <w:rsid w:val="00DF1C4C"/>
    <w:rsid w:val="00DF2DF9"/>
    <w:rsid w:val="00DF3946"/>
    <w:rsid w:val="00DF7644"/>
    <w:rsid w:val="00DF7679"/>
    <w:rsid w:val="00E00BD6"/>
    <w:rsid w:val="00E049AC"/>
    <w:rsid w:val="00E04C88"/>
    <w:rsid w:val="00E04CA6"/>
    <w:rsid w:val="00E04E12"/>
    <w:rsid w:val="00E059CF"/>
    <w:rsid w:val="00E05F95"/>
    <w:rsid w:val="00E069FF"/>
    <w:rsid w:val="00E077A5"/>
    <w:rsid w:val="00E11DAA"/>
    <w:rsid w:val="00E1229B"/>
    <w:rsid w:val="00E12BBE"/>
    <w:rsid w:val="00E13C66"/>
    <w:rsid w:val="00E2056B"/>
    <w:rsid w:val="00E21603"/>
    <w:rsid w:val="00E21C81"/>
    <w:rsid w:val="00E22283"/>
    <w:rsid w:val="00E22759"/>
    <w:rsid w:val="00E234C6"/>
    <w:rsid w:val="00E23C7E"/>
    <w:rsid w:val="00E23D90"/>
    <w:rsid w:val="00E253AF"/>
    <w:rsid w:val="00E270F1"/>
    <w:rsid w:val="00E27E35"/>
    <w:rsid w:val="00E30668"/>
    <w:rsid w:val="00E307EC"/>
    <w:rsid w:val="00E30ECE"/>
    <w:rsid w:val="00E3142E"/>
    <w:rsid w:val="00E3186E"/>
    <w:rsid w:val="00E32D66"/>
    <w:rsid w:val="00E33A71"/>
    <w:rsid w:val="00E34793"/>
    <w:rsid w:val="00E351AE"/>
    <w:rsid w:val="00E35448"/>
    <w:rsid w:val="00E35608"/>
    <w:rsid w:val="00E35FBE"/>
    <w:rsid w:val="00E361E4"/>
    <w:rsid w:val="00E3647C"/>
    <w:rsid w:val="00E37C94"/>
    <w:rsid w:val="00E407D2"/>
    <w:rsid w:val="00E409EB"/>
    <w:rsid w:val="00E42B07"/>
    <w:rsid w:val="00E4755A"/>
    <w:rsid w:val="00E47BAA"/>
    <w:rsid w:val="00E502C3"/>
    <w:rsid w:val="00E5039F"/>
    <w:rsid w:val="00E51DB0"/>
    <w:rsid w:val="00E52EDB"/>
    <w:rsid w:val="00E52F78"/>
    <w:rsid w:val="00E53302"/>
    <w:rsid w:val="00E5361B"/>
    <w:rsid w:val="00E53B71"/>
    <w:rsid w:val="00E54F6F"/>
    <w:rsid w:val="00E550FD"/>
    <w:rsid w:val="00E55805"/>
    <w:rsid w:val="00E56F43"/>
    <w:rsid w:val="00E57982"/>
    <w:rsid w:val="00E60455"/>
    <w:rsid w:val="00E60A09"/>
    <w:rsid w:val="00E60B37"/>
    <w:rsid w:val="00E61206"/>
    <w:rsid w:val="00E6190D"/>
    <w:rsid w:val="00E62E81"/>
    <w:rsid w:val="00E63837"/>
    <w:rsid w:val="00E6465D"/>
    <w:rsid w:val="00E64746"/>
    <w:rsid w:val="00E64CD0"/>
    <w:rsid w:val="00E6518C"/>
    <w:rsid w:val="00E6533B"/>
    <w:rsid w:val="00E66859"/>
    <w:rsid w:val="00E6694E"/>
    <w:rsid w:val="00E66C90"/>
    <w:rsid w:val="00E6703B"/>
    <w:rsid w:val="00E670AE"/>
    <w:rsid w:val="00E67D4B"/>
    <w:rsid w:val="00E720C6"/>
    <w:rsid w:val="00E72BF6"/>
    <w:rsid w:val="00E737CE"/>
    <w:rsid w:val="00E75DD7"/>
    <w:rsid w:val="00E76F93"/>
    <w:rsid w:val="00E77681"/>
    <w:rsid w:val="00E77D94"/>
    <w:rsid w:val="00E8035A"/>
    <w:rsid w:val="00E8259D"/>
    <w:rsid w:val="00E838B5"/>
    <w:rsid w:val="00E84AB1"/>
    <w:rsid w:val="00E85E95"/>
    <w:rsid w:val="00E86549"/>
    <w:rsid w:val="00E86E21"/>
    <w:rsid w:val="00E870FE"/>
    <w:rsid w:val="00E875F1"/>
    <w:rsid w:val="00E90DA1"/>
    <w:rsid w:val="00E91F75"/>
    <w:rsid w:val="00E92094"/>
    <w:rsid w:val="00E925C4"/>
    <w:rsid w:val="00E92605"/>
    <w:rsid w:val="00E92EC7"/>
    <w:rsid w:val="00E946E2"/>
    <w:rsid w:val="00E9529A"/>
    <w:rsid w:val="00E9625B"/>
    <w:rsid w:val="00EA0E85"/>
    <w:rsid w:val="00EA1C74"/>
    <w:rsid w:val="00EA1D0D"/>
    <w:rsid w:val="00EA51D6"/>
    <w:rsid w:val="00EA724E"/>
    <w:rsid w:val="00EB0938"/>
    <w:rsid w:val="00EB0AF7"/>
    <w:rsid w:val="00EB0C36"/>
    <w:rsid w:val="00EB0CDD"/>
    <w:rsid w:val="00EB128C"/>
    <w:rsid w:val="00EB2F13"/>
    <w:rsid w:val="00EB4184"/>
    <w:rsid w:val="00EB620D"/>
    <w:rsid w:val="00EB73EE"/>
    <w:rsid w:val="00EB7675"/>
    <w:rsid w:val="00EC0089"/>
    <w:rsid w:val="00EC04FA"/>
    <w:rsid w:val="00EC0E3D"/>
    <w:rsid w:val="00EC10B1"/>
    <w:rsid w:val="00EC2394"/>
    <w:rsid w:val="00EC2435"/>
    <w:rsid w:val="00EC6863"/>
    <w:rsid w:val="00EC7C73"/>
    <w:rsid w:val="00ED02A2"/>
    <w:rsid w:val="00ED07BA"/>
    <w:rsid w:val="00ED101E"/>
    <w:rsid w:val="00ED2121"/>
    <w:rsid w:val="00ED3488"/>
    <w:rsid w:val="00ED3B25"/>
    <w:rsid w:val="00ED5799"/>
    <w:rsid w:val="00ED5885"/>
    <w:rsid w:val="00ED5AE5"/>
    <w:rsid w:val="00ED75BF"/>
    <w:rsid w:val="00ED7947"/>
    <w:rsid w:val="00ED7F4B"/>
    <w:rsid w:val="00EE177B"/>
    <w:rsid w:val="00EE190D"/>
    <w:rsid w:val="00EE1DF6"/>
    <w:rsid w:val="00EE20C0"/>
    <w:rsid w:val="00EE3A8B"/>
    <w:rsid w:val="00EE4381"/>
    <w:rsid w:val="00EE64EA"/>
    <w:rsid w:val="00EE700F"/>
    <w:rsid w:val="00EE7369"/>
    <w:rsid w:val="00EF0823"/>
    <w:rsid w:val="00EF0C78"/>
    <w:rsid w:val="00EF2B86"/>
    <w:rsid w:val="00EF32B8"/>
    <w:rsid w:val="00EF3428"/>
    <w:rsid w:val="00EF349B"/>
    <w:rsid w:val="00EF6C48"/>
    <w:rsid w:val="00EF6D80"/>
    <w:rsid w:val="00F002CD"/>
    <w:rsid w:val="00F01F36"/>
    <w:rsid w:val="00F02249"/>
    <w:rsid w:val="00F0292C"/>
    <w:rsid w:val="00F02B1B"/>
    <w:rsid w:val="00F042AE"/>
    <w:rsid w:val="00F047D4"/>
    <w:rsid w:val="00F0575F"/>
    <w:rsid w:val="00F05855"/>
    <w:rsid w:val="00F064BF"/>
    <w:rsid w:val="00F06AFA"/>
    <w:rsid w:val="00F07DD3"/>
    <w:rsid w:val="00F123FC"/>
    <w:rsid w:val="00F1265E"/>
    <w:rsid w:val="00F15318"/>
    <w:rsid w:val="00F1563B"/>
    <w:rsid w:val="00F15C57"/>
    <w:rsid w:val="00F16A02"/>
    <w:rsid w:val="00F16D1F"/>
    <w:rsid w:val="00F1712C"/>
    <w:rsid w:val="00F175B3"/>
    <w:rsid w:val="00F202E0"/>
    <w:rsid w:val="00F20A1D"/>
    <w:rsid w:val="00F2158A"/>
    <w:rsid w:val="00F21F47"/>
    <w:rsid w:val="00F2712E"/>
    <w:rsid w:val="00F302EC"/>
    <w:rsid w:val="00F30C3A"/>
    <w:rsid w:val="00F31351"/>
    <w:rsid w:val="00F31D4B"/>
    <w:rsid w:val="00F33390"/>
    <w:rsid w:val="00F33D78"/>
    <w:rsid w:val="00F33F18"/>
    <w:rsid w:val="00F351BF"/>
    <w:rsid w:val="00F35E85"/>
    <w:rsid w:val="00F36A07"/>
    <w:rsid w:val="00F37671"/>
    <w:rsid w:val="00F41B1A"/>
    <w:rsid w:val="00F41E3D"/>
    <w:rsid w:val="00F44680"/>
    <w:rsid w:val="00F4663E"/>
    <w:rsid w:val="00F50439"/>
    <w:rsid w:val="00F512BE"/>
    <w:rsid w:val="00F51853"/>
    <w:rsid w:val="00F551F4"/>
    <w:rsid w:val="00F55434"/>
    <w:rsid w:val="00F55532"/>
    <w:rsid w:val="00F559D7"/>
    <w:rsid w:val="00F560F3"/>
    <w:rsid w:val="00F56724"/>
    <w:rsid w:val="00F57C29"/>
    <w:rsid w:val="00F6121A"/>
    <w:rsid w:val="00F61486"/>
    <w:rsid w:val="00F615B2"/>
    <w:rsid w:val="00F632C4"/>
    <w:rsid w:val="00F65C6E"/>
    <w:rsid w:val="00F66772"/>
    <w:rsid w:val="00F66DC7"/>
    <w:rsid w:val="00F67293"/>
    <w:rsid w:val="00F714EE"/>
    <w:rsid w:val="00F7466F"/>
    <w:rsid w:val="00F74857"/>
    <w:rsid w:val="00F7507E"/>
    <w:rsid w:val="00F8105A"/>
    <w:rsid w:val="00F82498"/>
    <w:rsid w:val="00F82FE8"/>
    <w:rsid w:val="00F872F8"/>
    <w:rsid w:val="00F8746E"/>
    <w:rsid w:val="00F87919"/>
    <w:rsid w:val="00F90C59"/>
    <w:rsid w:val="00F91D9C"/>
    <w:rsid w:val="00F9236E"/>
    <w:rsid w:val="00F9267F"/>
    <w:rsid w:val="00F92ACB"/>
    <w:rsid w:val="00F93F5B"/>
    <w:rsid w:val="00F94E26"/>
    <w:rsid w:val="00F959AC"/>
    <w:rsid w:val="00F97E96"/>
    <w:rsid w:val="00FA0B8C"/>
    <w:rsid w:val="00FA0FC7"/>
    <w:rsid w:val="00FA11CE"/>
    <w:rsid w:val="00FA1365"/>
    <w:rsid w:val="00FA36E6"/>
    <w:rsid w:val="00FA3A01"/>
    <w:rsid w:val="00FA4E86"/>
    <w:rsid w:val="00FA523D"/>
    <w:rsid w:val="00FA623B"/>
    <w:rsid w:val="00FA62E2"/>
    <w:rsid w:val="00FB02ED"/>
    <w:rsid w:val="00FB0340"/>
    <w:rsid w:val="00FB26B2"/>
    <w:rsid w:val="00FB2B0F"/>
    <w:rsid w:val="00FB4742"/>
    <w:rsid w:val="00FB4BC9"/>
    <w:rsid w:val="00FB6EA1"/>
    <w:rsid w:val="00FB7EA8"/>
    <w:rsid w:val="00FC1ED3"/>
    <w:rsid w:val="00FC30D9"/>
    <w:rsid w:val="00FC5C48"/>
    <w:rsid w:val="00FC6492"/>
    <w:rsid w:val="00FC6831"/>
    <w:rsid w:val="00FC6B7D"/>
    <w:rsid w:val="00FC6D19"/>
    <w:rsid w:val="00FD0C98"/>
    <w:rsid w:val="00FD3C79"/>
    <w:rsid w:val="00FD44B6"/>
    <w:rsid w:val="00FD4849"/>
    <w:rsid w:val="00FD4DD3"/>
    <w:rsid w:val="00FD4DD7"/>
    <w:rsid w:val="00FD5305"/>
    <w:rsid w:val="00FE104A"/>
    <w:rsid w:val="00FE2DB9"/>
    <w:rsid w:val="00FE2E4E"/>
    <w:rsid w:val="00FE36B5"/>
    <w:rsid w:val="00FE36EA"/>
    <w:rsid w:val="00FE4303"/>
    <w:rsid w:val="00FE4E47"/>
    <w:rsid w:val="00FE51F6"/>
    <w:rsid w:val="00FF0B23"/>
    <w:rsid w:val="00FF1F48"/>
    <w:rsid w:val="00FF281C"/>
    <w:rsid w:val="00FF357A"/>
    <w:rsid w:val="00FF3C42"/>
    <w:rsid w:val="00FF3E70"/>
    <w:rsid w:val="00FF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."/>
  <w:listSeparator w:val=","/>
  <w14:docId w14:val="7E21EAA2"/>
  <w15:docId w15:val="{7EFE7331-0A01-48A9-B28D-FB521DAB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357D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0"/>
    <w:qFormat/>
    <w:rsid w:val="009A3D33"/>
    <w:pPr>
      <w:keepNext/>
      <w:keepLines/>
      <w:spacing w:before="340" w:after="330" w:line="578" w:lineRule="auto"/>
      <w:outlineLvl w:val="0"/>
    </w:pPr>
    <w:rPr>
      <w:rFonts w:ascii="Arial" w:hAnsi="Arial" w:cs="Arial"/>
      <w:b/>
      <w:bCs/>
      <w:kern w:val="44"/>
      <w:sz w:val="44"/>
      <w:szCs w:val="44"/>
    </w:rPr>
  </w:style>
  <w:style w:type="paragraph" w:styleId="2">
    <w:name w:val="heading 2"/>
    <w:aliases w:val="H2,Heading 2 Hidden,Heading 2 CCBS,heading 2,h2,2nd level"/>
    <w:basedOn w:val="a0"/>
    <w:next w:val="a0"/>
    <w:autoRedefine/>
    <w:qFormat/>
    <w:rsid w:val="00166C8D"/>
    <w:pPr>
      <w:keepNext/>
      <w:keepLines/>
      <w:spacing w:before="260" w:after="260"/>
      <w:outlineLvl w:val="1"/>
    </w:pPr>
    <w:rPr>
      <w:rFonts w:ascii="微软雅黑" w:eastAsia="微软雅黑" w:hAnsi="微软雅黑" w:cs="Arial"/>
      <w:b/>
      <w:bCs/>
      <w:kern w:val="0"/>
      <w:sz w:val="36"/>
      <w:szCs w:val="36"/>
    </w:rPr>
  </w:style>
  <w:style w:type="paragraph" w:styleId="3">
    <w:name w:val="heading 3"/>
    <w:basedOn w:val="a0"/>
    <w:next w:val="a1"/>
    <w:autoRedefine/>
    <w:qFormat/>
    <w:rsid w:val="00650A0A"/>
    <w:pPr>
      <w:keepLines/>
      <w:numPr>
        <w:ilvl w:val="2"/>
      </w:numPr>
      <w:tabs>
        <w:tab w:val="num" w:pos="900"/>
      </w:tabs>
      <w:adjustRightInd w:val="0"/>
      <w:spacing w:before="360" w:after="240" w:line="360" w:lineRule="auto"/>
      <w:ind w:left="900" w:hanging="720"/>
      <w:textAlignment w:val="baseline"/>
      <w:outlineLvl w:val="2"/>
    </w:pPr>
    <w:rPr>
      <w:rFonts w:ascii="黑体" w:eastAsia="黑体" w:hAnsi="Arial" w:cs="Arial"/>
      <w:b/>
      <w:iCs/>
      <w:sz w:val="28"/>
      <w:szCs w:val="20"/>
    </w:rPr>
  </w:style>
  <w:style w:type="paragraph" w:styleId="4">
    <w:name w:val="heading 4"/>
    <w:basedOn w:val="a0"/>
    <w:next w:val="a0"/>
    <w:autoRedefine/>
    <w:qFormat/>
    <w:rsid w:val="00C50C04"/>
    <w:pPr>
      <w:numPr>
        <w:numId w:val="1"/>
      </w:numPr>
      <w:tabs>
        <w:tab w:val="left" w:pos="-2400"/>
      </w:tabs>
      <w:spacing w:beforeLines="50" w:afterLines="50"/>
      <w:ind w:rightChars="15" w:right="31"/>
      <w:outlineLvl w:val="3"/>
    </w:pPr>
    <w:rPr>
      <w:rFonts w:ascii="Arial" w:eastAsia="黑体" w:hAnsi="Arial"/>
      <w:b/>
      <w:bCs/>
      <w:sz w:val="24"/>
    </w:rPr>
  </w:style>
  <w:style w:type="paragraph" w:styleId="5">
    <w:name w:val="heading 5"/>
    <w:aliases w:val="H5,h5,heading 5,小段,PIM 5,ds,dd,Table label,l5,hm,mh2,Module heading 2,Head 5,list 5,5,dash,口,一,上海中望标准标题五,h51,heading 51,h52,heading 52,h53,heading 53,Block Label,Roman list"/>
    <w:basedOn w:val="a0"/>
    <w:next w:val="a0"/>
    <w:autoRedefine/>
    <w:qFormat/>
    <w:rsid w:val="00525DC6"/>
    <w:pPr>
      <w:keepLines/>
      <w:tabs>
        <w:tab w:val="num" w:pos="1008"/>
      </w:tabs>
      <w:spacing w:before="240" w:after="120" w:line="377" w:lineRule="auto"/>
      <w:ind w:left="1008" w:hanging="1008"/>
      <w:outlineLvl w:val="4"/>
    </w:pPr>
    <w:rPr>
      <w:b/>
      <w:bCs/>
      <w:sz w:val="28"/>
      <w:szCs w:val="28"/>
    </w:rPr>
  </w:style>
  <w:style w:type="paragraph" w:styleId="6">
    <w:name w:val="heading 6"/>
    <w:aliases w:val="H6,PIM 6,Bullet (Single Lines),L6,BOD 4,h6,h61,heading 61,Bullet list,Legal Level 1."/>
    <w:basedOn w:val="a0"/>
    <w:next w:val="a0"/>
    <w:autoRedefine/>
    <w:qFormat/>
    <w:rsid w:val="00525DC6"/>
    <w:pPr>
      <w:keepNext/>
      <w:keepLines/>
      <w:tabs>
        <w:tab w:val="num" w:pos="1152"/>
      </w:tabs>
      <w:adjustRightInd w:val="0"/>
      <w:spacing w:before="240" w:after="120" w:line="319" w:lineRule="auto"/>
      <w:ind w:left="1152" w:hanging="1152"/>
      <w:textAlignment w:val="baseline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aliases w:val="PIM 7,（1）,L7,letter list"/>
    <w:basedOn w:val="a0"/>
    <w:next w:val="a0"/>
    <w:qFormat/>
    <w:rsid w:val="00D13ECD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aliases w:val="（A）,注意框体,h8"/>
    <w:basedOn w:val="a0"/>
    <w:next w:val="a0"/>
    <w:qFormat/>
    <w:rsid w:val="00525DC6"/>
    <w:pPr>
      <w:keepNext/>
      <w:keepLines/>
      <w:tabs>
        <w:tab w:val="num" w:pos="1440"/>
      </w:tabs>
      <w:adjustRightInd w:val="0"/>
      <w:spacing w:before="240" w:after="64" w:line="320" w:lineRule="auto"/>
      <w:ind w:left="1440" w:hanging="1440"/>
      <w:textAlignment w:val="baseline"/>
      <w:outlineLvl w:val="7"/>
    </w:pPr>
    <w:rPr>
      <w:rFonts w:ascii="Arial" w:eastAsia="黑体" w:hAnsi="Arial"/>
      <w:sz w:val="24"/>
    </w:rPr>
  </w:style>
  <w:style w:type="paragraph" w:styleId="9">
    <w:name w:val="heading 9"/>
    <w:aliases w:val="PIM 9,huh,Appendix,h9"/>
    <w:basedOn w:val="a0"/>
    <w:next w:val="a0"/>
    <w:qFormat/>
    <w:rsid w:val="00525DC6"/>
    <w:pPr>
      <w:keepNext/>
      <w:keepLines/>
      <w:tabs>
        <w:tab w:val="num" w:pos="1584"/>
      </w:tabs>
      <w:adjustRightInd w:val="0"/>
      <w:spacing w:before="240" w:after="64" w:line="320" w:lineRule="auto"/>
      <w:ind w:left="1584" w:hanging="1584"/>
      <w:textAlignment w:val="baseline"/>
      <w:outlineLvl w:val="8"/>
    </w:pPr>
    <w:rPr>
      <w:rFonts w:ascii="Arial" w:eastAsia="黑体" w:hAnsi="Arial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Normal Indent"/>
    <w:aliases w:val="正文（首行缩进两字）,表正文,正文非缩进,标题4,四号,±í,±íÕýÎÄ,ÕýÎÄ·ÇËõ½ø,±í?y??,?y???ÕýÎÄ,ÕýÎÄ¡¤,特点,正文双线,段1,正文不缩进,水上软件,ALT+Z,小四,?y??·?????,contents,首行缩进,Alt+X,mr正文缩进,正文缩进 Char,正文缩进（首行缩进两字）,Indent 1,表正文1,正文非缩进1,Alt+X1,mr正文缩进1,特点1,段11,正文不缩进1,正文缩进 Char1,正文缩进（首行缩进两字）1,表正文2"/>
    <w:basedOn w:val="a0"/>
    <w:rsid w:val="009A3D33"/>
    <w:pPr>
      <w:ind w:left="425"/>
    </w:pPr>
    <w:rPr>
      <w:rFonts w:ascii="Arial" w:hAnsi="Arial" w:cs="Arial"/>
      <w:sz w:val="22"/>
    </w:rPr>
  </w:style>
  <w:style w:type="paragraph" w:customStyle="1" w:styleId="20">
    <w:name w:val="2"/>
    <w:basedOn w:val="a0"/>
    <w:next w:val="a5"/>
    <w:rsid w:val="00A42D89"/>
    <w:pPr>
      <w:jc w:val="left"/>
    </w:pPr>
    <w:rPr>
      <w:rFonts w:ascii="MingLiU" w:eastAsia="MingLiU" w:hAnsi="Courier New"/>
      <w:sz w:val="24"/>
      <w:szCs w:val="20"/>
      <w:lang w:eastAsia="zh-TW"/>
    </w:rPr>
  </w:style>
  <w:style w:type="paragraph" w:styleId="a5">
    <w:name w:val="Plain Text"/>
    <w:aliases w:val="普通文字,小"/>
    <w:basedOn w:val="a0"/>
    <w:rsid w:val="009A3D33"/>
    <w:rPr>
      <w:rFonts w:ascii="宋体" w:hAnsi="Courier New" w:cs="Courier New"/>
      <w:szCs w:val="21"/>
    </w:rPr>
  </w:style>
  <w:style w:type="paragraph" w:styleId="a6">
    <w:name w:val="header"/>
    <w:basedOn w:val="a0"/>
    <w:rsid w:val="009A3D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0"/>
    <w:rsid w:val="009A3D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2"/>
    <w:rsid w:val="009A3D33"/>
  </w:style>
  <w:style w:type="table" w:styleId="a9">
    <w:name w:val="Table Grid"/>
    <w:basedOn w:val="a3"/>
    <w:uiPriority w:val="59"/>
    <w:rsid w:val="009A3D3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aliases w:val="普通 (Web)"/>
    <w:basedOn w:val="a0"/>
    <w:uiPriority w:val="99"/>
    <w:rsid w:val="009A3D33"/>
    <w:rPr>
      <w:sz w:val="24"/>
    </w:rPr>
  </w:style>
  <w:style w:type="paragraph" w:styleId="ab">
    <w:name w:val="Document Map"/>
    <w:basedOn w:val="a0"/>
    <w:semiHidden/>
    <w:rsid w:val="009A3D33"/>
    <w:pPr>
      <w:shd w:val="clear" w:color="auto" w:fill="000080"/>
    </w:pPr>
  </w:style>
  <w:style w:type="paragraph" w:customStyle="1" w:styleId="11">
    <w:name w:val="1"/>
    <w:basedOn w:val="a0"/>
    <w:next w:val="aa"/>
    <w:rsid w:val="00D13ECD"/>
    <w:pPr>
      <w:widowControl/>
      <w:spacing w:before="100" w:after="100"/>
      <w:jc w:val="left"/>
    </w:pPr>
    <w:rPr>
      <w:rFonts w:ascii="宋体" w:hAnsi="宋体"/>
      <w:color w:val="000000"/>
      <w:kern w:val="0"/>
      <w:sz w:val="24"/>
    </w:rPr>
  </w:style>
  <w:style w:type="paragraph" w:customStyle="1" w:styleId="hu">
    <w:name w:val="hu正表"/>
    <w:basedOn w:val="a0"/>
    <w:rsid w:val="00D13ECD"/>
    <w:pPr>
      <w:spacing w:line="288" w:lineRule="auto"/>
    </w:pPr>
    <w:rPr>
      <w:rFonts w:ascii="Arial" w:hAnsi="Arial"/>
      <w:sz w:val="24"/>
      <w:szCs w:val="20"/>
    </w:rPr>
  </w:style>
  <w:style w:type="paragraph" w:customStyle="1" w:styleId="12">
    <w:name w:val="样式1"/>
    <w:basedOn w:val="a0"/>
    <w:rsid w:val="00645182"/>
    <w:pPr>
      <w:spacing w:beforeLines="50" w:afterLines="50"/>
      <w:ind w:firstLineChars="200" w:firstLine="200"/>
    </w:pPr>
  </w:style>
  <w:style w:type="paragraph" w:styleId="TOC1">
    <w:name w:val="toc 1"/>
    <w:basedOn w:val="a0"/>
    <w:next w:val="a0"/>
    <w:autoRedefine/>
    <w:uiPriority w:val="39"/>
    <w:qFormat/>
    <w:rsid w:val="00525DC6"/>
    <w:pPr>
      <w:spacing w:before="120" w:after="120"/>
      <w:jc w:val="left"/>
    </w:pPr>
    <w:rPr>
      <w:rFonts w:ascii="Calibri" w:hAnsi="Calibri"/>
      <w:b/>
      <w:bCs/>
      <w:caps/>
      <w:sz w:val="20"/>
      <w:szCs w:val="20"/>
    </w:rPr>
  </w:style>
  <w:style w:type="paragraph" w:styleId="TOC2">
    <w:name w:val="toc 2"/>
    <w:basedOn w:val="a0"/>
    <w:next w:val="a0"/>
    <w:autoRedefine/>
    <w:uiPriority w:val="39"/>
    <w:qFormat/>
    <w:rsid w:val="00525DC6"/>
    <w:pPr>
      <w:ind w:left="210"/>
      <w:jc w:val="left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a0"/>
    <w:next w:val="a0"/>
    <w:autoRedefine/>
    <w:uiPriority w:val="39"/>
    <w:qFormat/>
    <w:rsid w:val="00525DC6"/>
    <w:pPr>
      <w:ind w:left="420"/>
      <w:jc w:val="left"/>
    </w:pPr>
    <w:rPr>
      <w:rFonts w:ascii="Calibri" w:hAnsi="Calibri"/>
      <w:i/>
      <w:iCs/>
      <w:sz w:val="20"/>
      <w:szCs w:val="20"/>
    </w:rPr>
  </w:style>
  <w:style w:type="paragraph" w:customStyle="1" w:styleId="ac">
    <w:name w:val="样式"/>
    <w:basedOn w:val="a0"/>
    <w:next w:val="ad"/>
    <w:rsid w:val="00525DC6"/>
    <w:pPr>
      <w:widowControl/>
      <w:adjustRightInd w:val="0"/>
      <w:spacing w:before="80" w:after="120" w:line="360" w:lineRule="atLeast"/>
      <w:textAlignment w:val="baseline"/>
    </w:pPr>
    <w:rPr>
      <w:rFonts w:ascii="Century Schoolbook" w:eastAsia="PMingLiU" w:hAnsi="Century Schoolbook"/>
      <w:kern w:val="0"/>
      <w:sz w:val="20"/>
      <w:szCs w:val="20"/>
    </w:rPr>
  </w:style>
  <w:style w:type="paragraph" w:styleId="ad">
    <w:name w:val="Body Text"/>
    <w:aliases w:val="正文文字"/>
    <w:basedOn w:val="a0"/>
    <w:rsid w:val="00525DC6"/>
    <w:pPr>
      <w:adjustRightInd w:val="0"/>
      <w:spacing w:after="120" w:line="360" w:lineRule="atLeast"/>
      <w:textAlignment w:val="baseline"/>
    </w:pPr>
    <w:rPr>
      <w:rFonts w:ascii="Arial" w:hAnsi="Arial"/>
      <w:szCs w:val="21"/>
    </w:rPr>
  </w:style>
  <w:style w:type="paragraph" w:styleId="13">
    <w:name w:val="index 1"/>
    <w:basedOn w:val="a0"/>
    <w:next w:val="a0"/>
    <w:autoRedefine/>
    <w:semiHidden/>
    <w:rsid w:val="00525DC6"/>
    <w:pPr>
      <w:adjustRightInd w:val="0"/>
      <w:spacing w:line="360" w:lineRule="atLeast"/>
      <w:textAlignment w:val="baseline"/>
    </w:pPr>
    <w:rPr>
      <w:bCs/>
      <w:szCs w:val="21"/>
    </w:rPr>
  </w:style>
  <w:style w:type="paragraph" w:styleId="ae">
    <w:name w:val="index heading"/>
    <w:aliases w:val="索引类目,索引类目1,索引类目2,索引类目3,索引类目4,索引类目11,索引类目21,索引类目31,索引类目5,索引类目12,索引类目22,索引类目32,索引类目6,索引类目7,索引类目8,索引类目9,索引类目13,索引类目23,索引类目33,索引类目41,索引类目111,索引类目211,索引类目311,索引类目51,索引类目121,索引类目221,索引类目321,索引类目61,索引类目71,索引类目81,索引类目10,索引类目14,索引类目24,索引类目34"/>
    <w:basedOn w:val="a0"/>
    <w:next w:val="13"/>
    <w:semiHidden/>
    <w:rsid w:val="00525DC6"/>
    <w:pPr>
      <w:adjustRightInd w:val="0"/>
      <w:spacing w:line="360" w:lineRule="atLeast"/>
      <w:textAlignment w:val="baseline"/>
    </w:pPr>
    <w:rPr>
      <w:rFonts w:ascii="Arial" w:hAnsi="Arial"/>
      <w:b/>
      <w:bCs/>
      <w:szCs w:val="21"/>
    </w:rPr>
  </w:style>
  <w:style w:type="paragraph" w:styleId="21">
    <w:name w:val="Body Text Indent 2"/>
    <w:aliases w:val="正文文字缩进 2"/>
    <w:basedOn w:val="a0"/>
    <w:rsid w:val="00525DC6"/>
    <w:pPr>
      <w:adjustRightInd w:val="0"/>
      <w:spacing w:after="120" w:line="480" w:lineRule="auto"/>
      <w:ind w:leftChars="200" w:left="420"/>
      <w:textAlignment w:val="baseline"/>
    </w:pPr>
    <w:rPr>
      <w:rFonts w:ascii="Arial" w:hAnsi="Arial"/>
      <w:szCs w:val="21"/>
    </w:rPr>
  </w:style>
  <w:style w:type="paragraph" w:styleId="af">
    <w:name w:val="List"/>
    <w:basedOn w:val="ad"/>
    <w:rsid w:val="00525DC6"/>
    <w:pPr>
      <w:widowControl/>
      <w:spacing w:before="80"/>
      <w:ind w:left="284"/>
    </w:pPr>
    <w:rPr>
      <w:rFonts w:ascii="Century Schoolbook" w:hAnsi="Century Schoolbook"/>
      <w:kern w:val="0"/>
      <w:sz w:val="20"/>
      <w:szCs w:val="20"/>
    </w:rPr>
  </w:style>
  <w:style w:type="paragraph" w:styleId="af0">
    <w:name w:val="Date"/>
    <w:basedOn w:val="a0"/>
    <w:next w:val="a0"/>
    <w:rsid w:val="00525DC6"/>
    <w:pPr>
      <w:adjustRightInd w:val="0"/>
      <w:spacing w:line="360" w:lineRule="atLeast"/>
      <w:textAlignment w:val="baseline"/>
    </w:pPr>
    <w:rPr>
      <w:rFonts w:ascii="宋体" w:hAnsi="Arial"/>
      <w:szCs w:val="21"/>
    </w:rPr>
  </w:style>
  <w:style w:type="paragraph" w:styleId="TOC5">
    <w:name w:val="toc 5"/>
    <w:basedOn w:val="a0"/>
    <w:next w:val="a0"/>
    <w:autoRedefine/>
    <w:semiHidden/>
    <w:rsid w:val="00525DC6"/>
    <w:pPr>
      <w:ind w:left="840"/>
      <w:jc w:val="left"/>
    </w:pPr>
    <w:rPr>
      <w:rFonts w:ascii="Calibri" w:hAnsi="Calibri"/>
      <w:sz w:val="18"/>
      <w:szCs w:val="18"/>
    </w:rPr>
  </w:style>
  <w:style w:type="paragraph" w:styleId="TOC6">
    <w:name w:val="toc 6"/>
    <w:basedOn w:val="a0"/>
    <w:next w:val="a0"/>
    <w:autoRedefine/>
    <w:semiHidden/>
    <w:rsid w:val="00525DC6"/>
    <w:pPr>
      <w:ind w:left="1050"/>
      <w:jc w:val="left"/>
    </w:pPr>
    <w:rPr>
      <w:rFonts w:ascii="Calibri" w:hAnsi="Calibri"/>
      <w:sz w:val="18"/>
      <w:szCs w:val="18"/>
    </w:rPr>
  </w:style>
  <w:style w:type="paragraph" w:styleId="TOC4">
    <w:name w:val="toc 4"/>
    <w:basedOn w:val="a0"/>
    <w:next w:val="a0"/>
    <w:autoRedefine/>
    <w:semiHidden/>
    <w:rsid w:val="00525DC6"/>
    <w:pPr>
      <w:ind w:left="630"/>
      <w:jc w:val="left"/>
    </w:pPr>
    <w:rPr>
      <w:rFonts w:ascii="Calibri" w:hAnsi="Calibri"/>
      <w:sz w:val="18"/>
      <w:szCs w:val="18"/>
    </w:rPr>
  </w:style>
  <w:style w:type="paragraph" w:styleId="af1">
    <w:name w:val="Salutation"/>
    <w:basedOn w:val="a0"/>
    <w:next w:val="a0"/>
    <w:rsid w:val="00525DC6"/>
    <w:pPr>
      <w:adjustRightInd w:val="0"/>
      <w:spacing w:line="360" w:lineRule="atLeast"/>
      <w:textAlignment w:val="baseline"/>
    </w:pPr>
    <w:rPr>
      <w:rFonts w:ascii="Arial" w:hAnsi="Arial"/>
      <w:szCs w:val="21"/>
    </w:rPr>
  </w:style>
  <w:style w:type="paragraph" w:customStyle="1" w:styleId="30">
    <w:name w:val="样式3"/>
    <w:basedOn w:val="a0"/>
    <w:next w:val="a0"/>
    <w:rsid w:val="00525DC6"/>
    <w:pPr>
      <w:widowControl/>
      <w:tabs>
        <w:tab w:val="right" w:pos="5760"/>
      </w:tabs>
      <w:adjustRightInd w:val="0"/>
      <w:spacing w:line="360" w:lineRule="atLeast"/>
      <w:ind w:left="1000" w:hanging="1000"/>
      <w:jc w:val="left"/>
      <w:textAlignment w:val="baseline"/>
    </w:pPr>
    <w:rPr>
      <w:rFonts w:ascii="Century Schoolbook" w:hAnsi="Century Schoolbook"/>
      <w:kern w:val="0"/>
      <w:sz w:val="20"/>
      <w:szCs w:val="20"/>
    </w:rPr>
  </w:style>
  <w:style w:type="paragraph" w:styleId="af2">
    <w:name w:val="Body Text Indent"/>
    <w:aliases w:val="正文文字缩进,正文文字 21"/>
    <w:basedOn w:val="a0"/>
    <w:rsid w:val="00525DC6"/>
    <w:pPr>
      <w:autoSpaceDE w:val="0"/>
      <w:autoSpaceDN w:val="0"/>
      <w:adjustRightInd w:val="0"/>
      <w:spacing w:line="360" w:lineRule="atLeast"/>
      <w:jc w:val="left"/>
      <w:textAlignment w:val="baseline"/>
    </w:pPr>
    <w:rPr>
      <w:kern w:val="0"/>
      <w:szCs w:val="21"/>
    </w:rPr>
  </w:style>
  <w:style w:type="paragraph" w:styleId="af3">
    <w:name w:val="Note Heading"/>
    <w:basedOn w:val="a0"/>
    <w:next w:val="a0"/>
    <w:rsid w:val="00525DC6"/>
    <w:pPr>
      <w:adjustRightInd w:val="0"/>
      <w:spacing w:line="360" w:lineRule="atLeast"/>
      <w:jc w:val="center"/>
      <w:textAlignment w:val="baseline"/>
    </w:pPr>
    <w:rPr>
      <w:szCs w:val="21"/>
    </w:rPr>
  </w:style>
  <w:style w:type="paragraph" w:customStyle="1" w:styleId="af4">
    <w:name w:val="그림제목"/>
    <w:basedOn w:val="a0"/>
    <w:rsid w:val="00525DC6"/>
    <w:pPr>
      <w:wordWrap w:val="0"/>
      <w:adjustRightInd w:val="0"/>
      <w:snapToGrid w:val="0"/>
      <w:spacing w:line="360" w:lineRule="atLeast"/>
      <w:ind w:left="567"/>
      <w:jc w:val="center"/>
      <w:textAlignment w:val="baseline"/>
    </w:pPr>
    <w:rPr>
      <w:rFonts w:ascii="Book Antiqua" w:eastAsia="BatangChe" w:hAnsi="Book Antiqua"/>
      <w:sz w:val="18"/>
      <w:szCs w:val="18"/>
      <w:lang w:eastAsia="ko-KR"/>
    </w:rPr>
  </w:style>
  <w:style w:type="paragraph" w:styleId="31">
    <w:name w:val="Body Text Indent 3"/>
    <w:aliases w:val="正文文字缩进 3"/>
    <w:basedOn w:val="a0"/>
    <w:rsid w:val="00525DC6"/>
    <w:pPr>
      <w:adjustRightInd w:val="0"/>
      <w:spacing w:line="360" w:lineRule="atLeast"/>
      <w:ind w:leftChars="200" w:left="420"/>
      <w:textAlignment w:val="baseline"/>
    </w:pPr>
    <w:rPr>
      <w:szCs w:val="21"/>
    </w:rPr>
  </w:style>
  <w:style w:type="paragraph" w:styleId="af5">
    <w:name w:val="List Bullet"/>
    <w:basedOn w:val="a0"/>
    <w:autoRedefine/>
    <w:rsid w:val="00525DC6"/>
    <w:pPr>
      <w:tabs>
        <w:tab w:val="num" w:pos="2412"/>
      </w:tabs>
      <w:adjustRightInd w:val="0"/>
      <w:spacing w:line="360" w:lineRule="atLeast"/>
      <w:ind w:left="360" w:hanging="360"/>
      <w:textAlignment w:val="baseline"/>
    </w:pPr>
    <w:rPr>
      <w:szCs w:val="21"/>
    </w:rPr>
  </w:style>
  <w:style w:type="paragraph" w:styleId="af6">
    <w:name w:val="List Number"/>
    <w:basedOn w:val="a0"/>
    <w:rsid w:val="00525DC6"/>
    <w:pPr>
      <w:tabs>
        <w:tab w:val="num" w:pos="360"/>
      </w:tabs>
      <w:adjustRightInd w:val="0"/>
      <w:spacing w:line="360" w:lineRule="atLeast"/>
      <w:ind w:left="360" w:hanging="360"/>
      <w:textAlignment w:val="baseline"/>
    </w:pPr>
    <w:rPr>
      <w:szCs w:val="21"/>
    </w:rPr>
  </w:style>
  <w:style w:type="paragraph" w:styleId="22">
    <w:name w:val="List Bullet 2"/>
    <w:basedOn w:val="a0"/>
    <w:autoRedefine/>
    <w:rsid w:val="00525DC6"/>
    <w:pPr>
      <w:tabs>
        <w:tab w:val="num" w:pos="780"/>
      </w:tabs>
      <w:adjustRightInd w:val="0"/>
      <w:spacing w:line="360" w:lineRule="atLeast"/>
      <w:ind w:left="780" w:hanging="360"/>
      <w:textAlignment w:val="baseline"/>
    </w:pPr>
    <w:rPr>
      <w:szCs w:val="21"/>
    </w:rPr>
  </w:style>
  <w:style w:type="paragraph" w:styleId="32">
    <w:name w:val="List Bullet 3"/>
    <w:basedOn w:val="a0"/>
    <w:autoRedefine/>
    <w:rsid w:val="00525DC6"/>
    <w:pPr>
      <w:tabs>
        <w:tab w:val="num" w:pos="1200"/>
      </w:tabs>
      <w:adjustRightInd w:val="0"/>
      <w:spacing w:line="360" w:lineRule="atLeast"/>
      <w:ind w:left="1200" w:hanging="360"/>
      <w:textAlignment w:val="baseline"/>
    </w:pPr>
    <w:rPr>
      <w:szCs w:val="21"/>
    </w:rPr>
  </w:style>
  <w:style w:type="paragraph" w:styleId="40">
    <w:name w:val="List Bullet 4"/>
    <w:basedOn w:val="a0"/>
    <w:autoRedefine/>
    <w:rsid w:val="00525DC6"/>
    <w:pPr>
      <w:tabs>
        <w:tab w:val="num" w:pos="1620"/>
      </w:tabs>
      <w:adjustRightInd w:val="0"/>
      <w:spacing w:line="360" w:lineRule="atLeast"/>
      <w:ind w:left="1620" w:hanging="360"/>
      <w:textAlignment w:val="baseline"/>
    </w:pPr>
    <w:rPr>
      <w:szCs w:val="21"/>
    </w:rPr>
  </w:style>
  <w:style w:type="paragraph" w:styleId="50">
    <w:name w:val="List Bullet 5"/>
    <w:basedOn w:val="a0"/>
    <w:autoRedefine/>
    <w:rsid w:val="00525DC6"/>
    <w:pPr>
      <w:tabs>
        <w:tab w:val="num" w:pos="2040"/>
      </w:tabs>
      <w:adjustRightInd w:val="0"/>
      <w:spacing w:line="360" w:lineRule="atLeast"/>
      <w:ind w:left="2040" w:hanging="360"/>
      <w:textAlignment w:val="baseline"/>
    </w:pPr>
    <w:rPr>
      <w:szCs w:val="21"/>
    </w:rPr>
  </w:style>
  <w:style w:type="paragraph" w:styleId="23">
    <w:name w:val="List Number 2"/>
    <w:basedOn w:val="a0"/>
    <w:rsid w:val="00525DC6"/>
    <w:pPr>
      <w:tabs>
        <w:tab w:val="num" w:pos="780"/>
      </w:tabs>
      <w:adjustRightInd w:val="0"/>
      <w:spacing w:line="360" w:lineRule="atLeast"/>
      <w:ind w:left="780" w:hanging="360"/>
      <w:textAlignment w:val="baseline"/>
    </w:pPr>
    <w:rPr>
      <w:szCs w:val="21"/>
    </w:rPr>
  </w:style>
  <w:style w:type="paragraph" w:styleId="33">
    <w:name w:val="List Number 3"/>
    <w:basedOn w:val="a0"/>
    <w:rsid w:val="00525DC6"/>
    <w:pPr>
      <w:tabs>
        <w:tab w:val="num" w:pos="1200"/>
      </w:tabs>
      <w:adjustRightInd w:val="0"/>
      <w:spacing w:line="360" w:lineRule="atLeast"/>
      <w:ind w:left="1200" w:hanging="360"/>
      <w:textAlignment w:val="baseline"/>
    </w:pPr>
    <w:rPr>
      <w:szCs w:val="21"/>
    </w:rPr>
  </w:style>
  <w:style w:type="paragraph" w:styleId="41">
    <w:name w:val="List Number 4"/>
    <w:basedOn w:val="a0"/>
    <w:rsid w:val="00525DC6"/>
    <w:pPr>
      <w:tabs>
        <w:tab w:val="num" w:pos="1620"/>
      </w:tabs>
      <w:adjustRightInd w:val="0"/>
      <w:spacing w:line="360" w:lineRule="atLeast"/>
      <w:ind w:left="1620" w:hanging="360"/>
      <w:textAlignment w:val="baseline"/>
    </w:pPr>
    <w:rPr>
      <w:szCs w:val="21"/>
    </w:rPr>
  </w:style>
  <w:style w:type="paragraph" w:styleId="51">
    <w:name w:val="List Number 5"/>
    <w:basedOn w:val="a0"/>
    <w:rsid w:val="00525DC6"/>
    <w:pPr>
      <w:tabs>
        <w:tab w:val="num" w:pos="2040"/>
      </w:tabs>
      <w:adjustRightInd w:val="0"/>
      <w:spacing w:line="360" w:lineRule="atLeast"/>
      <w:ind w:left="2040" w:hanging="360"/>
      <w:textAlignment w:val="baseline"/>
    </w:pPr>
    <w:rPr>
      <w:szCs w:val="21"/>
    </w:rPr>
  </w:style>
  <w:style w:type="paragraph" w:styleId="HTML">
    <w:name w:val="HTML Address"/>
    <w:basedOn w:val="a0"/>
    <w:rsid w:val="00525DC6"/>
    <w:pPr>
      <w:adjustRightInd w:val="0"/>
      <w:spacing w:line="360" w:lineRule="atLeast"/>
      <w:textAlignment w:val="baseline"/>
    </w:pPr>
    <w:rPr>
      <w:i/>
      <w:iCs/>
      <w:szCs w:val="21"/>
    </w:rPr>
  </w:style>
  <w:style w:type="paragraph" w:styleId="HTML0">
    <w:name w:val="HTML Preformatted"/>
    <w:aliases w:val="HTML 预先格式化"/>
    <w:basedOn w:val="a0"/>
    <w:rsid w:val="00525DC6"/>
    <w:pPr>
      <w:adjustRightInd w:val="0"/>
      <w:spacing w:line="360" w:lineRule="atLeast"/>
      <w:textAlignment w:val="baseline"/>
    </w:pPr>
    <w:rPr>
      <w:rFonts w:ascii="Courier New" w:hAnsi="Courier New"/>
      <w:sz w:val="20"/>
      <w:szCs w:val="20"/>
    </w:rPr>
  </w:style>
  <w:style w:type="paragraph" w:styleId="af7">
    <w:name w:val="Title"/>
    <w:basedOn w:val="a0"/>
    <w:qFormat/>
    <w:rsid w:val="00525DC6"/>
    <w:pPr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/>
      <w:b/>
      <w:bCs/>
      <w:sz w:val="32"/>
      <w:szCs w:val="32"/>
    </w:rPr>
  </w:style>
  <w:style w:type="paragraph" w:styleId="af8">
    <w:name w:val="E-mail Signature"/>
    <w:basedOn w:val="a0"/>
    <w:rsid w:val="00525DC6"/>
    <w:pPr>
      <w:adjustRightInd w:val="0"/>
      <w:spacing w:line="360" w:lineRule="atLeast"/>
      <w:textAlignment w:val="baseline"/>
    </w:pPr>
    <w:rPr>
      <w:szCs w:val="21"/>
    </w:rPr>
  </w:style>
  <w:style w:type="paragraph" w:styleId="af9">
    <w:name w:val="Subtitle"/>
    <w:aliases w:val="题目"/>
    <w:basedOn w:val="a0"/>
    <w:qFormat/>
    <w:rsid w:val="00525DC6"/>
    <w:pPr>
      <w:adjustRightInd w:val="0"/>
      <w:spacing w:before="240" w:after="60" w:line="312" w:lineRule="auto"/>
      <w:jc w:val="center"/>
      <w:textAlignment w:val="baseline"/>
      <w:outlineLvl w:val="1"/>
    </w:pPr>
    <w:rPr>
      <w:rFonts w:ascii="Arial" w:hAnsi="Arial"/>
      <w:b/>
      <w:bCs/>
      <w:kern w:val="28"/>
      <w:sz w:val="32"/>
      <w:szCs w:val="32"/>
    </w:rPr>
  </w:style>
  <w:style w:type="paragraph" w:styleId="afa">
    <w:name w:val="envelope return"/>
    <w:basedOn w:val="a0"/>
    <w:rsid w:val="00525DC6"/>
    <w:pPr>
      <w:adjustRightInd w:val="0"/>
      <w:snapToGrid w:val="0"/>
      <w:spacing w:line="360" w:lineRule="atLeast"/>
      <w:textAlignment w:val="baseline"/>
    </w:pPr>
    <w:rPr>
      <w:rFonts w:ascii="Arial" w:hAnsi="Arial"/>
      <w:szCs w:val="21"/>
    </w:rPr>
  </w:style>
  <w:style w:type="paragraph" w:styleId="afb">
    <w:name w:val="Closing"/>
    <w:basedOn w:val="a0"/>
    <w:rsid w:val="00525DC6"/>
    <w:pPr>
      <w:adjustRightInd w:val="0"/>
      <w:spacing w:line="360" w:lineRule="atLeast"/>
      <w:ind w:leftChars="2100" w:left="100"/>
      <w:textAlignment w:val="baseline"/>
    </w:pPr>
    <w:rPr>
      <w:szCs w:val="21"/>
    </w:rPr>
  </w:style>
  <w:style w:type="paragraph" w:styleId="24">
    <w:name w:val="List 2"/>
    <w:basedOn w:val="a0"/>
    <w:rsid w:val="00525DC6"/>
    <w:pPr>
      <w:adjustRightInd w:val="0"/>
      <w:spacing w:line="360" w:lineRule="atLeast"/>
      <w:ind w:leftChars="200" w:left="100" w:hangingChars="200" w:hanging="200"/>
      <w:textAlignment w:val="baseline"/>
    </w:pPr>
    <w:rPr>
      <w:szCs w:val="21"/>
    </w:rPr>
  </w:style>
  <w:style w:type="paragraph" w:styleId="34">
    <w:name w:val="List 3"/>
    <w:basedOn w:val="a0"/>
    <w:rsid w:val="00525DC6"/>
    <w:pPr>
      <w:adjustRightInd w:val="0"/>
      <w:spacing w:line="360" w:lineRule="atLeast"/>
      <w:ind w:leftChars="400" w:left="100" w:hangingChars="200" w:hanging="200"/>
      <w:textAlignment w:val="baseline"/>
    </w:pPr>
    <w:rPr>
      <w:szCs w:val="21"/>
    </w:rPr>
  </w:style>
  <w:style w:type="paragraph" w:styleId="42">
    <w:name w:val="List 4"/>
    <w:basedOn w:val="a0"/>
    <w:rsid w:val="00525DC6"/>
    <w:pPr>
      <w:adjustRightInd w:val="0"/>
      <w:spacing w:line="360" w:lineRule="atLeast"/>
      <w:ind w:leftChars="600" w:left="100" w:hangingChars="200" w:hanging="200"/>
      <w:textAlignment w:val="baseline"/>
    </w:pPr>
    <w:rPr>
      <w:szCs w:val="21"/>
    </w:rPr>
  </w:style>
  <w:style w:type="paragraph" w:styleId="52">
    <w:name w:val="List 5"/>
    <w:basedOn w:val="a0"/>
    <w:rsid w:val="00525DC6"/>
    <w:pPr>
      <w:adjustRightInd w:val="0"/>
      <w:spacing w:line="360" w:lineRule="atLeast"/>
      <w:ind w:leftChars="800" w:left="100" w:hangingChars="200" w:hanging="200"/>
      <w:textAlignment w:val="baseline"/>
    </w:pPr>
    <w:rPr>
      <w:szCs w:val="21"/>
    </w:rPr>
  </w:style>
  <w:style w:type="paragraph" w:styleId="afc">
    <w:name w:val="List Continue"/>
    <w:basedOn w:val="a0"/>
    <w:rsid w:val="00525DC6"/>
    <w:pPr>
      <w:adjustRightInd w:val="0"/>
      <w:spacing w:after="120" w:line="360" w:lineRule="atLeast"/>
      <w:ind w:leftChars="200" w:left="420"/>
      <w:textAlignment w:val="baseline"/>
    </w:pPr>
    <w:rPr>
      <w:szCs w:val="21"/>
    </w:rPr>
  </w:style>
  <w:style w:type="paragraph" w:styleId="25">
    <w:name w:val="List Continue 2"/>
    <w:basedOn w:val="a0"/>
    <w:rsid w:val="00525DC6"/>
    <w:pPr>
      <w:adjustRightInd w:val="0"/>
      <w:spacing w:after="120" w:line="360" w:lineRule="atLeast"/>
      <w:ind w:leftChars="400" w:left="840"/>
      <w:textAlignment w:val="baseline"/>
    </w:pPr>
    <w:rPr>
      <w:szCs w:val="21"/>
    </w:rPr>
  </w:style>
  <w:style w:type="paragraph" w:styleId="35">
    <w:name w:val="List Continue 3"/>
    <w:basedOn w:val="a0"/>
    <w:rsid w:val="00525DC6"/>
    <w:pPr>
      <w:adjustRightInd w:val="0"/>
      <w:spacing w:after="120" w:line="360" w:lineRule="atLeast"/>
      <w:ind w:leftChars="600" w:left="1260"/>
      <w:textAlignment w:val="baseline"/>
    </w:pPr>
    <w:rPr>
      <w:szCs w:val="21"/>
    </w:rPr>
  </w:style>
  <w:style w:type="paragraph" w:styleId="43">
    <w:name w:val="List Continue 4"/>
    <w:basedOn w:val="a0"/>
    <w:rsid w:val="00525DC6"/>
    <w:pPr>
      <w:adjustRightInd w:val="0"/>
      <w:spacing w:after="120" w:line="360" w:lineRule="atLeast"/>
      <w:ind w:leftChars="800" w:left="1680"/>
      <w:textAlignment w:val="baseline"/>
    </w:pPr>
    <w:rPr>
      <w:szCs w:val="21"/>
    </w:rPr>
  </w:style>
  <w:style w:type="paragraph" w:styleId="53">
    <w:name w:val="List Continue 5"/>
    <w:basedOn w:val="a0"/>
    <w:rsid w:val="00525DC6"/>
    <w:pPr>
      <w:adjustRightInd w:val="0"/>
      <w:spacing w:after="120" w:line="360" w:lineRule="atLeast"/>
      <w:ind w:leftChars="1000" w:left="2100"/>
      <w:textAlignment w:val="baseline"/>
    </w:pPr>
    <w:rPr>
      <w:szCs w:val="21"/>
    </w:rPr>
  </w:style>
  <w:style w:type="paragraph" w:styleId="afd">
    <w:name w:val="Signature"/>
    <w:basedOn w:val="a0"/>
    <w:rsid w:val="00525DC6"/>
    <w:pPr>
      <w:adjustRightInd w:val="0"/>
      <w:spacing w:line="360" w:lineRule="atLeast"/>
      <w:ind w:leftChars="2100" w:left="100"/>
      <w:textAlignment w:val="baseline"/>
    </w:pPr>
    <w:rPr>
      <w:szCs w:val="21"/>
    </w:rPr>
  </w:style>
  <w:style w:type="paragraph" w:styleId="afe">
    <w:name w:val="Block Text"/>
    <w:aliases w:val="文字块"/>
    <w:basedOn w:val="a0"/>
    <w:rsid w:val="00525DC6"/>
    <w:pPr>
      <w:adjustRightInd w:val="0"/>
      <w:spacing w:after="120" w:line="360" w:lineRule="atLeast"/>
      <w:ind w:leftChars="700" w:left="1440" w:rightChars="700" w:right="1440"/>
      <w:textAlignment w:val="baseline"/>
    </w:pPr>
    <w:rPr>
      <w:szCs w:val="21"/>
    </w:rPr>
  </w:style>
  <w:style w:type="paragraph" w:styleId="aff">
    <w:name w:val="envelope address"/>
    <w:basedOn w:val="a0"/>
    <w:rsid w:val="00525DC6"/>
    <w:pPr>
      <w:framePr w:w="7920" w:h="1980" w:hRule="exact" w:hSpace="180" w:wrap="auto" w:hAnchor="page" w:xAlign="center" w:yAlign="bottom"/>
      <w:adjustRightInd w:val="0"/>
      <w:snapToGrid w:val="0"/>
      <w:spacing w:line="360" w:lineRule="atLeast"/>
      <w:ind w:leftChars="1400" w:left="100"/>
      <w:textAlignment w:val="baseline"/>
    </w:pPr>
    <w:rPr>
      <w:rFonts w:ascii="Arial" w:hAnsi="Arial"/>
      <w:sz w:val="24"/>
    </w:rPr>
  </w:style>
  <w:style w:type="paragraph" w:styleId="aff0">
    <w:name w:val="Message Header"/>
    <w:basedOn w:val="a0"/>
    <w:rsid w:val="00525D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djustRightInd w:val="0"/>
      <w:spacing w:line="360" w:lineRule="atLeast"/>
      <w:ind w:leftChars="500" w:left="1080" w:hangingChars="500" w:hanging="1080"/>
      <w:textAlignment w:val="baseline"/>
    </w:pPr>
    <w:rPr>
      <w:rFonts w:ascii="Arial" w:hAnsi="Arial"/>
      <w:sz w:val="24"/>
    </w:rPr>
  </w:style>
  <w:style w:type="paragraph" w:styleId="aff1">
    <w:name w:val="Body Text First Indent"/>
    <w:basedOn w:val="ad"/>
    <w:rsid w:val="00525DC6"/>
    <w:pPr>
      <w:ind w:firstLineChars="100" w:firstLine="420"/>
    </w:pPr>
    <w:rPr>
      <w:rFonts w:ascii="Times New Roman" w:hAnsi="Times New Roman"/>
    </w:rPr>
  </w:style>
  <w:style w:type="paragraph" w:styleId="26">
    <w:name w:val="Body Text First Indent 2"/>
    <w:basedOn w:val="af2"/>
    <w:rsid w:val="00525DC6"/>
    <w:pPr>
      <w:autoSpaceDE/>
      <w:autoSpaceDN/>
      <w:adjustRightInd/>
      <w:spacing w:after="120"/>
      <w:ind w:leftChars="200" w:left="420" w:firstLineChars="200" w:firstLine="420"/>
      <w:jc w:val="both"/>
    </w:pPr>
    <w:rPr>
      <w:kern w:val="2"/>
    </w:rPr>
  </w:style>
  <w:style w:type="paragraph" w:styleId="36">
    <w:name w:val="Body Text 3"/>
    <w:aliases w:val="正文文字 3"/>
    <w:basedOn w:val="a0"/>
    <w:rsid w:val="00525DC6"/>
    <w:pPr>
      <w:adjustRightInd w:val="0"/>
      <w:spacing w:after="120" w:line="360" w:lineRule="atLeast"/>
      <w:textAlignment w:val="baseline"/>
    </w:pPr>
    <w:rPr>
      <w:sz w:val="16"/>
      <w:szCs w:val="16"/>
    </w:rPr>
  </w:style>
  <w:style w:type="paragraph" w:styleId="aff2">
    <w:name w:val="annotation text"/>
    <w:basedOn w:val="a0"/>
    <w:semiHidden/>
    <w:rsid w:val="00525DC6"/>
    <w:pPr>
      <w:adjustRightInd w:val="0"/>
      <w:spacing w:line="360" w:lineRule="atLeast"/>
      <w:jc w:val="left"/>
      <w:textAlignment w:val="baseline"/>
    </w:pPr>
    <w:rPr>
      <w:szCs w:val="21"/>
    </w:rPr>
  </w:style>
  <w:style w:type="paragraph" w:customStyle="1" w:styleId="14">
    <w:name w:val="批注框文本1"/>
    <w:basedOn w:val="a0"/>
    <w:rsid w:val="00525DC6"/>
    <w:pPr>
      <w:adjustRightInd w:val="0"/>
      <w:spacing w:line="360" w:lineRule="atLeast"/>
      <w:textAlignment w:val="baseline"/>
    </w:pPr>
    <w:rPr>
      <w:rFonts w:ascii="Arial" w:hAnsi="Arial"/>
      <w:sz w:val="18"/>
      <w:szCs w:val="18"/>
    </w:rPr>
  </w:style>
  <w:style w:type="paragraph" w:styleId="TOC7">
    <w:name w:val="toc 7"/>
    <w:basedOn w:val="a0"/>
    <w:next w:val="a0"/>
    <w:autoRedefine/>
    <w:semiHidden/>
    <w:rsid w:val="00525DC6"/>
    <w:pPr>
      <w:ind w:left="1260"/>
      <w:jc w:val="left"/>
    </w:pPr>
    <w:rPr>
      <w:rFonts w:ascii="Calibri" w:hAnsi="Calibri"/>
      <w:sz w:val="18"/>
      <w:szCs w:val="18"/>
    </w:rPr>
  </w:style>
  <w:style w:type="paragraph" w:styleId="TOC8">
    <w:name w:val="toc 8"/>
    <w:basedOn w:val="a0"/>
    <w:next w:val="a0"/>
    <w:autoRedefine/>
    <w:semiHidden/>
    <w:rsid w:val="00525DC6"/>
    <w:pPr>
      <w:ind w:left="1470"/>
      <w:jc w:val="left"/>
    </w:pPr>
    <w:rPr>
      <w:rFonts w:ascii="Calibri" w:hAnsi="Calibri"/>
      <w:sz w:val="18"/>
      <w:szCs w:val="18"/>
    </w:rPr>
  </w:style>
  <w:style w:type="paragraph" w:styleId="TOC9">
    <w:name w:val="toc 9"/>
    <w:basedOn w:val="a0"/>
    <w:next w:val="a0"/>
    <w:autoRedefine/>
    <w:semiHidden/>
    <w:rsid w:val="00525DC6"/>
    <w:pPr>
      <w:ind w:left="1680"/>
      <w:jc w:val="left"/>
    </w:pPr>
    <w:rPr>
      <w:rFonts w:ascii="Calibri" w:hAnsi="Calibri"/>
      <w:sz w:val="18"/>
      <w:szCs w:val="18"/>
    </w:rPr>
  </w:style>
  <w:style w:type="character" w:customStyle="1" w:styleId="12font1">
    <w:name w:val="12font1"/>
    <w:basedOn w:val="a2"/>
    <w:rsid w:val="00525DC6"/>
    <w:rPr>
      <w:rFonts w:ascii="黑体" w:eastAsia="黑体"/>
      <w:color w:val="0000FF"/>
      <w:sz w:val="24"/>
      <w:szCs w:val="24"/>
    </w:rPr>
  </w:style>
  <w:style w:type="paragraph" w:customStyle="1" w:styleId="15">
    <w:name w:val="批注主题1"/>
    <w:basedOn w:val="aff2"/>
    <w:next w:val="aff2"/>
    <w:rsid w:val="00525DC6"/>
    <w:rPr>
      <w:rFonts w:ascii="Arial" w:hAnsi="Arial"/>
      <w:b/>
      <w:bCs/>
    </w:rPr>
  </w:style>
  <w:style w:type="paragraph" w:customStyle="1" w:styleId="27">
    <w:name w:val="样式2"/>
    <w:basedOn w:val="a0"/>
    <w:next w:val="36"/>
    <w:rsid w:val="00525DC6"/>
    <w:pPr>
      <w:adjustRightInd w:val="0"/>
      <w:spacing w:after="120" w:line="360" w:lineRule="atLeast"/>
      <w:textAlignment w:val="baseline"/>
    </w:pPr>
    <w:rPr>
      <w:sz w:val="16"/>
      <w:szCs w:val="16"/>
    </w:rPr>
  </w:style>
  <w:style w:type="paragraph" w:styleId="aff3">
    <w:name w:val="caption"/>
    <w:basedOn w:val="a0"/>
    <w:next w:val="a0"/>
    <w:qFormat/>
    <w:rsid w:val="00525DC6"/>
    <w:pPr>
      <w:adjustRightInd w:val="0"/>
      <w:spacing w:before="152" w:after="160" w:line="360" w:lineRule="atLeast"/>
      <w:textAlignment w:val="baseline"/>
    </w:pPr>
    <w:rPr>
      <w:rFonts w:ascii="Arial" w:eastAsia="黑体" w:hAnsi="Arial"/>
      <w:sz w:val="20"/>
      <w:szCs w:val="20"/>
    </w:rPr>
  </w:style>
  <w:style w:type="paragraph" w:customStyle="1" w:styleId="4TimesNewRoman">
    <w:name w:val="样式 标题 4 + (西文) Times New Roman (中文) 宋体"/>
    <w:basedOn w:val="4"/>
    <w:autoRedefine/>
    <w:rsid w:val="00525DC6"/>
    <w:pPr>
      <w:tabs>
        <w:tab w:val="num" w:pos="1680"/>
      </w:tabs>
      <w:spacing w:before="240" w:after="120" w:line="377" w:lineRule="auto"/>
      <w:ind w:left="1680"/>
    </w:pPr>
    <w:rPr>
      <w:rFonts w:ascii="Times New Roman" w:eastAsia="宋体" w:hAnsi="Times New Roman"/>
    </w:rPr>
  </w:style>
  <w:style w:type="paragraph" w:customStyle="1" w:styleId="2TimesNewRoman">
    <w:name w:val="样式 标题 2 + (西文) Times New Roman (中文) 宋体"/>
    <w:basedOn w:val="2"/>
    <w:rsid w:val="00525DC6"/>
    <w:pPr>
      <w:tabs>
        <w:tab w:val="num" w:pos="720"/>
        <w:tab w:val="num" w:pos="840"/>
      </w:tabs>
      <w:adjustRightInd w:val="0"/>
      <w:spacing w:before="360" w:after="240" w:line="415" w:lineRule="auto"/>
      <w:ind w:left="720" w:hanging="720"/>
      <w:textAlignment w:val="baseline"/>
    </w:pPr>
    <w:rPr>
      <w:rFonts w:ascii="Times New Roman" w:eastAsia="宋体" w:hAnsi="Times New Roman" w:cs="Times New Roman"/>
      <w:sz w:val="32"/>
    </w:rPr>
  </w:style>
  <w:style w:type="paragraph" w:customStyle="1" w:styleId="28">
    <w:name w:val="样式 标题 2 + (中文) 宋体"/>
    <w:basedOn w:val="2"/>
    <w:rsid w:val="00525DC6"/>
    <w:pPr>
      <w:tabs>
        <w:tab w:val="num" w:pos="840"/>
      </w:tabs>
      <w:adjustRightInd w:val="0"/>
      <w:spacing w:before="360" w:after="240" w:line="415" w:lineRule="auto"/>
      <w:ind w:left="840" w:hanging="420"/>
      <w:textAlignment w:val="baseline"/>
    </w:pPr>
    <w:rPr>
      <w:rFonts w:eastAsia="宋体" w:cs="Times New Roman"/>
      <w:sz w:val="32"/>
    </w:rPr>
  </w:style>
  <w:style w:type="paragraph" w:styleId="aff4">
    <w:name w:val="Balloon Text"/>
    <w:basedOn w:val="a0"/>
    <w:semiHidden/>
    <w:rsid w:val="00525DC6"/>
    <w:pPr>
      <w:adjustRightInd w:val="0"/>
      <w:spacing w:line="360" w:lineRule="atLeast"/>
      <w:textAlignment w:val="baseline"/>
    </w:pPr>
    <w:rPr>
      <w:rFonts w:ascii="Arial" w:hAnsi="Arial"/>
      <w:sz w:val="18"/>
      <w:szCs w:val="18"/>
    </w:rPr>
  </w:style>
  <w:style w:type="paragraph" w:styleId="aff5">
    <w:name w:val="table of figures"/>
    <w:basedOn w:val="a0"/>
    <w:next w:val="a0"/>
    <w:semiHidden/>
    <w:rsid w:val="00525DC6"/>
    <w:pPr>
      <w:ind w:leftChars="200" w:left="840" w:hangingChars="200" w:hanging="420"/>
    </w:pPr>
    <w:rPr>
      <w:rFonts w:ascii="Arial" w:hAnsi="Arial"/>
      <w:szCs w:val="21"/>
    </w:rPr>
  </w:style>
  <w:style w:type="paragraph" w:customStyle="1" w:styleId="bodytext">
    <w:name w:val="bodytext"/>
    <w:basedOn w:val="a0"/>
    <w:rsid w:val="00525DC6"/>
    <w:pPr>
      <w:widowControl/>
      <w:spacing w:before="140" w:line="360" w:lineRule="auto"/>
      <w:ind w:firstLine="420"/>
      <w:jc w:val="left"/>
    </w:pPr>
    <w:rPr>
      <w:rFonts w:ascii="宋体" w:hAnsi="宋体"/>
      <w:kern w:val="0"/>
      <w:szCs w:val="21"/>
    </w:rPr>
  </w:style>
  <w:style w:type="paragraph" w:styleId="aff6">
    <w:name w:val="annotation subject"/>
    <w:basedOn w:val="aff2"/>
    <w:next w:val="aff2"/>
    <w:semiHidden/>
    <w:rsid w:val="00525DC6"/>
    <w:rPr>
      <w:rFonts w:ascii="Arial" w:hAnsi="Arial"/>
      <w:b/>
      <w:bCs/>
    </w:rPr>
  </w:style>
  <w:style w:type="paragraph" w:customStyle="1" w:styleId="aff7">
    <w:name w:val="图释"/>
    <w:basedOn w:val="a0"/>
    <w:rsid w:val="00525DC6"/>
    <w:pPr>
      <w:widowControl/>
      <w:pBdr>
        <w:top w:val="single" w:sz="18" w:space="6" w:color="auto"/>
      </w:pBdr>
      <w:snapToGrid w:val="0"/>
      <w:ind w:leftChars="530" w:left="530" w:rightChars="100" w:right="100"/>
    </w:pPr>
    <w:rPr>
      <w:rFonts w:ascii="Courier New" w:eastAsia="仿宋_GB2312" w:hAnsi="Courier New"/>
      <w:sz w:val="20"/>
      <w:szCs w:val="20"/>
    </w:rPr>
  </w:style>
  <w:style w:type="paragraph" w:customStyle="1" w:styleId="aff8">
    <w:name w:val="图释底部"/>
    <w:basedOn w:val="aff7"/>
    <w:next w:val="a0"/>
    <w:rsid w:val="00525DC6"/>
    <w:pPr>
      <w:pBdr>
        <w:top w:val="none" w:sz="0" w:space="0" w:color="auto"/>
        <w:bottom w:val="single" w:sz="18" w:space="6" w:color="auto"/>
      </w:pBdr>
    </w:pPr>
  </w:style>
  <w:style w:type="paragraph" w:customStyle="1" w:styleId="aff9">
    <w:name w:val="项目符号"/>
    <w:basedOn w:val="a0"/>
    <w:rsid w:val="00525DC6"/>
    <w:pPr>
      <w:widowControl/>
      <w:tabs>
        <w:tab w:val="num" w:pos="1588"/>
      </w:tabs>
      <w:snapToGrid w:val="0"/>
      <w:spacing w:before="120" w:after="120" w:line="276" w:lineRule="auto"/>
      <w:ind w:left="1588" w:hanging="550"/>
    </w:pPr>
    <w:rPr>
      <w:rFonts w:ascii="Courier New" w:hAnsi="Courier New"/>
      <w:sz w:val="20"/>
      <w:szCs w:val="20"/>
    </w:rPr>
  </w:style>
  <w:style w:type="paragraph" w:customStyle="1" w:styleId="affa">
    <w:name w:val="步骤正文"/>
    <w:basedOn w:val="a0"/>
    <w:rsid w:val="00525DC6"/>
    <w:pPr>
      <w:widowControl/>
      <w:tabs>
        <w:tab w:val="num" w:pos="1590"/>
      </w:tabs>
      <w:snapToGrid w:val="0"/>
      <w:spacing w:before="120" w:after="120" w:line="276" w:lineRule="auto"/>
      <w:ind w:left="1588" w:hanging="550"/>
    </w:pPr>
    <w:rPr>
      <w:rFonts w:ascii="Courier New" w:hAnsi="Courier New"/>
      <w:sz w:val="20"/>
      <w:szCs w:val="20"/>
    </w:rPr>
  </w:style>
  <w:style w:type="paragraph" w:customStyle="1" w:styleId="affb">
    <w:name w:val="项目符号后续"/>
    <w:basedOn w:val="aff9"/>
    <w:rsid w:val="00525DC6"/>
    <w:pPr>
      <w:tabs>
        <w:tab w:val="clear" w:pos="1588"/>
      </w:tabs>
      <w:spacing w:before="40" w:after="40"/>
      <w:ind w:firstLine="0"/>
    </w:pPr>
  </w:style>
  <w:style w:type="paragraph" w:customStyle="1" w:styleId="affc">
    <w:name w:val="表格样式"/>
    <w:basedOn w:val="a0"/>
    <w:autoRedefine/>
    <w:rsid w:val="00525DC6"/>
    <w:rPr>
      <w:rFonts w:ascii="宋体" w:hAnsi="宋体"/>
      <w:color w:val="000000"/>
      <w:szCs w:val="21"/>
    </w:rPr>
  </w:style>
  <w:style w:type="paragraph" w:customStyle="1" w:styleId="affd">
    <w:name w:val="项目符号黑点"/>
    <w:basedOn w:val="a0"/>
    <w:autoRedefine/>
    <w:rsid w:val="00525DC6"/>
    <w:pPr>
      <w:tabs>
        <w:tab w:val="num" w:pos="804"/>
      </w:tabs>
      <w:spacing w:beforeLines="50" w:after="93"/>
      <w:ind w:left="806" w:rightChars="100" w:right="210" w:hanging="420"/>
    </w:pPr>
    <w:rPr>
      <w:sz w:val="20"/>
    </w:rPr>
  </w:style>
  <w:style w:type="paragraph" w:customStyle="1" w:styleId="affe">
    <w:name w:val="第一步"/>
    <w:basedOn w:val="a0"/>
    <w:autoRedefine/>
    <w:rsid w:val="00525DC6"/>
    <w:pPr>
      <w:spacing w:beforeLines="50"/>
      <w:ind w:leftChars="200" w:left="1260" w:hangingChars="400" w:hanging="840"/>
    </w:pPr>
  </w:style>
  <w:style w:type="paragraph" w:customStyle="1" w:styleId="16">
    <w:name w:val="批注框文本1"/>
    <w:basedOn w:val="a0"/>
    <w:semiHidden/>
    <w:rsid w:val="00525DC6"/>
    <w:pPr>
      <w:adjustRightInd w:val="0"/>
      <w:spacing w:line="360" w:lineRule="atLeast"/>
      <w:textAlignment w:val="baseline"/>
    </w:pPr>
    <w:rPr>
      <w:rFonts w:ascii="Arial" w:hAnsi="Arial"/>
      <w:sz w:val="18"/>
      <w:szCs w:val="18"/>
    </w:rPr>
  </w:style>
  <w:style w:type="paragraph" w:customStyle="1" w:styleId="17">
    <w:name w:val="批注主题1"/>
    <w:basedOn w:val="aff2"/>
    <w:next w:val="aff2"/>
    <w:semiHidden/>
    <w:rsid w:val="00525DC6"/>
    <w:rPr>
      <w:rFonts w:ascii="Arial" w:hAnsi="Arial"/>
      <w:b/>
      <w:bCs/>
    </w:rPr>
  </w:style>
  <w:style w:type="paragraph" w:customStyle="1" w:styleId="CellHeading">
    <w:name w:val="Cell Heading"/>
    <w:basedOn w:val="a0"/>
    <w:rsid w:val="00525DC6"/>
    <w:pPr>
      <w:widowControl/>
      <w:spacing w:before="120"/>
      <w:jc w:val="left"/>
    </w:pPr>
    <w:rPr>
      <w:rFonts w:ascii="Times" w:hAnsi="Times"/>
      <w:b/>
      <w:kern w:val="0"/>
      <w:sz w:val="20"/>
      <w:szCs w:val="20"/>
      <w:lang w:eastAsia="en-US"/>
    </w:rPr>
  </w:style>
  <w:style w:type="paragraph" w:customStyle="1" w:styleId="afff">
    <w:name w:val="标准正文"/>
    <w:basedOn w:val="a0"/>
    <w:rsid w:val="00525DC6"/>
    <w:pPr>
      <w:adjustRightInd w:val="0"/>
      <w:spacing w:before="120" w:line="400" w:lineRule="atLeast"/>
      <w:ind w:firstLine="576"/>
      <w:jc w:val="left"/>
      <w:textAlignment w:val="baseline"/>
    </w:pPr>
    <w:rPr>
      <w:rFonts w:eastAsia="楷体_GB2312"/>
      <w:kern w:val="0"/>
      <w:sz w:val="28"/>
      <w:szCs w:val="20"/>
    </w:rPr>
  </w:style>
  <w:style w:type="paragraph" w:customStyle="1" w:styleId="29">
    <w:name w:val="样式 标题 2"/>
    <w:basedOn w:val="2"/>
    <w:autoRedefine/>
    <w:rsid w:val="00525DC6"/>
    <w:pPr>
      <w:tabs>
        <w:tab w:val="num" w:pos="992"/>
      </w:tabs>
      <w:ind w:left="992" w:hanging="567"/>
    </w:pPr>
    <w:rPr>
      <w:rFonts w:ascii="黑体" w:hAnsi="宋体" w:cs="Times New Roman"/>
      <w:bCs w:val="0"/>
      <w:color w:val="000000"/>
      <w:sz w:val="32"/>
    </w:rPr>
  </w:style>
  <w:style w:type="paragraph" w:customStyle="1" w:styleId="1Char">
    <w:name w:val="样式 标题 1 Char"/>
    <w:basedOn w:val="1"/>
    <w:link w:val="1CharChar"/>
    <w:autoRedefine/>
    <w:rsid w:val="00525DC6"/>
    <w:pPr>
      <w:pageBreakBefore/>
      <w:tabs>
        <w:tab w:val="num" w:pos="425"/>
      </w:tabs>
      <w:ind w:left="425" w:hanging="425"/>
      <w:jc w:val="center"/>
    </w:pPr>
    <w:rPr>
      <w:rFonts w:cs="Times New Roman"/>
      <w:color w:val="000000"/>
    </w:rPr>
  </w:style>
  <w:style w:type="character" w:customStyle="1" w:styleId="1CharChar">
    <w:name w:val="样式 标题 1 Char Char"/>
    <w:basedOn w:val="a2"/>
    <w:link w:val="1Char"/>
    <w:rsid w:val="00525DC6"/>
    <w:rPr>
      <w:rFonts w:ascii="Arial" w:eastAsia="宋体" w:hAnsi="Arial"/>
      <w:b/>
      <w:bCs/>
      <w:color w:val="000000"/>
      <w:kern w:val="44"/>
      <w:sz w:val="44"/>
      <w:szCs w:val="44"/>
      <w:lang w:val="en-US" w:eastAsia="zh-CN" w:bidi="ar-SA"/>
    </w:rPr>
  </w:style>
  <w:style w:type="paragraph" w:customStyle="1" w:styleId="37">
    <w:name w:val="样式 标题 3"/>
    <w:basedOn w:val="3"/>
    <w:autoRedefine/>
    <w:rsid w:val="00525DC6"/>
    <w:pPr>
      <w:tabs>
        <w:tab w:val="num" w:pos="1440"/>
      </w:tabs>
      <w:spacing w:before="160" w:after="80" w:line="240" w:lineRule="auto"/>
      <w:ind w:left="540" w:firstLine="0"/>
    </w:pPr>
    <w:rPr>
      <w:rFonts w:ascii="宋体" w:hAnsi="宋体" w:cs="Times New Roman"/>
      <w:iCs w:val="0"/>
      <w:snapToGrid w:val="0"/>
      <w:color w:val="000000"/>
      <w:szCs w:val="28"/>
    </w:rPr>
  </w:style>
  <w:style w:type="paragraph" w:customStyle="1" w:styleId="18">
    <w:name w:val="样式 标题 1 + (中文) 宋体 居中"/>
    <w:basedOn w:val="1"/>
    <w:rsid w:val="00525DC6"/>
    <w:pPr>
      <w:tabs>
        <w:tab w:val="num" w:pos="2412"/>
      </w:tabs>
      <w:ind w:left="612" w:right="28" w:hanging="432"/>
      <w:jc w:val="center"/>
    </w:pPr>
    <w:rPr>
      <w:rFonts w:ascii="Times New Roman" w:hAnsi="Times New Roman" w:cs="宋体"/>
      <w:bCs w:val="0"/>
      <w:szCs w:val="20"/>
    </w:rPr>
  </w:style>
  <w:style w:type="paragraph" w:customStyle="1" w:styleId="text1">
    <w:name w:val="text1"/>
    <w:basedOn w:val="a0"/>
    <w:rsid w:val="00525DC6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igureText">
    <w:name w:val="Figure Text"/>
    <w:rsid w:val="00525DC6"/>
    <w:pPr>
      <w:snapToGrid w:val="0"/>
      <w:jc w:val="both"/>
    </w:pPr>
    <w:rPr>
      <w:rFonts w:ascii="Arial" w:eastAsia="楷体_GB2312" w:hAnsi="Arial"/>
      <w:noProof/>
      <w:sz w:val="18"/>
    </w:rPr>
  </w:style>
  <w:style w:type="paragraph" w:customStyle="1" w:styleId="TableText">
    <w:name w:val="Table Text"/>
    <w:rsid w:val="00525DC6"/>
    <w:pPr>
      <w:snapToGrid w:val="0"/>
      <w:spacing w:before="80" w:after="80"/>
    </w:pPr>
    <w:rPr>
      <w:rFonts w:ascii="Arial" w:hAnsi="Arial"/>
      <w:sz w:val="18"/>
    </w:rPr>
  </w:style>
  <w:style w:type="paragraph" w:customStyle="1" w:styleId="FigureDescription">
    <w:name w:val="Figure Description"/>
    <w:next w:val="a0"/>
    <w:link w:val="FigureDescriptionChar"/>
    <w:rsid w:val="00525DC6"/>
    <w:pPr>
      <w:tabs>
        <w:tab w:val="num" w:pos="2100"/>
      </w:tabs>
      <w:snapToGrid w:val="0"/>
      <w:spacing w:before="80" w:after="320"/>
      <w:ind w:left="2100" w:hanging="420"/>
      <w:jc w:val="center"/>
    </w:pPr>
    <w:rPr>
      <w:rFonts w:ascii="Arial" w:eastAsia="黑体" w:hAnsi="Arial"/>
      <w:kern w:val="2"/>
      <w:sz w:val="18"/>
      <w:szCs w:val="21"/>
    </w:rPr>
  </w:style>
  <w:style w:type="character" w:customStyle="1" w:styleId="FigureDescriptionChar">
    <w:name w:val="Figure Description Char"/>
    <w:basedOn w:val="a2"/>
    <w:link w:val="FigureDescription"/>
    <w:rsid w:val="00525DC6"/>
    <w:rPr>
      <w:rFonts w:ascii="Arial" w:eastAsia="黑体" w:hAnsi="Arial"/>
      <w:kern w:val="2"/>
      <w:sz w:val="18"/>
      <w:szCs w:val="21"/>
      <w:lang w:val="en-US" w:eastAsia="zh-CN" w:bidi="ar-SA"/>
    </w:rPr>
  </w:style>
  <w:style w:type="paragraph" w:customStyle="1" w:styleId="55">
    <w:name w:val="样式 加粗 段前: 5 磅 段后: 5 磅"/>
    <w:basedOn w:val="a0"/>
    <w:rsid w:val="00525DC6"/>
    <w:pPr>
      <w:spacing w:line="360" w:lineRule="auto"/>
    </w:pPr>
    <w:rPr>
      <w:rFonts w:cs="宋体"/>
      <w:b/>
      <w:bCs/>
      <w:szCs w:val="20"/>
    </w:rPr>
  </w:style>
  <w:style w:type="paragraph" w:customStyle="1" w:styleId="afff0">
    <w:name w:val="缺省文本"/>
    <w:basedOn w:val="a0"/>
    <w:rsid w:val="00525DC6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2a">
    <w:name w:val="样式标题 2"/>
    <w:basedOn w:val="2"/>
    <w:autoRedefine/>
    <w:rsid w:val="005838C7"/>
    <w:pPr>
      <w:pageBreakBefore/>
      <w:spacing w:before="360" w:after="240" w:line="415" w:lineRule="auto"/>
      <w:ind w:left="578" w:hanging="578"/>
    </w:pPr>
    <w:rPr>
      <w:rFonts w:cs="宋体"/>
      <w:szCs w:val="20"/>
    </w:rPr>
  </w:style>
  <w:style w:type="paragraph" w:customStyle="1" w:styleId="Arial5515">
    <w:name w:val="样式 Arial 黑色 左 段前: 5 磅 段后: 5 磅 行距: 1.5 倍行距"/>
    <w:basedOn w:val="a0"/>
    <w:autoRedefine/>
    <w:rsid w:val="00793A06"/>
    <w:pPr>
      <w:spacing w:before="100" w:after="100" w:line="360" w:lineRule="auto"/>
      <w:jc w:val="left"/>
    </w:pPr>
    <w:rPr>
      <w:rFonts w:ascii="Arial" w:hAnsi="Arial" w:cs="宋体"/>
      <w:color w:val="000000"/>
      <w:kern w:val="0"/>
      <w:szCs w:val="20"/>
    </w:rPr>
  </w:style>
  <w:style w:type="character" w:customStyle="1" w:styleId="style61">
    <w:name w:val="style61"/>
    <w:basedOn w:val="a2"/>
    <w:rsid w:val="00597488"/>
    <w:rPr>
      <w:rFonts w:ascii="Arial" w:hAnsi="Arial" w:cs="Arial" w:hint="default"/>
    </w:rPr>
  </w:style>
  <w:style w:type="character" w:styleId="afff1">
    <w:name w:val="Hyperlink"/>
    <w:basedOn w:val="a2"/>
    <w:uiPriority w:val="99"/>
    <w:rsid w:val="00B47058"/>
    <w:rPr>
      <w:color w:val="0000FF"/>
      <w:u w:val="single"/>
    </w:rPr>
  </w:style>
  <w:style w:type="paragraph" w:customStyle="1" w:styleId="Default">
    <w:name w:val="Default"/>
    <w:rsid w:val="00F93F5B"/>
    <w:pPr>
      <w:widowControl w:val="0"/>
      <w:autoSpaceDE w:val="0"/>
      <w:autoSpaceDN w:val="0"/>
      <w:adjustRightInd w:val="0"/>
    </w:pPr>
    <w:rPr>
      <w:rFonts w:ascii="HYDaHeiJ" w:eastAsia="HYDaHeiJ" w:cs="HYDaHeiJ"/>
      <w:color w:val="000000"/>
      <w:sz w:val="24"/>
      <w:szCs w:val="24"/>
    </w:rPr>
  </w:style>
  <w:style w:type="character" w:customStyle="1" w:styleId="141">
    <w:name w:val="141"/>
    <w:basedOn w:val="a2"/>
    <w:rsid w:val="00C2439D"/>
    <w:rPr>
      <w:b w:val="0"/>
      <w:bCs w:val="0"/>
      <w:strike w:val="0"/>
      <w:dstrike w:val="0"/>
      <w:color w:val="333333"/>
      <w:sz w:val="21"/>
      <w:szCs w:val="21"/>
      <w:u w:val="none"/>
      <w:effect w:val="none"/>
    </w:rPr>
  </w:style>
  <w:style w:type="paragraph" w:customStyle="1" w:styleId="5515">
    <w:name w:val="样式 宋体 左 段前: 5 磅 段后: 5 磅 行距: 1.5 倍行距"/>
    <w:basedOn w:val="a0"/>
    <w:autoRedefine/>
    <w:rsid w:val="007A5735"/>
    <w:pPr>
      <w:spacing w:before="100" w:after="100" w:line="360" w:lineRule="auto"/>
      <w:jc w:val="left"/>
    </w:pPr>
    <w:rPr>
      <w:rFonts w:ascii="宋体" w:hAnsi="宋体" w:cs="宋体"/>
      <w:szCs w:val="20"/>
    </w:rPr>
  </w:style>
  <w:style w:type="paragraph" w:customStyle="1" w:styleId="Arial55151">
    <w:name w:val="样式 Arial 黑色 左 段前: 5 磅 段后: 5 磅 行距: 1.5 倍行距1"/>
    <w:basedOn w:val="a0"/>
    <w:autoRedefine/>
    <w:rsid w:val="007A5735"/>
    <w:pPr>
      <w:spacing w:before="100" w:after="100" w:line="360" w:lineRule="auto"/>
      <w:jc w:val="left"/>
    </w:pPr>
    <w:rPr>
      <w:rFonts w:ascii="Arial" w:hAnsi="Arial" w:cs="宋体"/>
      <w:color w:val="000000"/>
      <w:kern w:val="0"/>
      <w:szCs w:val="20"/>
    </w:rPr>
  </w:style>
  <w:style w:type="paragraph" w:customStyle="1" w:styleId="afff2">
    <w:name w:val="特色样式"/>
    <w:basedOn w:val="a0"/>
    <w:rsid w:val="007A5735"/>
    <w:pPr>
      <w:spacing w:before="100" w:after="100" w:line="360" w:lineRule="auto"/>
      <w:jc w:val="left"/>
    </w:pPr>
    <w:rPr>
      <w:rFonts w:ascii="Arial" w:hAnsi="Arial" w:cs="宋体"/>
      <w:color w:val="000000"/>
      <w:kern w:val="0"/>
      <w:szCs w:val="20"/>
    </w:rPr>
  </w:style>
  <w:style w:type="paragraph" w:customStyle="1" w:styleId="a">
    <w:name w:val="特色描述"/>
    <w:basedOn w:val="a0"/>
    <w:link w:val="Char"/>
    <w:autoRedefine/>
    <w:rsid w:val="000252AB"/>
    <w:pPr>
      <w:numPr>
        <w:numId w:val="5"/>
      </w:numPr>
      <w:spacing w:line="300" w:lineRule="auto"/>
      <w:ind w:rightChars="426" w:right="895"/>
      <w:jc w:val="left"/>
    </w:pPr>
    <w:rPr>
      <w:rFonts w:ascii="Arial" w:hAnsi="Arial" w:cs="宋体"/>
      <w:color w:val="000000"/>
      <w:kern w:val="0"/>
      <w:szCs w:val="20"/>
    </w:rPr>
  </w:style>
  <w:style w:type="character" w:customStyle="1" w:styleId="Char">
    <w:name w:val="特色描述 Char"/>
    <w:basedOn w:val="a2"/>
    <w:link w:val="a"/>
    <w:rsid w:val="000252AB"/>
    <w:rPr>
      <w:rFonts w:ascii="Arial" w:hAnsi="Arial" w:cs="宋体"/>
      <w:color w:val="000000"/>
      <w:sz w:val="21"/>
    </w:rPr>
  </w:style>
  <w:style w:type="character" w:customStyle="1" w:styleId="vvb">
    <w:name w:val="vvb"/>
    <w:basedOn w:val="a2"/>
    <w:rsid w:val="00F50439"/>
  </w:style>
  <w:style w:type="paragraph" w:customStyle="1" w:styleId="2b">
    <w:name w:val="正文（首行缩进）2"/>
    <w:next w:val="a0"/>
    <w:rsid w:val="00B44722"/>
    <w:pPr>
      <w:spacing w:before="100" w:beforeAutospacing="1" w:after="100" w:afterAutospacing="1" w:line="300" w:lineRule="auto"/>
      <w:ind w:firstLineChars="200" w:firstLine="200"/>
    </w:pPr>
    <w:rPr>
      <w:rFonts w:ascii="Arial" w:hAnsi="Arial"/>
      <w:sz w:val="24"/>
    </w:rPr>
  </w:style>
  <w:style w:type="paragraph" w:customStyle="1" w:styleId="Char0">
    <w:name w:val="Char"/>
    <w:basedOn w:val="a0"/>
    <w:rsid w:val="00B44722"/>
    <w:rPr>
      <w:rFonts w:ascii="Tahoma" w:hAnsi="Tahoma"/>
      <w:sz w:val="24"/>
      <w:szCs w:val="20"/>
    </w:rPr>
  </w:style>
  <w:style w:type="character" w:styleId="afff3">
    <w:name w:val="Strong"/>
    <w:basedOn w:val="a2"/>
    <w:uiPriority w:val="22"/>
    <w:qFormat/>
    <w:rsid w:val="00361799"/>
    <w:rPr>
      <w:b/>
      <w:bCs/>
    </w:rPr>
  </w:style>
  <w:style w:type="table" w:styleId="1-6">
    <w:name w:val="Medium Shading 1 Accent 6"/>
    <w:basedOn w:val="a3"/>
    <w:uiPriority w:val="63"/>
    <w:rsid w:val="002502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">
    <w:name w:val="Light List Accent 6"/>
    <w:basedOn w:val="a3"/>
    <w:uiPriority w:val="61"/>
    <w:rsid w:val="002502E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TOC">
    <w:name w:val="TOC Heading"/>
    <w:basedOn w:val="1"/>
    <w:next w:val="a0"/>
    <w:uiPriority w:val="39"/>
    <w:unhideWhenUsed/>
    <w:qFormat/>
    <w:rsid w:val="00601EF6"/>
    <w:pPr>
      <w:widowControl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customStyle="1" w:styleId="table">
    <w:name w:val="table"/>
    <w:basedOn w:val="a0"/>
    <w:link w:val="tableChar"/>
    <w:qFormat/>
    <w:rsid w:val="007E0AEC"/>
    <w:pPr>
      <w:spacing w:line="240" w:lineRule="exact"/>
      <w:ind w:left="-7" w:hanging="22"/>
    </w:pPr>
    <w:rPr>
      <w:rFonts w:ascii="方正中等线简体" w:eastAsia="方正中等线简体" w:hAnsi="宋体" w:cs="Arial"/>
      <w:color w:val="000000"/>
      <w:sz w:val="16"/>
    </w:rPr>
  </w:style>
  <w:style w:type="character" w:customStyle="1" w:styleId="tableChar">
    <w:name w:val="table Char"/>
    <w:basedOn w:val="a2"/>
    <w:link w:val="table"/>
    <w:rsid w:val="007E0AEC"/>
    <w:rPr>
      <w:rFonts w:ascii="方正中等线简体" w:eastAsia="方正中等线简体" w:hAnsi="宋体" w:cs="Arial"/>
      <w:color w:val="000000"/>
      <w:kern w:val="2"/>
      <w:sz w:val="16"/>
      <w:szCs w:val="24"/>
    </w:rPr>
  </w:style>
  <w:style w:type="paragraph" w:styleId="afff4">
    <w:name w:val="List Paragraph"/>
    <w:basedOn w:val="a0"/>
    <w:uiPriority w:val="34"/>
    <w:qFormat/>
    <w:rsid w:val="00047F01"/>
    <w:pPr>
      <w:ind w:firstLineChars="200" w:firstLine="420"/>
    </w:pPr>
  </w:style>
  <w:style w:type="paragraph" w:customStyle="1" w:styleId="afff5">
    <w:name w:val="手册正文"/>
    <w:basedOn w:val="a0"/>
    <w:link w:val="Char1"/>
    <w:qFormat/>
    <w:rsid w:val="000C09B0"/>
    <w:pPr>
      <w:autoSpaceDE w:val="0"/>
      <w:autoSpaceDN w:val="0"/>
      <w:adjustRightInd w:val="0"/>
      <w:spacing w:line="240" w:lineRule="exact"/>
      <w:ind w:firstLineChars="200" w:firstLine="320"/>
    </w:pPr>
    <w:rPr>
      <w:rFonts w:ascii="方正中等线简体" w:eastAsia="方正中等线简体" w:hAnsi="微软雅黑" w:cs="Arial"/>
      <w:color w:val="000000"/>
      <w:sz w:val="15"/>
      <w:szCs w:val="15"/>
    </w:rPr>
  </w:style>
  <w:style w:type="character" w:customStyle="1" w:styleId="Char1">
    <w:name w:val="手册正文 Char"/>
    <w:basedOn w:val="a2"/>
    <w:link w:val="afff5"/>
    <w:rsid w:val="000C09B0"/>
    <w:rPr>
      <w:rFonts w:ascii="方正中等线简体" w:eastAsia="方正中等线简体" w:hAnsi="微软雅黑" w:cs="Arial"/>
      <w:color w:val="000000"/>
      <w:kern w:val="2"/>
      <w:sz w:val="15"/>
      <w:szCs w:val="15"/>
    </w:rPr>
  </w:style>
  <w:style w:type="paragraph" w:styleId="afff6">
    <w:name w:val="No Spacing"/>
    <w:uiPriority w:val="1"/>
    <w:qFormat/>
    <w:rsid w:val="00A74BF0"/>
    <w:rPr>
      <w:rFonts w:ascii="Calibri" w:eastAsia="Calibri" w:hAnsi="Calibri" w:cs="Calibri"/>
      <w:color w:val="000000"/>
      <w:kern w:val="2"/>
      <w:sz w:val="22"/>
      <w:szCs w:val="22"/>
    </w:rPr>
  </w:style>
  <w:style w:type="table" w:customStyle="1" w:styleId="TableGrid">
    <w:name w:val="TableGrid"/>
    <w:rsid w:val="00A74BF0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basedOn w:val="a2"/>
    <w:link w:val="1"/>
    <w:rsid w:val="00E21C81"/>
    <w:rPr>
      <w:rFonts w:ascii="Arial" w:hAnsi="Arial" w:cs="Arial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7769">
          <w:marLeft w:val="150"/>
          <w:marRight w:val="150"/>
          <w:marTop w:val="10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8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8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2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3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6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5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3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7490">
          <w:marLeft w:val="150"/>
          <w:marRight w:val="150"/>
          <w:marTop w:val="10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83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9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24464;&#26093;&#21326;\&#20135;&#21697;&#24425;&#39029;\&#31070;&#24030;&#25968;&#30721;&#24425;&#39029;&#27169;&#26495;-201104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6ED07-65AE-460B-BDA8-E0C391C97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神州数码彩页模板-201104.dotx</Template>
  <TotalTime>656</TotalTime>
  <Pages>7</Pages>
  <Words>347</Words>
  <Characters>1981</Characters>
  <Application>Microsoft Office Word</Application>
  <DocSecurity>0</DocSecurity>
  <Lines>16</Lines>
  <Paragraphs>4</Paragraphs>
  <ScaleCrop>false</ScaleCrop>
  <Company>digitalchina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神州数码调试控制器彩页</dc:title>
  <dc:creator>徐旭华</dc:creator>
  <cp:lastModifiedBy>an Sec</cp:lastModifiedBy>
  <cp:revision>109</cp:revision>
  <cp:lastPrinted>2018-03-29T01:50:00Z</cp:lastPrinted>
  <dcterms:created xsi:type="dcterms:W3CDTF">2011-04-27T16:23:00Z</dcterms:created>
  <dcterms:modified xsi:type="dcterms:W3CDTF">2021-12-20T14:29:00Z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0008006c09000000000001024110</vt:lpwstr>
  </property>
</Properties>
</file>